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991BF" w14:textId="77777777" w:rsidR="00FE067E" w:rsidRDefault="00CD36CF" w:rsidP="002010BF">
      <w:pPr>
        <w:pStyle w:val="TitlePageOrigin"/>
      </w:pPr>
      <w:r>
        <w:t>WEST virginia legislature</w:t>
      </w:r>
    </w:p>
    <w:p w14:paraId="1ED9270D" w14:textId="48C8ADFF" w:rsidR="00CD36CF" w:rsidRDefault="00CD36CF" w:rsidP="002010BF">
      <w:pPr>
        <w:pStyle w:val="TitlePageSession"/>
      </w:pPr>
      <w:r>
        <w:t>20</w:t>
      </w:r>
      <w:r w:rsidR="00081D6D">
        <w:t>2</w:t>
      </w:r>
      <w:r w:rsidR="00D7428E">
        <w:t>3</w:t>
      </w:r>
      <w:r>
        <w:t xml:space="preserve"> regular session</w:t>
      </w:r>
    </w:p>
    <w:p w14:paraId="55C7E3EE" w14:textId="106C13A5" w:rsidR="00820A95" w:rsidRDefault="00820A95" w:rsidP="002010BF">
      <w:pPr>
        <w:pStyle w:val="TitlePageSession"/>
      </w:pPr>
      <w:r>
        <w:t>ENGROSSED</w:t>
      </w:r>
    </w:p>
    <w:p w14:paraId="0BBBEF53" w14:textId="77777777" w:rsidR="00CD36CF" w:rsidRDefault="00B574F1" w:rsidP="002010BF">
      <w:pPr>
        <w:pStyle w:val="TitlePageBillPrefix"/>
      </w:pPr>
      <w:sdt>
        <w:sdtPr>
          <w:tag w:val="IntroDate"/>
          <w:id w:val="-1236936958"/>
          <w:placeholder>
            <w:docPart w:val="42FF9042084C4D45926B0353698B4827"/>
          </w:placeholder>
          <w:text/>
        </w:sdtPr>
        <w:sdtEndPr/>
        <w:sdtContent>
          <w:r w:rsidR="00AC3B58">
            <w:t>Committee Substitute</w:t>
          </w:r>
        </w:sdtContent>
      </w:sdt>
    </w:p>
    <w:p w14:paraId="43D8EF36" w14:textId="77777777" w:rsidR="00AC3B58" w:rsidRPr="00AC3B58" w:rsidRDefault="00AC3B58" w:rsidP="002010BF">
      <w:pPr>
        <w:pStyle w:val="TitlePageBillPrefix"/>
      </w:pPr>
      <w:r>
        <w:t>for</w:t>
      </w:r>
    </w:p>
    <w:p w14:paraId="745DBCF6" w14:textId="77777777" w:rsidR="00CD36CF" w:rsidRDefault="00B574F1" w:rsidP="002010BF">
      <w:pPr>
        <w:pStyle w:val="BillNumber"/>
      </w:pPr>
      <w:sdt>
        <w:sdtPr>
          <w:tag w:val="Chamber"/>
          <w:id w:val="893011969"/>
          <w:lock w:val="sdtLocked"/>
          <w:placeholder>
            <w:docPart w:val="0938A4E3828048A6ACFE8DF5F4FF9869"/>
          </w:placeholder>
          <w:dropDownList>
            <w:listItem w:displayText="House" w:value="House"/>
            <w:listItem w:displayText="Senate" w:value="Senate"/>
          </w:dropDownList>
        </w:sdtPr>
        <w:sdtEndPr/>
        <w:sdtContent>
          <w:r w:rsidR="002633F2">
            <w:t>House</w:t>
          </w:r>
        </w:sdtContent>
      </w:sdt>
      <w:r w:rsidR="00303684">
        <w:t xml:space="preserve"> </w:t>
      </w:r>
      <w:r w:rsidR="00CD36CF">
        <w:t xml:space="preserve">Bill </w:t>
      </w:r>
      <w:sdt>
        <w:sdtPr>
          <w:tag w:val="BNum"/>
          <w:id w:val="1645317809"/>
          <w:lock w:val="sdtLocked"/>
          <w:placeholder>
            <w:docPart w:val="E7EFCD30F8734C9B84FDE41B73FAB6DA"/>
          </w:placeholder>
          <w:text/>
        </w:sdtPr>
        <w:sdtEndPr/>
        <w:sdtContent>
          <w:r w:rsidR="002633F2" w:rsidRPr="002633F2">
            <w:t>2024</w:t>
          </w:r>
        </w:sdtContent>
      </w:sdt>
    </w:p>
    <w:p w14:paraId="4B271B1C" w14:textId="7F2BD4D5" w:rsidR="002633F2" w:rsidRDefault="002633F2" w:rsidP="002010BF">
      <w:pPr>
        <w:pStyle w:val="References"/>
        <w:rPr>
          <w:smallCaps/>
        </w:rPr>
      </w:pPr>
      <w:r>
        <w:rPr>
          <w:smallCaps/>
        </w:rPr>
        <w:t>By Delegates Hanshaw (Mr. Speaker) and Skaff</w:t>
      </w:r>
      <w:r>
        <w:rPr>
          <w:smallCaps/>
        </w:rPr>
        <w:br/>
      </w:r>
      <w:r w:rsidR="00B74186">
        <w:rPr>
          <w:smallCaps/>
        </w:rPr>
        <w:t>(</w:t>
      </w:r>
      <w:r>
        <w:rPr>
          <w:smallCaps/>
        </w:rPr>
        <w:t>By Request of the Executive</w:t>
      </w:r>
      <w:r w:rsidR="00B74186">
        <w:rPr>
          <w:smallCaps/>
        </w:rPr>
        <w:t>)</w:t>
      </w:r>
    </w:p>
    <w:p w14:paraId="44CAF3E0" w14:textId="77777777" w:rsidR="00B74186" w:rsidRDefault="00CD36CF" w:rsidP="002633F2">
      <w:pPr>
        <w:pStyle w:val="References"/>
        <w:sectPr w:rsidR="00B74186" w:rsidSect="002633F2">
          <w:headerReference w:type="even" r:id="rId8"/>
          <w:headerReference w:type="default" r:id="rId9"/>
          <w:footerReference w:type="even" r:id="rId10"/>
          <w:footerReference w:type="default" r:id="rId11"/>
          <w:type w:val="continuous"/>
          <w:pgSz w:w="12240" w:h="15840"/>
          <w:pgMar w:top="1440" w:right="1440" w:bottom="1440" w:left="1440" w:header="720" w:footer="720" w:gutter="0"/>
          <w:pgNumType w:start="0"/>
          <w:cols w:space="720"/>
          <w:titlePg/>
          <w:docGrid w:linePitch="299"/>
        </w:sectPr>
      </w:pPr>
      <w:r>
        <w:t>[</w:t>
      </w:r>
      <w:sdt>
        <w:sdtPr>
          <w:tag w:val="References"/>
          <w:id w:val="-1043047873"/>
          <w:placeholder>
            <w:docPart w:val="F2F08A629054418EA0FB2D67BE70FE2E"/>
          </w:placeholder>
          <w:text w:multiLine="1"/>
        </w:sdtPr>
        <w:sdtEndPr/>
        <w:sdtContent>
          <w:r w:rsidR="00080AAE">
            <w:t>Originating in the Committee on Finance;</w:t>
          </w:r>
          <w:r w:rsidR="00B74186">
            <w:br/>
          </w:r>
          <w:r w:rsidR="00080AAE">
            <w:t>March 1, 2023</w:t>
          </w:r>
        </w:sdtContent>
      </w:sdt>
      <w:r>
        <w:t>]</w:t>
      </w:r>
    </w:p>
    <w:p w14:paraId="3647D0D2" w14:textId="7D343134" w:rsidR="002633F2" w:rsidRDefault="002633F2" w:rsidP="002633F2">
      <w:pPr>
        <w:pStyle w:val="References"/>
      </w:pPr>
    </w:p>
    <w:p w14:paraId="7C22E559" w14:textId="77777777" w:rsidR="002633F2" w:rsidRPr="00E23D8B" w:rsidRDefault="002633F2" w:rsidP="006252D0">
      <w:pPr>
        <w:pStyle w:val="TitleSection"/>
        <w:rPr>
          <w:rStyle w:val="LineNumber"/>
        </w:rPr>
      </w:pPr>
      <w:r>
        <w:lastRenderedPageBreak/>
        <w:t xml:space="preserve">A BILL </w:t>
      </w:r>
      <w:r w:rsidRPr="00146FE7">
        <w:t xml:space="preserve">making appropriations of public money out of the Treasury in accordance with section </w:t>
      </w:r>
      <w:r>
        <w:t>51</w:t>
      </w:r>
      <w:r w:rsidRPr="00146FE7">
        <w:t>, article VI of the Constitution.</w:t>
      </w:r>
    </w:p>
    <w:p w14:paraId="61C57819" w14:textId="77777777" w:rsidR="002633F2" w:rsidRPr="00B420C2" w:rsidRDefault="002633F2" w:rsidP="006252D0">
      <w:pPr>
        <w:suppressLineNumbers/>
        <w:jc w:val="both"/>
        <w:rPr>
          <w:rFonts w:cs="Arial"/>
        </w:rPr>
        <w:sectPr w:rsidR="002633F2" w:rsidRPr="00B420C2" w:rsidSect="00E23D8B">
          <w:pgSz w:w="12240" w:h="15840"/>
          <w:pgMar w:top="1440" w:right="1440" w:bottom="1440" w:left="1440" w:header="720" w:footer="720" w:gutter="0"/>
          <w:lnNumType w:countBy="1" w:distance="216" w:restart="newSection"/>
          <w:pgNumType w:start="0"/>
          <w:cols w:space="720"/>
          <w:titlePg/>
          <w:docGrid w:linePitch="299"/>
        </w:sectPr>
      </w:pPr>
      <w:r w:rsidRPr="00606070">
        <w:rPr>
          <w:rFonts w:eastAsia="Calibri"/>
          <w:i/>
          <w:color w:val="000000"/>
        </w:rPr>
        <w:t>Be it enacted by the Legislature of West Virgini</w:t>
      </w:r>
      <w:r>
        <w:rPr>
          <w:rFonts w:eastAsia="Calibri"/>
          <w:i/>
          <w:color w:val="000000"/>
        </w:rPr>
        <w:t>a:</w:t>
      </w:r>
    </w:p>
    <w:p w14:paraId="6F9D3F28" w14:textId="77777777" w:rsidR="002633F2" w:rsidRPr="00B420C2" w:rsidRDefault="002633F2" w:rsidP="006252D0">
      <w:pPr>
        <w:suppressLineNumbers/>
        <w:tabs>
          <w:tab w:val="left" w:pos="288"/>
          <w:tab w:val="left" w:pos="720"/>
          <w:tab w:val="right" w:leader="dot" w:pos="6019"/>
          <w:tab w:val="right" w:pos="6451"/>
          <w:tab w:val="center" w:pos="6840"/>
          <w:tab w:val="left" w:pos="7704"/>
          <w:tab w:val="center" w:pos="8640"/>
          <w:tab w:val="right" w:pos="9720"/>
        </w:tabs>
        <w:jc w:val="center"/>
        <w:rPr>
          <w:rFonts w:eastAsia="Calibri" w:cs="Times New Roman"/>
          <w:color w:val="000000"/>
        </w:rPr>
      </w:pPr>
      <w:r w:rsidRPr="00B420C2">
        <w:rPr>
          <w:rFonts w:eastAsia="Calibri" w:cs="Times New Roman"/>
          <w:color w:val="000000"/>
        </w:rPr>
        <w:t>TITLE I – GENERAL PROVISIONS.</w:t>
      </w:r>
    </w:p>
    <w:p w14:paraId="7E8CC6D5" w14:textId="77777777" w:rsidR="002633F2" w:rsidRPr="00B420C2" w:rsidRDefault="002633F2" w:rsidP="006252D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2633F2" w:rsidRPr="00B420C2" w:rsidSect="002633F2">
          <w:headerReference w:type="even" r:id="rId12"/>
          <w:footerReference w:type="even" r:id="rId13"/>
          <w:footerReference w:type="default" r:id="rId14"/>
          <w:headerReference w:type="first" r:id="rId15"/>
          <w:type w:val="continuous"/>
          <w:pgSz w:w="12240" w:h="15840"/>
          <w:pgMar w:top="1440" w:right="1440" w:bottom="1440" w:left="1440" w:header="720" w:footer="720" w:gutter="0"/>
          <w:cols w:space="720"/>
          <w:titlePg/>
          <w:docGrid w:linePitch="299"/>
        </w:sectPr>
      </w:pPr>
    </w:p>
    <w:p w14:paraId="79B4C965" w14:textId="77777777" w:rsidR="002633F2" w:rsidRPr="00B420C2" w:rsidRDefault="002633F2" w:rsidP="006252D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2633F2" w:rsidRPr="00B420C2" w:rsidSect="002633F2">
          <w:footerReference w:type="default" r:id="rId16"/>
          <w:type w:val="continuous"/>
          <w:pgSz w:w="12240" w:h="15840" w:code="1"/>
          <w:pgMar w:top="1440" w:right="1440" w:bottom="1440" w:left="1440" w:header="720" w:footer="720" w:gutter="0"/>
          <w:lnNumType w:countBy="1" w:distance="216" w:restart="newSection"/>
          <w:cols w:space="720"/>
          <w:titlePg/>
          <w:docGrid w:linePitch="299"/>
        </w:sect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bCs/>
          <w:color w:val="000000"/>
        </w:rPr>
        <w:t>Section 1. General policy.</w:t>
      </w:r>
      <w:r w:rsidRPr="00B420C2">
        <w:rPr>
          <w:rFonts w:eastAsia="Calibri" w:cs="Times New Roman"/>
          <w:color w:val="000000"/>
        </w:rPr>
        <w:t xml:space="preserve"> – The purpose of this bill is to appropriate money necessary for the economical and efficient discharge of the duties and responsibilities of the state and its agencies during the fiscal year 202</w:t>
      </w:r>
      <w:r>
        <w:rPr>
          <w:rFonts w:eastAsia="Calibri" w:cs="Times New Roman"/>
          <w:color w:val="000000"/>
        </w:rPr>
        <w:t>4</w:t>
      </w:r>
      <w:r w:rsidRPr="00B420C2">
        <w:rPr>
          <w:rFonts w:eastAsia="Calibri" w:cs="Times New Roman"/>
          <w:color w:val="000000"/>
        </w:rPr>
        <w:t>.</w:t>
      </w:r>
    </w:p>
    <w:p w14:paraId="279F16D0" w14:textId="77777777" w:rsidR="002633F2" w:rsidRPr="00B420C2" w:rsidRDefault="002633F2" w:rsidP="006252D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bCs/>
          <w:color w:val="000000"/>
        </w:rPr>
        <w:t>Sec. 2. Definitions.</w:t>
      </w:r>
      <w:r w:rsidRPr="00B420C2">
        <w:rPr>
          <w:rFonts w:eastAsia="Calibri" w:cs="Times New Roman"/>
          <w:color w:val="000000"/>
        </w:rPr>
        <w:t xml:space="preserve"> — For the purpose of this bill:</w:t>
      </w:r>
    </w:p>
    <w:p w14:paraId="1D3AEB6D" w14:textId="77777777" w:rsidR="002633F2" w:rsidRPr="00B420C2" w:rsidRDefault="002633F2" w:rsidP="006252D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“Governor” shall mean the Governor of the State of West Virginia.</w:t>
      </w:r>
    </w:p>
    <w:p w14:paraId="78668179" w14:textId="77777777" w:rsidR="002633F2" w:rsidRPr="00B420C2" w:rsidRDefault="002633F2" w:rsidP="006252D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“Code” shall mean the Code of West Virginia, one thousand nine hundred thirty-one, as amended.</w:t>
      </w:r>
    </w:p>
    <w:p w14:paraId="0F81E6BC" w14:textId="77777777" w:rsidR="002633F2" w:rsidRPr="00B420C2" w:rsidRDefault="002633F2" w:rsidP="006252D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“Spending unit” shall mean the department, bureau, division, office, board, commission, agency, or institution to which an appropriation is made.</w:t>
      </w:r>
    </w:p>
    <w:p w14:paraId="057D83CE" w14:textId="77777777" w:rsidR="002633F2" w:rsidRPr="00B420C2" w:rsidRDefault="002633F2" w:rsidP="006252D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“fiscal year 202</w:t>
      </w:r>
      <w:r>
        <w:rPr>
          <w:rFonts w:eastAsia="Calibri" w:cs="Times New Roman"/>
          <w:color w:val="000000"/>
        </w:rPr>
        <w:t>4</w:t>
      </w:r>
      <w:r w:rsidRPr="00B420C2">
        <w:rPr>
          <w:rFonts w:eastAsia="Calibri" w:cs="Times New Roman"/>
          <w:color w:val="000000"/>
        </w:rPr>
        <w:t>” shall mean the period from July 1, 202</w:t>
      </w:r>
      <w:r>
        <w:rPr>
          <w:rFonts w:eastAsia="Calibri" w:cs="Times New Roman"/>
          <w:color w:val="000000"/>
        </w:rPr>
        <w:t>3</w:t>
      </w:r>
      <w:r w:rsidRPr="00B420C2">
        <w:rPr>
          <w:rFonts w:eastAsia="Calibri" w:cs="Times New Roman"/>
          <w:color w:val="000000"/>
        </w:rPr>
        <w:t>, through June 30, 202</w:t>
      </w:r>
      <w:r>
        <w:rPr>
          <w:rFonts w:eastAsia="Calibri" w:cs="Times New Roman"/>
          <w:color w:val="000000"/>
        </w:rPr>
        <w:t>4</w:t>
      </w:r>
      <w:r w:rsidRPr="00B420C2">
        <w:rPr>
          <w:rFonts w:eastAsia="Calibri" w:cs="Times New Roman"/>
          <w:color w:val="000000"/>
        </w:rPr>
        <w:t>.</w:t>
      </w:r>
    </w:p>
    <w:p w14:paraId="3B363095" w14:textId="77777777" w:rsidR="002633F2" w:rsidRPr="00B420C2" w:rsidRDefault="002633F2" w:rsidP="006252D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“General revenue fund” shall mean the general operating fund of the state and includes all moneys received or collected by the state except as provided in W.V. Code §12-2-2 or as otherwise provided.</w:t>
      </w:r>
    </w:p>
    <w:p w14:paraId="28F28731" w14:textId="77777777" w:rsidR="002633F2" w:rsidRPr="00B420C2" w:rsidRDefault="002633F2" w:rsidP="006252D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“Special revenue funds” shall mean specific revenue sources which by legislative enactments are not required to be accounted for as general revenue, including federal funds.</w:t>
      </w:r>
    </w:p>
    <w:p w14:paraId="7B392C14" w14:textId="77777777" w:rsidR="002633F2" w:rsidRPr="00B420C2" w:rsidRDefault="002633F2" w:rsidP="006252D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collections” shall mean that part of the total appropriation which must be collected by the spending unit to be available for expenditure. If the authorized amount of collections is not collected, the total appropriation for the spending unit shall be reduced automatically by the amount of the deficiency in the collections. If the amount collected exceeds the amount designated “from collections,” the excess shall be set aside in a special surplus fund and may be expended for the purpose of the spending unit as provided by Article 2, Chapter 11B of the Code.</w:t>
      </w:r>
    </w:p>
    <w:p w14:paraId="5B5CEDD4" w14:textId="77777777" w:rsidR="002633F2" w:rsidRPr="00B420C2" w:rsidRDefault="002633F2" w:rsidP="006252D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2633F2" w:rsidRPr="00B420C2" w:rsidSect="002633F2">
          <w:headerReference w:type="default" r:id="rId17"/>
          <w:footerReference w:type="default" r:id="rId18"/>
          <w:type w:val="continuous"/>
          <w:pgSz w:w="12240" w:h="15840"/>
          <w:pgMar w:top="1440" w:right="1440" w:bottom="1440" w:left="1440" w:header="720" w:footer="720" w:gutter="0"/>
          <w:lnNumType w:countBy="1" w:distance="216" w:restart="newSection"/>
          <w:cols w:space="720"/>
          <w:titlePg/>
          <w:docGrid w:linePitch="299"/>
        </w:sectPr>
      </w:pPr>
    </w:p>
    <w:p w14:paraId="171CD3E1" w14:textId="77777777" w:rsidR="002633F2" w:rsidRPr="00B420C2" w:rsidRDefault="002633F2" w:rsidP="006252D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bCs/>
          <w:color w:val="000000"/>
        </w:rPr>
        <w:t>Sec. 3. Classification of appropriations.</w:t>
      </w:r>
      <w:r w:rsidRPr="00B420C2">
        <w:rPr>
          <w:rFonts w:eastAsia="Calibri" w:cs="Times New Roman"/>
          <w:color w:val="000000"/>
        </w:rPr>
        <w:t xml:space="preserve"> — An appropriation for:</w:t>
      </w:r>
    </w:p>
    <w:p w14:paraId="47F92DDD" w14:textId="77777777" w:rsidR="002633F2" w:rsidRPr="00B420C2" w:rsidRDefault="002633F2" w:rsidP="006252D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“Personal services” shall mean salaries, wages and other compensation paid to full-time, part-time and temporary employees of the spending unit but shall not include fees or contractual payments paid to consultants or to independent contractors engaged by the spending unit. “Personal services” shall include “annual increment” for “eligible employees” and shall be disbursed only in accordance with Article 5, Chapter 5 of the Code.</w:t>
      </w:r>
    </w:p>
    <w:p w14:paraId="3D6149EE" w14:textId="77777777" w:rsidR="002633F2" w:rsidRPr="00B420C2" w:rsidRDefault="002633F2" w:rsidP="006252D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Unless otherwise specified, appropriations for “personal services” shall include salaries of heads of spending units.</w:t>
      </w:r>
    </w:p>
    <w:p w14:paraId="585E16B6" w14:textId="554B0B8C" w:rsidR="002633F2" w:rsidRPr="00B420C2" w:rsidRDefault="002633F2" w:rsidP="006252D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“Employee benefits” shall mean social security matching, workers</w:t>
      </w:r>
      <w:r w:rsidR="006252D0">
        <w:rPr>
          <w:rFonts w:eastAsia="Calibri" w:cs="Times New Roman"/>
          <w:color w:val="000000"/>
        </w:rPr>
        <w:t>’</w:t>
      </w:r>
      <w:r w:rsidRPr="00B420C2">
        <w:rPr>
          <w:rFonts w:eastAsia="Calibri" w:cs="Times New Roman"/>
          <w:color w:val="000000"/>
        </w:rPr>
        <w:t xml:space="preserve"> compensation, unemployment compensation, pension and retirement contributions, public employees insurance matching, personnel fees or any other benefit normally paid by the employer as a direct cost of employment. Should the appropriation be insufficient to cover such costs, the remainder of such cost shall be paid by each spending unit from its “unclassified” appropriation, or its “current expenses” appropriation or other appropriate appropriation. Each spending unit is hereby authorized and required to make such payments in accordance with the provisions of Article 2, Chapter 11B of the Code.</w:t>
      </w:r>
    </w:p>
    <w:p w14:paraId="2C9A297F" w14:textId="77777777" w:rsidR="002633F2" w:rsidRPr="00B420C2" w:rsidRDefault="002633F2" w:rsidP="006252D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Each spending unit shall be responsible for all contributions, payments or other costs related to coverage and claims of its employees for unemployment compensation and workers compensation. Such expenditures shall be considered an employee benefit.</w:t>
      </w:r>
    </w:p>
    <w:p w14:paraId="3136BDC3" w14:textId="77777777" w:rsidR="002633F2" w:rsidRPr="00B420C2" w:rsidRDefault="002633F2" w:rsidP="006252D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“BRIM Premiums” shall mean the amount charged as consideration for insurance protection and includes the present value of projected losses and administrative expenses. Premiums are assessed for coverages, as defined in the applicable policies, for claims arising from, inter alia, general liability, wrongful acts, property, professional liability, and automobile exposures.</w:t>
      </w:r>
    </w:p>
    <w:p w14:paraId="1C1AA667" w14:textId="77777777" w:rsidR="002633F2" w:rsidRPr="00B420C2" w:rsidRDefault="002633F2" w:rsidP="006252D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Should the appropriation for “BRIM Premium” be insufficient to cover such cost, the remainder of such costs shall be paid by each spending unit from its “unclassified” appropriation, its “current expenses” appropriation or any other appropriate appropriation to the Board of Risk </w:t>
      </w:r>
      <w:r w:rsidRPr="00B420C2">
        <w:rPr>
          <w:rFonts w:eastAsia="Calibri" w:cs="Times New Roman"/>
          <w:color w:val="000000"/>
        </w:rPr>
        <w:lastRenderedPageBreak/>
        <w:t>and Insurance Management. Each spending unit is hereby authorized and required to make such payments. If there is no appropriation for “BRIM Premium” such costs shall be paid by each spending unit from its “current expenses” appropriation, “unclassified” appropriation or other appropriate appropriation.</w:t>
      </w:r>
    </w:p>
    <w:p w14:paraId="456E789C" w14:textId="77777777" w:rsidR="002633F2" w:rsidRPr="00B420C2" w:rsidRDefault="002633F2" w:rsidP="006252D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West Virginia Council for Community and Technical College Education and Higher Education Policy Commission entities operating with special revenue funds and/or federal funds shall pay their proportionate share of the Board of Risk and Insurance Management total insurance premium cost for their respective institutions.</w:t>
      </w:r>
    </w:p>
    <w:p w14:paraId="3A15E58B" w14:textId="77777777" w:rsidR="002633F2" w:rsidRPr="00B420C2" w:rsidRDefault="002633F2" w:rsidP="006252D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“Current expenses” shall mean operating costs other than personal services and shall not include equipment, repairs and alterations, buildings, or lands. Each spending unit shall be responsible for and charged monthly for all postage meter service and shall reimburse the appropriate revolving fund monthly for all such amounts. Such expenditures shall be considered a current expense.</w:t>
      </w:r>
    </w:p>
    <w:p w14:paraId="7513DC69" w14:textId="77777777" w:rsidR="002633F2" w:rsidRPr="00B420C2" w:rsidRDefault="002633F2" w:rsidP="006252D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“Equipment” shall mean equipment items which have an appreciable and calculable period of usefulness in excess of one year.</w:t>
      </w:r>
    </w:p>
    <w:p w14:paraId="15FB9CF6" w14:textId="77777777" w:rsidR="002633F2" w:rsidRPr="00B420C2" w:rsidRDefault="002633F2" w:rsidP="006252D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“Repairs and alterations” shall mean routine maintenance and repairs to structures and minor improvements to property which do not increase the capital assets.</w:t>
      </w:r>
    </w:p>
    <w:p w14:paraId="70C143BC" w14:textId="77777777" w:rsidR="002633F2" w:rsidRPr="00B420C2" w:rsidRDefault="002633F2" w:rsidP="006252D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“Buildings” shall include new construction and major alteration of existing structures and the improvement of lands and shall include shelter, support, storage, protection, or the improvement of a natural condition.</w:t>
      </w:r>
    </w:p>
    <w:p w14:paraId="4150703E" w14:textId="77777777" w:rsidR="002633F2" w:rsidRPr="00B420C2" w:rsidRDefault="002633F2" w:rsidP="006252D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“Lands” shall mean the purchase of real property or interest in real property.</w:t>
      </w:r>
    </w:p>
    <w:p w14:paraId="45EED88F" w14:textId="77777777" w:rsidR="002633F2" w:rsidRPr="00B420C2" w:rsidRDefault="002633F2" w:rsidP="006252D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“Capital outlay” shall mean and include buildings, lands or buildings and lands, with such category or item of appropriation to remain in effect as provided by W.V. Code §12-3-12.</w:t>
      </w:r>
    </w:p>
    <w:p w14:paraId="76F6BE36" w14:textId="77777777" w:rsidR="002633F2" w:rsidRPr="00B420C2" w:rsidRDefault="002633F2" w:rsidP="006252D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appropriations made to the spending units of state government, upon approval of the Governor there may be transferred to a special account an amount sufficient to match federal funds under any federal act.</w:t>
      </w:r>
    </w:p>
    <w:p w14:paraId="72EC1CC5" w14:textId="1E7DBA05" w:rsidR="002633F2" w:rsidRPr="00B420C2" w:rsidRDefault="002633F2" w:rsidP="006252D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 xml:space="preserve">Appropriations classified in any of the above categories shall be expended only for the purposes as defined above and only for the spending units herein designated: </w:t>
      </w:r>
      <w:r w:rsidRPr="006252D0">
        <w:rPr>
          <w:rFonts w:eastAsia="Calibri" w:cs="Times New Roman"/>
          <w:i/>
          <w:iCs/>
          <w:color w:val="000000"/>
        </w:rPr>
        <w:t>Provided</w:t>
      </w:r>
      <w:r w:rsidRPr="00B420C2">
        <w:rPr>
          <w:rFonts w:eastAsia="Calibri" w:cs="Times New Roman"/>
          <w:i/>
          <w:iCs/>
          <w:color w:val="000000"/>
        </w:rPr>
        <w:t>,</w:t>
      </w:r>
      <w:r w:rsidRPr="00B420C2">
        <w:rPr>
          <w:rFonts w:eastAsia="Calibri" w:cs="Times New Roman"/>
          <w:color w:val="000000"/>
        </w:rPr>
        <w:t xml:space="preserve"> That the secretary of each department shall have the authority to transfer within the department those general revenue funds appropriated to the various agencies of the department: </w:t>
      </w:r>
      <w:r w:rsidRPr="006252D0">
        <w:rPr>
          <w:rFonts w:eastAsia="Calibri" w:cs="Times New Roman"/>
          <w:i/>
          <w:iCs/>
          <w:color w:val="000000"/>
        </w:rPr>
        <w:t>Provided, however</w:t>
      </w:r>
      <w:r w:rsidRPr="00B420C2">
        <w:rPr>
          <w:rFonts w:eastAsia="Calibri" w:cs="Times New Roman"/>
          <w:i/>
          <w:iCs/>
          <w:color w:val="000000"/>
        </w:rPr>
        <w:t>,</w:t>
      </w:r>
      <w:r w:rsidRPr="00B420C2">
        <w:rPr>
          <w:rFonts w:eastAsia="Calibri" w:cs="Times New Roman"/>
          <w:color w:val="000000"/>
        </w:rPr>
        <w:t xml:space="preserve"> That no more than five percent of the general revenue funds appropriated to any one agency or board may be transferred to other agencies or boards within the department: and no funds may be transferred to a “personal services and employee benefits” appropriation unless the source funds are also wholly from a “personal services and employee benefits” line, or unless the source funds are from another appropriation that has exclusively funded employment expenses for at least twelve consecutive months prior to the time of transfer and the position(s) supported by the transferred funds are also permanently transferred to the receiving agency or board within the department: </w:t>
      </w:r>
      <w:r w:rsidRPr="006252D0">
        <w:rPr>
          <w:rFonts w:eastAsia="Calibri" w:cs="Times New Roman"/>
          <w:i/>
          <w:iCs/>
          <w:color w:val="000000"/>
        </w:rPr>
        <w:t>Provided further</w:t>
      </w:r>
      <w:r w:rsidRPr="00B420C2">
        <w:rPr>
          <w:rFonts w:eastAsia="Calibri" w:cs="Times New Roman"/>
          <w:i/>
          <w:iCs/>
          <w:color w:val="000000"/>
        </w:rPr>
        <w:t>,</w:t>
      </w:r>
      <w:r w:rsidRPr="00B420C2">
        <w:rPr>
          <w:rFonts w:eastAsia="Calibri" w:cs="Times New Roman"/>
          <w:color w:val="000000"/>
        </w:rPr>
        <w:t xml:space="preserve"> That the secretary of each department and the director, commissioner, executive secretary, superintendent, chairman or any other agency head not governed by a departmental secretary as established by Chapter 5F of the Code shall have the authority to transfer funds appropriated to “personal services and employee benefits,” “current expenses,” “repairs and alterations,” “equipment,” “other assets,” “land,” and “buildings” to other appropriations within the same account and no funds from other appropriations shall be transferred to the “personal services and employee benefits” or the “unclassified” appropriation except that during Fiscal Year 202</w:t>
      </w:r>
      <w:r>
        <w:rPr>
          <w:rFonts w:eastAsia="Calibri" w:cs="Times New Roman"/>
          <w:color w:val="000000"/>
        </w:rPr>
        <w:t>4</w:t>
      </w:r>
      <w:r w:rsidRPr="00B420C2">
        <w:rPr>
          <w:rFonts w:eastAsia="Calibri" w:cs="Times New Roman"/>
          <w:color w:val="000000"/>
        </w:rPr>
        <w:t>, and upon approval from the State Budget Office, agencies with the appropriation “Salary and Benefits of Cabinet Secretary and Agency Heads” may transfer between this appropriation and the appropriation “Personal Services and Employee Benefits” an amount to cover annualized salaries and employee benefits for the fiscal year ending June 30, 202</w:t>
      </w:r>
      <w:r w:rsidR="00A80BFF">
        <w:rPr>
          <w:rFonts w:eastAsia="Calibri" w:cs="Times New Roman"/>
          <w:color w:val="000000"/>
        </w:rPr>
        <w:t>4</w:t>
      </w:r>
      <w:r w:rsidRPr="00B420C2">
        <w:rPr>
          <w:rFonts w:eastAsia="Calibri" w:cs="Times New Roman"/>
          <w:color w:val="000000"/>
        </w:rPr>
        <w:t xml:space="preserve">, as provided by W.V. Code §6-7-2a: </w:t>
      </w:r>
      <w:r w:rsidRPr="006252D0">
        <w:rPr>
          <w:rFonts w:eastAsia="Calibri" w:cs="Times New Roman"/>
          <w:i/>
          <w:iCs/>
          <w:color w:val="000000"/>
        </w:rPr>
        <w:t>And provided further</w:t>
      </w:r>
      <w:r w:rsidRPr="00B420C2">
        <w:rPr>
          <w:rFonts w:eastAsia="Calibri" w:cs="Times New Roman"/>
          <w:i/>
          <w:iCs/>
          <w:color w:val="000000"/>
        </w:rPr>
        <w:t>,</w:t>
      </w:r>
      <w:r w:rsidRPr="00B420C2">
        <w:rPr>
          <w:rFonts w:eastAsia="Calibri" w:cs="Times New Roman"/>
          <w:color w:val="000000"/>
        </w:rPr>
        <w:t xml:space="preserve"> That no authority exists hereunder to transfer funds into appropriations to which no funds are legislatively appropriated: </w:t>
      </w:r>
      <w:r w:rsidRPr="006252D0">
        <w:rPr>
          <w:rFonts w:eastAsia="Calibri" w:cs="Times New Roman"/>
          <w:i/>
          <w:iCs/>
          <w:color w:val="000000"/>
        </w:rPr>
        <w:t>And provided further</w:t>
      </w:r>
      <w:r w:rsidRPr="00B420C2">
        <w:rPr>
          <w:rFonts w:eastAsia="Calibri" w:cs="Times New Roman"/>
          <w:i/>
          <w:iCs/>
          <w:color w:val="000000"/>
        </w:rPr>
        <w:t>,</w:t>
      </w:r>
      <w:r w:rsidRPr="00B420C2">
        <w:rPr>
          <w:rFonts w:eastAsia="Calibri" w:cs="Times New Roman"/>
          <w:color w:val="000000"/>
        </w:rPr>
        <w:t xml:space="preserve"> That if the Legislature consolidates, reorganizes or terminates agencies, boards or functions, within any fiscal year the secretary or other appropriate agency head, or in the case of </w:t>
      </w:r>
      <w:r w:rsidRPr="00B420C2">
        <w:rPr>
          <w:rFonts w:eastAsia="Calibri" w:cs="Times New Roman"/>
          <w:color w:val="000000"/>
        </w:rPr>
        <w:lastRenderedPageBreak/>
        <w:t>the termination of a spending unit of the state, the Director of the State Budget Office, in the absence of general law providing otherwise, may transfer the funds formerly appropriated to such agency, board or function, allocating items of appropriation as may be necessary if only part of the item may be allocated, in order to implement such consolidation, reorganization or termination. No funds may be transferred from a Special Revenue Account, dedicated account, capital expenditure account or any other account or fund specifically exempted by the Legislature from transfer, except that the use of the appropriations from the State Road Fund for the office of the Secretary of the Department of Transportation is not a use other than the purpose for which such funds were dedicated and is permitted.</w:t>
      </w:r>
    </w:p>
    <w:p w14:paraId="671894D8" w14:textId="77777777" w:rsidR="002633F2" w:rsidRPr="00B420C2" w:rsidRDefault="002633F2" w:rsidP="006252D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Appropriations otherwise classified shall be expended only where the distribution of expenditures for different purposes cannot well be determined in advance or it is necessary or desirable to permit the spending unit the freedom to spend an appropriation for more than one of the above classifications.</w:t>
      </w:r>
    </w:p>
    <w:p w14:paraId="3513163C" w14:textId="77777777" w:rsidR="002633F2" w:rsidRPr="00B420C2" w:rsidRDefault="002633F2" w:rsidP="006252D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2633F2" w:rsidRPr="00B420C2" w:rsidSect="002633F2">
          <w:footerReference w:type="default" r:id="rId19"/>
          <w:type w:val="continuous"/>
          <w:pgSz w:w="12240" w:h="15840"/>
          <w:pgMar w:top="1440" w:right="1440" w:bottom="1440" w:left="1440" w:header="720" w:footer="720" w:gutter="0"/>
          <w:lnNumType w:countBy="1" w:distance="216" w:restart="newSection"/>
          <w:cols w:space="720"/>
          <w:titlePg/>
          <w:docGrid w:linePitch="299"/>
        </w:sectPr>
      </w:pPr>
    </w:p>
    <w:p w14:paraId="3848C7A0" w14:textId="77777777" w:rsidR="002633F2" w:rsidRPr="00B420C2" w:rsidRDefault="002633F2" w:rsidP="006252D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bCs/>
          <w:color w:val="000000"/>
        </w:rPr>
        <w:t>Sec. 4. Method of expenditure.</w:t>
      </w:r>
      <w:r w:rsidRPr="00B420C2">
        <w:rPr>
          <w:rFonts w:eastAsia="Calibri" w:cs="Times New Roman"/>
          <w:color w:val="000000"/>
        </w:rPr>
        <w:t xml:space="preserve"> — Money appropriated by this bill, unless otherwise specifically directed, shall be appropriated, and expended according to the provisions of Article 3, Chapter 12 of the Code or according to any law detailing a procedure specifically limiting that article.</w:t>
      </w:r>
    </w:p>
    <w:p w14:paraId="5B1F1812" w14:textId="77777777" w:rsidR="002633F2" w:rsidRPr="00B420C2" w:rsidRDefault="002633F2" w:rsidP="006252D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2633F2" w:rsidRPr="00B420C2" w:rsidSect="002633F2">
          <w:footerReference w:type="default" r:id="rId20"/>
          <w:type w:val="continuous"/>
          <w:pgSz w:w="12240" w:h="15840" w:code="1"/>
          <w:pgMar w:top="1440" w:right="1440" w:bottom="1440" w:left="1440" w:header="720" w:footer="720" w:gutter="0"/>
          <w:lnNumType w:countBy="1" w:distance="216" w:restart="newSection"/>
          <w:cols w:space="720"/>
          <w:titlePg/>
          <w:docGrid w:linePitch="299"/>
        </w:sectPr>
      </w:pPr>
    </w:p>
    <w:p w14:paraId="52EB474D" w14:textId="77777777" w:rsidR="002633F2" w:rsidRPr="00B420C2" w:rsidRDefault="002633F2" w:rsidP="006252D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2633F2" w:rsidRPr="00B420C2" w:rsidSect="002633F2">
          <w:footerReference w:type="default" r:id="rId21"/>
          <w:type w:val="continuous"/>
          <w:pgSz w:w="12240" w:h="15840"/>
          <w:pgMar w:top="1440" w:right="1440" w:bottom="1440" w:left="1440" w:header="720" w:footer="720" w:gutter="0"/>
          <w:lnNumType w:countBy="1" w:distance="216" w:restart="newSection"/>
          <w:cols w:space="720"/>
          <w:titlePg/>
          <w:docGrid w:linePitch="299"/>
        </w:sect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bCs/>
          <w:color w:val="000000"/>
        </w:rPr>
        <w:t xml:space="preserve">Sec. 5. Maximum expenditures. </w:t>
      </w:r>
      <w:r w:rsidRPr="00B420C2">
        <w:rPr>
          <w:rFonts w:eastAsia="Calibri" w:cs="Times New Roman"/>
          <w:bCs/>
          <w:color w:val="000000"/>
        </w:rPr>
        <w:t>—</w:t>
      </w:r>
      <w:r w:rsidRPr="00B420C2">
        <w:rPr>
          <w:rFonts w:eastAsia="Calibri" w:cs="Times New Roman"/>
          <w:b/>
          <w:bCs/>
          <w:color w:val="000000"/>
        </w:rPr>
        <w:t xml:space="preserve"> </w:t>
      </w:r>
      <w:r w:rsidRPr="00B420C2">
        <w:rPr>
          <w:rFonts w:eastAsia="Calibri" w:cs="Times New Roman"/>
          <w:color w:val="000000"/>
        </w:rPr>
        <w:t>No authority or requirement of law shall be interpreted as requiring or permitting an expenditure in excess of the appropriations set out in this bill.</w:t>
      </w:r>
    </w:p>
    <w:p w14:paraId="271B29DE" w14:textId="77777777" w:rsidR="002633F2" w:rsidRPr="00B420C2" w:rsidRDefault="002633F2" w:rsidP="006252D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2633F2" w:rsidRPr="00B420C2" w:rsidSect="002633F2">
          <w:footerReference w:type="default" r:id="rId22"/>
          <w:type w:val="continuous"/>
          <w:pgSz w:w="12240" w:h="15840"/>
          <w:pgMar w:top="1440" w:right="1440" w:bottom="1440" w:left="1440" w:header="720" w:footer="720" w:gutter="0"/>
          <w:cols w:space="720"/>
          <w:titlePg/>
          <w:docGrid w:linePitch="299"/>
        </w:sectPr>
      </w:pPr>
    </w:p>
    <w:p w14:paraId="5821FBC5" w14:textId="77777777" w:rsidR="002633F2" w:rsidRPr="00B420C2" w:rsidRDefault="002633F2" w:rsidP="006252D0">
      <w:p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color w:val="000000"/>
        </w:rPr>
        <w:sectPr w:rsidR="002633F2" w:rsidRPr="00B420C2" w:rsidSect="00FC6C6B">
          <w:footerReference w:type="default" r:id="rId23"/>
          <w:pgSz w:w="12240" w:h="15840"/>
          <w:pgMar w:top="1440" w:right="1440" w:bottom="1440" w:left="1440" w:header="720" w:footer="720" w:gutter="0"/>
          <w:cols w:space="720"/>
          <w:docGrid w:linePitch="299"/>
        </w:sectPr>
      </w:pPr>
      <w:r w:rsidRPr="00B420C2">
        <w:rPr>
          <w:rFonts w:eastAsia="Calibri" w:cs="Times New Roman"/>
          <w:color w:val="000000"/>
        </w:rPr>
        <w:lastRenderedPageBreak/>
        <w:t>TITLE II – APPROPRIATIONS.</w:t>
      </w:r>
    </w:p>
    <w:p w14:paraId="2AC49167" w14:textId="77777777" w:rsidR="002633F2" w:rsidRPr="00B420C2" w:rsidRDefault="002633F2" w:rsidP="006252D0">
      <w:p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color w:val="000000"/>
        </w:rPr>
      </w:pPr>
      <w:r w:rsidRPr="00B420C2">
        <w:rPr>
          <w:rFonts w:eastAsia="Calibri" w:cs="Times New Roman"/>
          <w:color w:val="000000"/>
        </w:rPr>
        <w:t>ORDER OF SECTIONS</w:t>
      </w:r>
    </w:p>
    <w:p w14:paraId="520AF847" w14:textId="77777777" w:rsidR="002633F2" w:rsidRPr="00B420C2" w:rsidRDefault="002633F2" w:rsidP="006252D0">
      <w:p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color w:val="000000"/>
        </w:rPr>
      </w:pPr>
    </w:p>
    <w:p w14:paraId="09E3B029" w14:textId="77777777" w:rsidR="002633F2" w:rsidRPr="00B420C2" w:rsidRDefault="002633F2" w:rsidP="006252D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1.</w:t>
      </w:r>
      <w:r w:rsidRPr="00B420C2">
        <w:rPr>
          <w:rFonts w:eastAsia="Calibri" w:cs="Times New Roman"/>
          <w:color w:val="000000"/>
        </w:rPr>
        <w:tab/>
        <w:t>Appropriations from general revenue.</w:t>
      </w:r>
    </w:p>
    <w:p w14:paraId="7EE9CBBD" w14:textId="77777777" w:rsidR="002633F2" w:rsidRPr="00B420C2" w:rsidRDefault="002633F2" w:rsidP="006252D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2.</w:t>
      </w:r>
      <w:r w:rsidRPr="00B420C2">
        <w:rPr>
          <w:rFonts w:eastAsia="Calibri" w:cs="Times New Roman"/>
          <w:color w:val="000000"/>
        </w:rPr>
        <w:tab/>
        <w:t>Appropriations from state road fund.</w:t>
      </w:r>
    </w:p>
    <w:p w14:paraId="6A3A105D" w14:textId="77777777" w:rsidR="002633F2" w:rsidRPr="00B420C2" w:rsidRDefault="002633F2" w:rsidP="006252D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3.</w:t>
      </w:r>
      <w:r w:rsidRPr="00B420C2">
        <w:rPr>
          <w:rFonts w:eastAsia="Calibri" w:cs="Times New Roman"/>
          <w:color w:val="000000"/>
        </w:rPr>
        <w:tab/>
        <w:t>Appropriations from other funds.</w:t>
      </w:r>
    </w:p>
    <w:p w14:paraId="50929F9E" w14:textId="77777777" w:rsidR="002633F2" w:rsidRPr="00B420C2" w:rsidRDefault="002633F2" w:rsidP="006252D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4.</w:t>
      </w:r>
      <w:r w:rsidRPr="00B420C2">
        <w:rPr>
          <w:rFonts w:eastAsia="Calibri" w:cs="Times New Roman"/>
          <w:color w:val="000000"/>
        </w:rPr>
        <w:tab/>
        <w:t>Appropriations from lottery net profits.</w:t>
      </w:r>
    </w:p>
    <w:p w14:paraId="24025674" w14:textId="77777777" w:rsidR="002633F2" w:rsidRPr="00B420C2" w:rsidRDefault="002633F2" w:rsidP="006252D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5.</w:t>
      </w:r>
      <w:r w:rsidRPr="00B420C2">
        <w:rPr>
          <w:rFonts w:eastAsia="Calibri" w:cs="Times New Roman"/>
          <w:color w:val="000000"/>
        </w:rPr>
        <w:tab/>
        <w:t>Appropriations from state excess lottery revenue.</w:t>
      </w:r>
    </w:p>
    <w:p w14:paraId="08BB62C1" w14:textId="77777777" w:rsidR="002633F2" w:rsidRPr="00B420C2" w:rsidRDefault="002633F2" w:rsidP="006252D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6.</w:t>
      </w:r>
      <w:r w:rsidRPr="00B420C2">
        <w:rPr>
          <w:rFonts w:eastAsia="Calibri" w:cs="Times New Roman"/>
          <w:color w:val="000000"/>
        </w:rPr>
        <w:tab/>
        <w:t>Appropriations of federal funds.</w:t>
      </w:r>
    </w:p>
    <w:p w14:paraId="17C84BF3" w14:textId="77777777" w:rsidR="002633F2" w:rsidRPr="00B420C2" w:rsidRDefault="002633F2" w:rsidP="006252D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7.</w:t>
      </w:r>
      <w:r w:rsidRPr="00B420C2">
        <w:rPr>
          <w:rFonts w:eastAsia="Calibri" w:cs="Times New Roman"/>
          <w:color w:val="000000"/>
        </w:rPr>
        <w:tab/>
        <w:t>Appropriations from federal block grants.</w:t>
      </w:r>
    </w:p>
    <w:p w14:paraId="7A1667D7" w14:textId="77777777" w:rsidR="002633F2" w:rsidRPr="00B420C2" w:rsidRDefault="002633F2" w:rsidP="006252D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8.</w:t>
      </w:r>
      <w:r w:rsidRPr="00B420C2">
        <w:rPr>
          <w:rFonts w:eastAsia="Calibri" w:cs="Times New Roman"/>
          <w:color w:val="000000"/>
        </w:rPr>
        <w:tab/>
        <w:t>Awards for claims against the state.</w:t>
      </w:r>
    </w:p>
    <w:p w14:paraId="489A96A5" w14:textId="77777777" w:rsidR="002633F2" w:rsidRPr="00B420C2" w:rsidRDefault="002633F2" w:rsidP="006252D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 xml:space="preserve">SECTION </w:t>
      </w:r>
      <w:r>
        <w:rPr>
          <w:rFonts w:eastAsia="Calibri" w:cs="Times New Roman"/>
          <w:color w:val="000000"/>
        </w:rPr>
        <w:t>9</w:t>
      </w:r>
      <w:r w:rsidRPr="00B420C2">
        <w:rPr>
          <w:rFonts w:eastAsia="Calibri" w:cs="Times New Roman"/>
          <w:color w:val="000000"/>
        </w:rPr>
        <w:t>.</w:t>
      </w:r>
      <w:r w:rsidRPr="00B420C2">
        <w:rPr>
          <w:rFonts w:eastAsia="Calibri" w:cs="Times New Roman"/>
          <w:color w:val="000000"/>
        </w:rPr>
        <w:tab/>
        <w:t>Appropriations from general revenue fund surplus accrued.</w:t>
      </w:r>
    </w:p>
    <w:p w14:paraId="6D921560" w14:textId="77777777" w:rsidR="002633F2" w:rsidRPr="00B420C2" w:rsidRDefault="002633F2" w:rsidP="006252D0">
      <w:pPr>
        <w:tabs>
          <w:tab w:val="left" w:pos="288"/>
          <w:tab w:val="left" w:pos="720"/>
          <w:tab w:val="left" w:pos="189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SECTION 1</w:t>
      </w:r>
      <w:r>
        <w:rPr>
          <w:rFonts w:eastAsia="Calibri" w:cs="Times New Roman"/>
          <w:color w:val="000000"/>
        </w:rPr>
        <w:t>0</w:t>
      </w:r>
      <w:r w:rsidRPr="00B420C2">
        <w:rPr>
          <w:rFonts w:eastAsia="Calibri" w:cs="Times New Roman"/>
          <w:color w:val="000000"/>
        </w:rPr>
        <w:t>.</w:t>
      </w:r>
      <w:r w:rsidRPr="00B420C2">
        <w:rPr>
          <w:rFonts w:eastAsia="Calibri" w:cs="Times New Roman"/>
          <w:color w:val="000000"/>
        </w:rPr>
        <w:tab/>
      </w:r>
      <w:r w:rsidRPr="00B420C2">
        <w:rPr>
          <w:rFonts w:eastAsia="Calibri" w:cs="Times New Roman"/>
          <w:color w:val="000000"/>
        </w:rPr>
        <w:tab/>
        <w:t>Appropriations from lottery net profits surplus accrued.</w:t>
      </w:r>
    </w:p>
    <w:p w14:paraId="184AF120" w14:textId="77777777" w:rsidR="002633F2" w:rsidRPr="00B420C2" w:rsidRDefault="002633F2" w:rsidP="006252D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1</w:t>
      </w:r>
      <w:r>
        <w:rPr>
          <w:rFonts w:eastAsia="Calibri" w:cs="Times New Roman"/>
          <w:color w:val="000000"/>
        </w:rPr>
        <w:t>1</w:t>
      </w:r>
      <w:r w:rsidRPr="00B420C2">
        <w:rPr>
          <w:rFonts w:eastAsia="Calibri" w:cs="Times New Roman"/>
          <w:color w:val="000000"/>
        </w:rPr>
        <w:t>.</w:t>
      </w:r>
      <w:r w:rsidRPr="00B420C2">
        <w:rPr>
          <w:rFonts w:eastAsia="Calibri" w:cs="Times New Roman"/>
          <w:color w:val="000000"/>
        </w:rPr>
        <w:tab/>
        <w:t>Appropriations from state excess lottery revenue surplus accrued.</w:t>
      </w:r>
    </w:p>
    <w:p w14:paraId="0E1105CF" w14:textId="77777777" w:rsidR="002633F2" w:rsidRPr="00B420C2" w:rsidRDefault="002633F2" w:rsidP="006252D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12.</w:t>
      </w:r>
      <w:r w:rsidRPr="00B420C2">
        <w:rPr>
          <w:rFonts w:eastAsia="Calibri" w:cs="Times New Roman"/>
          <w:color w:val="000000"/>
        </w:rPr>
        <w:tab/>
        <w:t>Special revenue appropriations.</w:t>
      </w:r>
    </w:p>
    <w:p w14:paraId="3E189DFB" w14:textId="77777777" w:rsidR="002633F2" w:rsidRPr="00B420C2" w:rsidRDefault="002633F2" w:rsidP="006252D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13.</w:t>
      </w:r>
      <w:r w:rsidRPr="00B420C2">
        <w:rPr>
          <w:rFonts w:eastAsia="Calibri" w:cs="Times New Roman"/>
          <w:color w:val="000000"/>
        </w:rPr>
        <w:tab/>
        <w:t>State improvement fund appropriations.</w:t>
      </w:r>
    </w:p>
    <w:p w14:paraId="51718079" w14:textId="77777777" w:rsidR="002633F2" w:rsidRPr="00B420C2" w:rsidRDefault="002633F2" w:rsidP="006252D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14.</w:t>
      </w:r>
      <w:r w:rsidRPr="00B420C2">
        <w:rPr>
          <w:rFonts w:eastAsia="Calibri" w:cs="Times New Roman"/>
          <w:color w:val="000000"/>
        </w:rPr>
        <w:tab/>
        <w:t>Specific funds and collection accounts.</w:t>
      </w:r>
    </w:p>
    <w:p w14:paraId="0A5A7714" w14:textId="77777777" w:rsidR="002633F2" w:rsidRPr="00B420C2" w:rsidRDefault="002633F2" w:rsidP="006252D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15.</w:t>
      </w:r>
      <w:r w:rsidRPr="00B420C2">
        <w:rPr>
          <w:rFonts w:eastAsia="Calibri" w:cs="Times New Roman"/>
          <w:color w:val="000000"/>
        </w:rPr>
        <w:tab/>
        <w:t>Appropriations for refunding erroneous payment.</w:t>
      </w:r>
    </w:p>
    <w:p w14:paraId="4B96FAEE" w14:textId="77777777" w:rsidR="002633F2" w:rsidRPr="00B420C2" w:rsidRDefault="002633F2" w:rsidP="006252D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16.</w:t>
      </w:r>
      <w:r w:rsidRPr="00B420C2">
        <w:rPr>
          <w:rFonts w:eastAsia="Calibri" w:cs="Times New Roman"/>
          <w:color w:val="000000"/>
        </w:rPr>
        <w:tab/>
        <w:t>Sinking fund deficiencies.</w:t>
      </w:r>
    </w:p>
    <w:p w14:paraId="7A254CEE" w14:textId="77777777" w:rsidR="002633F2" w:rsidRPr="00B420C2" w:rsidRDefault="002633F2" w:rsidP="006252D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17.</w:t>
      </w:r>
      <w:r w:rsidRPr="00B420C2">
        <w:rPr>
          <w:rFonts w:eastAsia="Calibri" w:cs="Times New Roman"/>
          <w:color w:val="000000"/>
        </w:rPr>
        <w:tab/>
        <w:t>Appropriations for local governments.</w:t>
      </w:r>
    </w:p>
    <w:p w14:paraId="040549D0" w14:textId="77777777" w:rsidR="002633F2" w:rsidRPr="00B420C2" w:rsidRDefault="002633F2" w:rsidP="006252D0">
      <w:pPr>
        <w:tabs>
          <w:tab w:val="left" w:pos="288"/>
          <w:tab w:val="left" w:pos="720"/>
          <w:tab w:val="left" w:pos="1890"/>
          <w:tab w:val="right" w:leader="dot" w:pos="6019"/>
          <w:tab w:val="right" w:pos="6451"/>
          <w:tab w:val="center" w:pos="6840"/>
          <w:tab w:val="left" w:pos="7704"/>
          <w:tab w:val="center" w:pos="8640"/>
          <w:tab w:val="right" w:pos="9720"/>
        </w:tabs>
        <w:ind w:left="1890" w:hanging="1890"/>
        <w:jc w:val="both"/>
        <w:rPr>
          <w:rFonts w:eastAsia="Calibri" w:cs="Times New Roman"/>
          <w:color w:val="000000"/>
        </w:rPr>
      </w:pPr>
      <w:r w:rsidRPr="00B420C2">
        <w:rPr>
          <w:rFonts w:eastAsia="Calibri" w:cs="Times New Roman"/>
          <w:color w:val="000000"/>
        </w:rPr>
        <w:t>SECTION 18.</w:t>
      </w:r>
      <w:r w:rsidRPr="00B420C2">
        <w:rPr>
          <w:rFonts w:eastAsia="Calibri" w:cs="Times New Roman"/>
          <w:color w:val="000000"/>
        </w:rPr>
        <w:tab/>
        <w:t>Total appropriations.</w:t>
      </w:r>
    </w:p>
    <w:p w14:paraId="59ED7412" w14:textId="77777777" w:rsidR="002633F2" w:rsidRPr="00B420C2" w:rsidRDefault="002633F2" w:rsidP="006252D0">
      <w:pPr>
        <w:tabs>
          <w:tab w:val="left" w:pos="288"/>
          <w:tab w:val="left" w:pos="720"/>
          <w:tab w:val="left" w:pos="189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SECTION 19.</w:t>
      </w:r>
      <w:r w:rsidRPr="00B420C2">
        <w:rPr>
          <w:rFonts w:eastAsia="Calibri" w:cs="Times New Roman"/>
          <w:color w:val="000000"/>
        </w:rPr>
        <w:tab/>
        <w:t>General school fund.</w:t>
      </w:r>
    </w:p>
    <w:p w14:paraId="058AC9A2" w14:textId="77777777" w:rsidR="002633F2" w:rsidRPr="00B420C2" w:rsidRDefault="002633F2" w:rsidP="006252D0">
      <w:pPr>
        <w:rPr>
          <w:rFonts w:eastAsia="Calibri" w:cs="Times New Roman"/>
          <w:color w:val="000000"/>
        </w:rPr>
        <w:sectPr w:rsidR="002633F2" w:rsidRPr="00B420C2" w:rsidSect="002633F2">
          <w:footerReference w:type="default" r:id="rId24"/>
          <w:type w:val="continuous"/>
          <w:pgSz w:w="12240" w:h="15840"/>
          <w:pgMar w:top="1440" w:right="1440" w:bottom="1440" w:left="1440" w:header="720" w:footer="720" w:gutter="0"/>
          <w:cols w:space="720"/>
          <w:titlePg/>
          <w:docGrid w:linePitch="299"/>
        </w:sectPr>
      </w:pPr>
    </w:p>
    <w:p w14:paraId="3865FF54" w14:textId="77777777" w:rsidR="002633F2" w:rsidRPr="00B420C2" w:rsidRDefault="002633F2" w:rsidP="006252D0">
      <w:pPr>
        <w:tabs>
          <w:tab w:val="left" w:pos="288"/>
          <w:tab w:val="left" w:pos="720"/>
          <w:tab w:val="left" w:pos="1890"/>
          <w:tab w:val="right" w:leader="dot" w:pos="6019"/>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b/>
          <w:bCs/>
          <w:color w:val="000000"/>
        </w:rPr>
        <w:lastRenderedPageBreak/>
        <w:tab/>
      </w:r>
      <w:r w:rsidRPr="00B420C2">
        <w:rPr>
          <w:rFonts w:eastAsia="Calibri" w:cs="Times New Roman"/>
          <w:b/>
          <w:bCs/>
          <w:color w:val="000000"/>
        </w:rPr>
        <w:tab/>
        <w:t xml:space="preserve">Section 1. Appropriations from general revenue. </w:t>
      </w:r>
      <w:r w:rsidRPr="00B420C2">
        <w:rPr>
          <w:rFonts w:eastAsia="Calibri" w:cs="Times New Roman"/>
          <w:color w:val="000000"/>
        </w:rPr>
        <w:t>– From the State Fund, General Revenue, there are hereby appropriated conditionally upon the fulfillment of the provisions set forth in Article 2, Chapter 11B the following amounts, as itemized, for expenditure during the fiscal year 202</w:t>
      </w:r>
      <w:r>
        <w:rPr>
          <w:rFonts w:eastAsia="Calibri" w:cs="Times New Roman"/>
          <w:color w:val="000000"/>
        </w:rPr>
        <w:t>4</w:t>
      </w:r>
      <w:r w:rsidRPr="00B420C2">
        <w:rPr>
          <w:rFonts w:eastAsia="Calibri" w:cs="Times New Roman"/>
          <w:color w:val="000000"/>
        </w:rPr>
        <w:t>.</w:t>
      </w:r>
    </w:p>
    <w:p w14:paraId="3C010B30" w14:textId="77777777" w:rsidR="002633F2" w:rsidRPr="00B420C2" w:rsidRDefault="002633F2" w:rsidP="006252D0">
      <w:p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2633F2" w:rsidRPr="00B420C2" w:rsidSect="00DA2934">
          <w:footerReference w:type="default" r:id="rId25"/>
          <w:pgSz w:w="12240" w:h="15840"/>
          <w:pgMar w:top="1440" w:right="1440" w:bottom="1440" w:left="1440" w:header="720" w:footer="720" w:gutter="0"/>
          <w:lnNumType w:countBy="1" w:distance="216" w:restart="newSection"/>
          <w:cols w:space="720"/>
          <w:docGrid w:linePitch="299"/>
        </w:sectPr>
      </w:pPr>
    </w:p>
    <w:p w14:paraId="0F1709D5" w14:textId="77777777" w:rsidR="002633F2" w:rsidRPr="00B420C2" w:rsidRDefault="002633F2" w:rsidP="006252D0">
      <w:p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b/>
          <w:bCs/>
          <w:color w:val="000000"/>
        </w:rPr>
      </w:pPr>
      <w:r w:rsidRPr="00B420C2">
        <w:rPr>
          <w:rFonts w:eastAsia="Calibri" w:cs="Times New Roman"/>
          <w:b/>
          <w:bCs/>
          <w:color w:val="000000"/>
        </w:rPr>
        <w:t>LEGISLATIVE</w:t>
      </w:r>
    </w:p>
    <w:p w14:paraId="01E0D83F" w14:textId="77777777" w:rsidR="002633F2" w:rsidRPr="00B420C2" w:rsidRDefault="002633F2" w:rsidP="006252D0">
      <w:pPr>
        <w:numPr>
          <w:ilvl w:val="0"/>
          <w:numId w:val="6"/>
        </w:num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b/>
          <w:bCs/>
          <w:color w:val="000000"/>
        </w:rPr>
      </w:pPr>
      <w:r w:rsidRPr="00B420C2">
        <w:rPr>
          <w:rFonts w:eastAsia="Times New Roman" w:cs="Arial"/>
          <w:i/>
          <w:iCs/>
          <w:color w:val="000000"/>
        </w:rPr>
        <w:t>Senate</w:t>
      </w:r>
    </w:p>
    <w:p w14:paraId="29D48E47" w14:textId="77777777" w:rsidR="002633F2" w:rsidRPr="00B420C2" w:rsidRDefault="002633F2" w:rsidP="006252D0">
      <w:pPr>
        <w:numPr>
          <w:ilvl w:val="12"/>
          <w:numId w:val="0"/>
        </w:num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color w:val="000000"/>
        </w:rPr>
      </w:pPr>
      <w:r w:rsidRPr="00B420C2">
        <w:rPr>
          <w:rFonts w:eastAsia="Calibri" w:cs="Times New Roman"/>
          <w:color w:val="000000"/>
        </w:rPr>
        <w:t xml:space="preserve">Fund </w:t>
      </w:r>
      <w:r w:rsidRPr="00B420C2">
        <w:rPr>
          <w:rFonts w:eastAsia="Calibri" w:cs="Times New Roman"/>
          <w:color w:val="000000"/>
          <w:u w:val="single"/>
        </w:rPr>
        <w:t>0165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2100</w:t>
      </w:r>
    </w:p>
    <w:p w14:paraId="5A6305C5" w14:textId="77777777" w:rsidR="002633F2" w:rsidRPr="00B420C2" w:rsidRDefault="002633F2" w:rsidP="006252D0">
      <w:pPr>
        <w:numPr>
          <w:ilvl w:val="12"/>
          <w:numId w:val="0"/>
        </w:numPr>
        <w:tabs>
          <w:tab w:val="left" w:pos="288"/>
          <w:tab w:val="left" w:pos="720"/>
          <w:tab w:val="right" w:pos="6030"/>
          <w:tab w:val="right" w:pos="6451"/>
          <w:tab w:val="center" w:pos="6840"/>
          <w:tab w:val="left" w:pos="7704"/>
          <w:tab w:val="center" w:pos="8640"/>
          <w:tab w:val="right" w:pos="9720"/>
        </w:tabs>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General</w:t>
      </w:r>
    </w:p>
    <w:p w14:paraId="23E14E74" w14:textId="77777777" w:rsidR="002633F2" w:rsidRPr="00B420C2" w:rsidRDefault="002633F2" w:rsidP="006252D0">
      <w:pPr>
        <w:numPr>
          <w:ilvl w:val="12"/>
          <w:numId w:val="0"/>
        </w:numPr>
        <w:tabs>
          <w:tab w:val="left" w:pos="288"/>
          <w:tab w:val="left" w:pos="720"/>
          <w:tab w:val="right" w:pos="6030"/>
          <w:tab w:val="right" w:pos="6451"/>
          <w:tab w:val="center" w:pos="6840"/>
          <w:tab w:val="left" w:pos="7704"/>
          <w:tab w:val="center" w:pos="8640"/>
          <w:tab w:val="right" w:pos="9720"/>
        </w:tabs>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Appro-</w:t>
      </w:r>
      <w:r w:rsidRPr="00B420C2">
        <w:rPr>
          <w:rFonts w:eastAsia="Calibri" w:cs="Times New Roman"/>
          <w:b/>
          <w:bCs/>
          <w:color w:val="000000"/>
        </w:rPr>
        <w:tab/>
      </w:r>
      <w:r w:rsidRPr="00B420C2">
        <w:rPr>
          <w:rFonts w:eastAsia="Calibri" w:cs="Times New Roman"/>
          <w:b/>
          <w:bCs/>
          <w:color w:val="000000"/>
        </w:rPr>
        <w:tab/>
        <w:t>Revenue</w:t>
      </w:r>
    </w:p>
    <w:p w14:paraId="158B8399" w14:textId="77777777" w:rsidR="002633F2" w:rsidRPr="00B420C2" w:rsidRDefault="002633F2" w:rsidP="006252D0">
      <w:pPr>
        <w:numPr>
          <w:ilvl w:val="12"/>
          <w:numId w:val="0"/>
        </w:numPr>
        <w:tabs>
          <w:tab w:val="left" w:pos="288"/>
          <w:tab w:val="left" w:pos="720"/>
          <w:tab w:val="right" w:pos="6030"/>
          <w:tab w:val="right" w:pos="6451"/>
          <w:tab w:val="center" w:pos="6840"/>
          <w:tab w:val="left" w:pos="7704"/>
          <w:tab w:val="center" w:pos="8640"/>
          <w:tab w:val="right" w:pos="9720"/>
        </w:tabs>
        <w:ind w:left="7704" w:hanging="7704"/>
        <w:jc w:val="both"/>
        <w:rPr>
          <w:rFonts w:eastAsia="Calibri" w:cs="Times New Roman"/>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priation</w:t>
      </w:r>
      <w:r w:rsidRPr="00B420C2">
        <w:rPr>
          <w:rFonts w:eastAsia="Calibri" w:cs="Times New Roman"/>
          <w:b/>
          <w:bCs/>
          <w:color w:val="000000"/>
        </w:rPr>
        <w:tab/>
      </w:r>
      <w:r w:rsidRPr="00B420C2">
        <w:rPr>
          <w:rFonts w:eastAsia="Calibri" w:cs="Times New Roman"/>
          <w:b/>
          <w:bCs/>
          <w:color w:val="000000"/>
        </w:rPr>
        <w:tab/>
        <w:t>Fund</w:t>
      </w:r>
    </w:p>
    <w:p w14:paraId="244434B0" w14:textId="77777777" w:rsidR="002633F2" w:rsidRPr="00B420C2" w:rsidRDefault="002633F2" w:rsidP="006252D0">
      <w:pPr>
        <w:numPr>
          <w:ilvl w:val="12"/>
          <w:numId w:val="0"/>
        </w:numPr>
        <w:tabs>
          <w:tab w:val="left" w:pos="288"/>
          <w:tab w:val="left" w:pos="720"/>
          <w:tab w:val="right" w:leader="dot" w:pos="6019"/>
          <w:tab w:val="right" w:pos="6451"/>
          <w:tab w:val="center" w:pos="6840"/>
          <w:tab w:val="left" w:pos="7704"/>
          <w:tab w:val="center" w:pos="8640"/>
          <w:tab w:val="right" w:pos="9720"/>
        </w:tabs>
        <w:jc w:val="both"/>
        <w:rPr>
          <w:rFonts w:eastAsia="Calibri" w:cs="Times New Roman"/>
          <w:color w:val="000000"/>
        </w:rPr>
        <w:sectPr w:rsidR="002633F2" w:rsidRPr="00B420C2" w:rsidSect="002633F2">
          <w:footerReference w:type="default" r:id="rId26"/>
          <w:type w:val="continuous"/>
          <w:pgSz w:w="12240" w:h="15840"/>
          <w:pgMar w:top="1440" w:right="1440" w:bottom="1440" w:left="1440" w:header="720" w:footer="720" w:gutter="0"/>
          <w:cols w:space="720"/>
          <w:titlePg/>
          <w:docGrid w:linePitch="299"/>
        </w:sectPr>
      </w:pPr>
    </w:p>
    <w:p w14:paraId="67A60EF0"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Compensation of Members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00300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1,010,000</w:t>
      </w:r>
      <w:r w:rsidRPr="00B420C2">
        <w:rPr>
          <w:rFonts w:eastAsia="Calibri" w:cs="Times New Roman"/>
          <w:color w:val="000000"/>
        </w:rPr>
        <w:t xml:space="preserve">             Compensation and Per Diem of Officers</w:t>
      </w:r>
    </w:p>
    <w:p w14:paraId="68980692" w14:textId="77777777" w:rsidR="002633F2" w:rsidRPr="00B420C2" w:rsidRDefault="002633F2" w:rsidP="006252D0">
      <w:pPr>
        <w:tabs>
          <w:tab w:val="left" w:pos="288"/>
          <w:tab w:val="left" w:pos="720"/>
          <w:tab w:val="left" w:leader="dot" w:pos="6030"/>
          <w:tab w:val="left" w:pos="6210"/>
          <w:tab w:val="left" w:pos="6451"/>
          <w:tab w:val="center" w:pos="6840"/>
          <w:tab w:val="left" w:pos="7704"/>
          <w:tab w:val="right" w:pos="9720"/>
        </w:tabs>
        <w:jc w:val="both"/>
        <w:rPr>
          <w:rFonts w:eastAsia="Calibri" w:cs="Times New Roman"/>
          <w:color w:val="000000"/>
        </w:rPr>
      </w:pPr>
      <w:r w:rsidRPr="00B420C2">
        <w:rPr>
          <w:rFonts w:eastAsia="Calibri" w:cs="Times New Roman"/>
          <w:color w:val="000000"/>
        </w:rPr>
        <w:tab/>
        <w:t>and Employees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4,011,332</w:t>
      </w:r>
    </w:p>
    <w:p w14:paraId="2B40F2C5" w14:textId="77777777" w:rsidR="002633F2" w:rsidRPr="00B420C2" w:rsidRDefault="002633F2" w:rsidP="006252D0">
      <w:pPr>
        <w:tabs>
          <w:tab w:val="left" w:pos="288"/>
          <w:tab w:val="left" w:pos="720"/>
          <w:tab w:val="left" w:leader="dot" w:pos="6030"/>
          <w:tab w:val="left" w:pos="6210"/>
          <w:tab w:val="left" w:pos="6451"/>
          <w:tab w:val="center" w:pos="6840"/>
          <w:tab w:val="left" w:pos="7704"/>
          <w:tab w:val="right" w:pos="9720"/>
        </w:tabs>
        <w:jc w:val="both"/>
        <w:rPr>
          <w:rFonts w:eastAsia="Calibri" w:cs="Times New Roman"/>
          <w:color w:val="000000"/>
        </w:rPr>
      </w:pPr>
      <w:r w:rsidRPr="00B420C2">
        <w:rPr>
          <w:rFonts w:eastAsia="Calibri" w:cs="Times New Roman"/>
          <w:color w:val="000000"/>
        </w:rPr>
        <w:t>Current Expenses and Contingent Fund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02100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321,392</w:t>
      </w:r>
    </w:p>
    <w:p w14:paraId="75AE4056" w14:textId="77777777" w:rsidR="002633F2" w:rsidRPr="00B420C2" w:rsidRDefault="002633F2" w:rsidP="006252D0">
      <w:pPr>
        <w:tabs>
          <w:tab w:val="left" w:pos="288"/>
          <w:tab w:val="left" w:pos="720"/>
          <w:tab w:val="left" w:leader="dot" w:pos="6030"/>
          <w:tab w:val="left" w:pos="6210"/>
          <w:tab w:val="left" w:pos="6451"/>
          <w:tab w:val="center" w:pos="6840"/>
          <w:tab w:val="left" w:pos="7704"/>
          <w:tab w:val="right" w:pos="9720"/>
        </w:tabs>
        <w:jc w:val="both"/>
        <w:rPr>
          <w:rFonts w:eastAsia="Calibri" w:cs="Times New Roman"/>
          <w:color w:val="000000"/>
        </w:rPr>
      </w:pPr>
      <w:r w:rsidRPr="00B420C2">
        <w:rPr>
          <w:rFonts w:eastAsia="Calibri" w:cs="Times New Roman"/>
          <w:color w:val="000000"/>
        </w:rPr>
        <w:t>Repairs and Alterations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35,000</w:t>
      </w:r>
    </w:p>
    <w:p w14:paraId="38E71C1A" w14:textId="77777777" w:rsidR="002633F2" w:rsidRPr="00B420C2" w:rsidRDefault="002633F2" w:rsidP="006252D0">
      <w:pPr>
        <w:tabs>
          <w:tab w:val="left" w:pos="288"/>
          <w:tab w:val="left" w:pos="720"/>
          <w:tab w:val="left" w:leader="dot" w:pos="6030"/>
          <w:tab w:val="left" w:pos="6210"/>
          <w:tab w:val="left" w:pos="6451"/>
          <w:tab w:val="center" w:pos="6840"/>
          <w:tab w:val="left" w:pos="7704"/>
          <w:tab w:val="right" w:pos="9720"/>
        </w:tabs>
        <w:jc w:val="both"/>
        <w:rPr>
          <w:rFonts w:eastAsia="Calibri" w:cs="Times New Roman"/>
          <w:color w:val="000000"/>
        </w:rPr>
      </w:pPr>
      <w:r w:rsidRPr="00B420C2">
        <w:rPr>
          <w:rFonts w:eastAsia="Calibri" w:cs="Times New Roman"/>
          <w:color w:val="000000"/>
        </w:rPr>
        <w:t>Technology Repair and Modernization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29800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80,000</w:t>
      </w:r>
    </w:p>
    <w:p w14:paraId="152DEAD6" w14:textId="77777777" w:rsidR="002633F2" w:rsidRPr="00B420C2" w:rsidRDefault="002633F2" w:rsidP="006252D0">
      <w:pPr>
        <w:tabs>
          <w:tab w:val="left" w:pos="288"/>
          <w:tab w:val="left" w:pos="720"/>
          <w:tab w:val="left" w:leader="dot" w:pos="6030"/>
          <w:tab w:val="left" w:pos="6210"/>
          <w:tab w:val="left" w:pos="6451"/>
          <w:tab w:val="center" w:pos="6840"/>
          <w:tab w:val="left" w:pos="7704"/>
          <w:tab w:val="right" w:pos="9720"/>
        </w:tabs>
        <w:jc w:val="both"/>
        <w:rPr>
          <w:rFonts w:eastAsia="Calibri" w:cs="Times New Roman"/>
          <w:color w:val="000000"/>
        </w:rPr>
      </w:pPr>
      <w:r w:rsidRPr="00B420C2">
        <w:rPr>
          <w:rFonts w:eastAsia="Calibri" w:cs="Times New Roman"/>
          <w:color w:val="000000"/>
        </w:rPr>
        <w:t>Expenses of Members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450,000</w:t>
      </w:r>
    </w:p>
    <w:p w14:paraId="1D96E1F8" w14:textId="77777777" w:rsidR="002633F2" w:rsidRPr="00B420C2" w:rsidRDefault="002633F2" w:rsidP="006252D0">
      <w:pPr>
        <w:tabs>
          <w:tab w:val="left" w:pos="288"/>
          <w:tab w:val="left" w:pos="720"/>
          <w:tab w:val="left" w:leader="dot" w:pos="6030"/>
          <w:tab w:val="left" w:pos="6210"/>
          <w:tab w:val="left" w:pos="6451"/>
          <w:tab w:val="center" w:pos="6840"/>
          <w:tab w:val="left" w:pos="7704"/>
          <w:tab w:val="right" w:pos="9720"/>
        </w:tabs>
        <w:jc w:val="both"/>
        <w:rPr>
          <w:rFonts w:eastAsia="Calibri" w:cs="Times New Roman"/>
          <w:color w:val="000000"/>
          <w:u w:val="single"/>
        </w:rPr>
      </w:pPr>
      <w:r w:rsidRPr="00B420C2">
        <w:rPr>
          <w:rFonts w:eastAsia="Calibri" w:cs="Times New Roman"/>
          <w:color w:val="000000"/>
        </w:rPr>
        <w:t>BRIM Premium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44,482</w:t>
      </w:r>
    </w:p>
    <w:p w14:paraId="4067B2D9"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5,952,206</w:t>
      </w:r>
    </w:p>
    <w:p w14:paraId="6544FACF" w14:textId="77777777" w:rsidR="002633F2" w:rsidRPr="00B420C2" w:rsidRDefault="002633F2" w:rsidP="006252D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appropriations for the Senate for the fiscal year 202</w:t>
      </w:r>
      <w:r>
        <w:rPr>
          <w:rFonts w:eastAsia="Calibri" w:cs="Times New Roman"/>
          <w:color w:val="000000"/>
        </w:rPr>
        <w:t>3</w:t>
      </w:r>
      <w:r w:rsidRPr="00B420C2">
        <w:rPr>
          <w:rFonts w:eastAsia="Calibri" w:cs="Times New Roman"/>
          <w:color w:val="000000"/>
        </w:rPr>
        <w:t xml:space="preserve"> are to remain in full force and effect and are hereby reappropriated to June 30, 202</w:t>
      </w:r>
      <w:r>
        <w:rPr>
          <w:rFonts w:eastAsia="Calibri" w:cs="Times New Roman"/>
          <w:color w:val="000000"/>
        </w:rPr>
        <w:t>4</w:t>
      </w:r>
      <w:r w:rsidRPr="00B420C2">
        <w:rPr>
          <w:rFonts w:eastAsia="Calibri" w:cs="Times New Roman"/>
          <w:color w:val="000000"/>
        </w:rPr>
        <w:t>.  Any balances so reappropriated may be transferred and credited to the fiscal year 202</w:t>
      </w:r>
      <w:r>
        <w:rPr>
          <w:rFonts w:eastAsia="Calibri" w:cs="Times New Roman"/>
          <w:color w:val="000000"/>
        </w:rPr>
        <w:t>3</w:t>
      </w:r>
      <w:r w:rsidRPr="00B420C2">
        <w:rPr>
          <w:rFonts w:eastAsia="Calibri" w:cs="Times New Roman"/>
          <w:color w:val="000000"/>
        </w:rPr>
        <w:t xml:space="preserve"> accounts.</w:t>
      </w:r>
    </w:p>
    <w:p w14:paraId="2256B815" w14:textId="77777777" w:rsidR="002633F2" w:rsidRPr="00B420C2" w:rsidRDefault="002633F2" w:rsidP="006252D0">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t>Upon the written request of the Clerk of the Senate, the Auditor shall transfer amounts between items of the total appropriation in order to protect or increase the efficiency of the service.</w:t>
      </w:r>
    </w:p>
    <w:p w14:paraId="73E0D225" w14:textId="77777777" w:rsidR="002633F2" w:rsidRPr="00B420C2" w:rsidRDefault="002633F2" w:rsidP="006252D0">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Clerk of the Senate, with the approval of the President, is authorized to draw his or her requisitions upon the Auditor, payable out of the Current Expenses and Contingent Fund of </w:t>
      </w:r>
      <w:r w:rsidRPr="00B420C2">
        <w:rPr>
          <w:rFonts w:eastAsia="Calibri" w:cs="Times New Roman"/>
          <w:color w:val="000000"/>
        </w:rPr>
        <w:lastRenderedPageBreak/>
        <w:t>the Senate, for any bills for supplies and services that may have been incurred by the Senate and not included in the appropriation bill, for supplies and services incurred in preparation for the opening, the conduct of the business and after adjournment of any regular or extraordinary session, and for the necessary operation of the Senate offices, the requisitions for which are to be accompanied by bills to be filed with the Auditor.</w:t>
      </w:r>
    </w:p>
    <w:p w14:paraId="12EAD173" w14:textId="77777777" w:rsidR="002633F2" w:rsidRPr="00B420C2" w:rsidRDefault="002633F2" w:rsidP="006252D0">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Clerk of the Senate, with the approval of the President, or the President of the Senate shall have authority to employ such staff personnel during any session of the Legislature as shall be needed in addition to staff personnel authorized by the Senate resolution adopted during any such session. The Clerk of the Senate, with the approval of the President, or the President of the Senate shall have authority to employ such staff personnel between sessions of the Legislature as shall be needed, the compensation of all staff personnel during and between sessions of the Legislature, notwithstanding any such Senate resolution, to be fixed by the President of the Senate. The Clerk is hereby authorized to draw his or her requisitions upon the Auditor for the payment of all such staff personnel for such services, payable out of the appropriation for Compensation and Per Diem of Officers and Employees or Current Expenses and Contingent Fund of the Senate.</w:t>
      </w:r>
    </w:p>
    <w:p w14:paraId="5571F3EE" w14:textId="77777777" w:rsidR="002633F2" w:rsidRPr="00B420C2" w:rsidRDefault="002633F2" w:rsidP="006252D0">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For duties imposed by law and by the Senate, the Clerk of the Senate shall be paid a monthly salary as provided by the Senate resolution, unless increased between sessions under the authority of the President, payable out of the appropriation for Compensation and Per Diem of Officers and Employees or Current Expenses and Contingent Fund of the Senate.</w:t>
      </w:r>
    </w:p>
    <w:p w14:paraId="0FA7D26C" w14:textId="77777777" w:rsidR="002633F2" w:rsidRPr="00B420C2" w:rsidRDefault="002633F2" w:rsidP="006252D0">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Included in the above appropriation for Senate (fund 0165, appropriation 02100), an amount not less than $5,000 is to be used for the West Virginia Academy of Family Physicians - Doc of the Day Program.</w:t>
      </w:r>
    </w:p>
    <w:p w14:paraId="34402E5C" w14:textId="77777777" w:rsidR="002633F2" w:rsidRPr="00B420C2" w:rsidRDefault="002633F2" w:rsidP="006252D0">
      <w:pPr>
        <w:numPr>
          <w:ilvl w:val="12"/>
          <w:numId w:val="0"/>
        </w:numPr>
        <w:tabs>
          <w:tab w:val="left" w:pos="288"/>
          <w:tab w:val="left" w:pos="720"/>
          <w:tab w:val="left" w:leader="dot" w:pos="6030"/>
          <w:tab w:val="left" w:pos="6210"/>
          <w:tab w:val="right" w:pos="6451"/>
          <w:tab w:val="center" w:pos="6840"/>
          <w:tab w:val="left" w:pos="7704"/>
          <w:tab w:val="center" w:pos="8640"/>
          <w:tab w:val="right" w:pos="9720"/>
        </w:tabs>
        <w:jc w:val="both"/>
        <w:rPr>
          <w:rFonts w:eastAsia="Calibri" w:cs="Times New Roman"/>
          <w:color w:val="000000"/>
        </w:rPr>
        <w:sectPr w:rsidR="002633F2" w:rsidRPr="00B420C2" w:rsidSect="002633F2">
          <w:footerReference w:type="default" r:id="rId27"/>
          <w:type w:val="continuous"/>
          <w:pgSz w:w="12240" w:h="15840"/>
          <w:pgMar w:top="1440" w:right="1440" w:bottom="1440" w:left="1440" w:header="720" w:footer="720" w:gutter="0"/>
          <w:lnNumType w:countBy="1" w:distance="216" w:restart="continuous"/>
          <w:cols w:space="720"/>
          <w:titlePg/>
          <w:docGrid w:linePitch="299"/>
        </w:sectPr>
      </w:pPr>
    </w:p>
    <w:p w14:paraId="1D3F50F2" w14:textId="77777777" w:rsidR="002633F2" w:rsidRPr="00B420C2" w:rsidRDefault="002633F2" w:rsidP="006252D0">
      <w:pPr>
        <w:numPr>
          <w:ilvl w:val="0"/>
          <w:numId w:val="6"/>
        </w:numPr>
        <w:tabs>
          <w:tab w:val="left" w:pos="288"/>
          <w:tab w:val="left" w:pos="720"/>
          <w:tab w:val="right" w:leader="dot" w:pos="6019"/>
          <w:tab w:val="right" w:pos="6451"/>
          <w:tab w:val="center" w:pos="6840"/>
          <w:tab w:val="left" w:pos="7704"/>
          <w:tab w:val="center" w:pos="8640"/>
          <w:tab w:val="right" w:pos="9720"/>
        </w:tabs>
        <w:jc w:val="center"/>
        <w:rPr>
          <w:rFonts w:eastAsia="Calibri" w:cs="Times New Roman"/>
          <w:b/>
          <w:bCs/>
          <w:color w:val="000000"/>
        </w:rPr>
      </w:pPr>
      <w:r w:rsidRPr="00B420C2">
        <w:rPr>
          <w:rFonts w:eastAsia="Times New Roman" w:cs="Arial"/>
          <w:i/>
          <w:iCs/>
          <w:color w:val="000000"/>
        </w:rPr>
        <w:t>House of Delegates</w:t>
      </w:r>
    </w:p>
    <w:p w14:paraId="21111F5E" w14:textId="77777777" w:rsidR="002633F2" w:rsidRPr="00B420C2" w:rsidRDefault="002633F2" w:rsidP="006252D0">
      <w:pPr>
        <w:tabs>
          <w:tab w:val="left" w:leader="dot" w:pos="6030"/>
          <w:tab w:val="left" w:pos="6210"/>
        </w:tabs>
        <w:jc w:val="center"/>
        <w:rPr>
          <w:rFonts w:eastAsia="Calibri" w:cs="Times New Roman"/>
          <w:color w:val="000000"/>
        </w:rPr>
      </w:pPr>
      <w:r w:rsidRPr="00B420C2">
        <w:rPr>
          <w:rFonts w:eastAsia="Calibri" w:cs="Times New Roman"/>
          <w:color w:val="000000"/>
        </w:rPr>
        <w:t xml:space="preserve">Fund </w:t>
      </w:r>
      <w:r w:rsidRPr="00B420C2">
        <w:rPr>
          <w:rFonts w:eastAsia="Calibri" w:cs="Times New Roman"/>
          <w:color w:val="000000"/>
          <w:u w:val="single"/>
        </w:rPr>
        <w:t>0170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2200</w:t>
      </w:r>
    </w:p>
    <w:p w14:paraId="28ED2F9E" w14:textId="77777777" w:rsidR="002633F2" w:rsidRPr="00B420C2" w:rsidRDefault="002633F2" w:rsidP="006252D0">
      <w:pPr>
        <w:tabs>
          <w:tab w:val="left" w:leader="dot" w:pos="6030"/>
          <w:tab w:val="left" w:pos="6210"/>
        </w:tabs>
        <w:jc w:val="both"/>
        <w:rPr>
          <w:rFonts w:eastAsia="Calibri" w:cs="Times New Roman"/>
          <w:color w:val="000000"/>
        </w:rPr>
        <w:sectPr w:rsidR="002633F2" w:rsidRPr="00B420C2" w:rsidSect="002633F2">
          <w:footerReference w:type="default" r:id="rId28"/>
          <w:type w:val="continuous"/>
          <w:pgSz w:w="12240" w:h="15840" w:code="1"/>
          <w:pgMar w:top="1440" w:right="1440" w:bottom="1440" w:left="1440" w:header="720" w:footer="720" w:gutter="0"/>
          <w:cols w:space="720"/>
          <w:titlePg/>
          <w:docGrid w:linePitch="360"/>
        </w:sectPr>
      </w:pPr>
    </w:p>
    <w:p w14:paraId="2E488B67"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Compensation of Members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00300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3,000,000</w:t>
      </w:r>
    </w:p>
    <w:p w14:paraId="3018C171"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lastRenderedPageBreak/>
        <w:t>Compensation and Per Diem of Officers</w:t>
      </w:r>
    </w:p>
    <w:p w14:paraId="40C1C96B"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t>and Employees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575,000</w:t>
      </w:r>
    </w:p>
    <w:p w14:paraId="6558DEA4"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Current Expenses and Contingent Fund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02100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4,399,031</w:t>
      </w:r>
    </w:p>
    <w:p w14:paraId="1D623271"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Expenses of Members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1,350,000</w:t>
      </w:r>
    </w:p>
    <w:p w14:paraId="5B35CC00"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Capit</w:t>
      </w:r>
      <w:r>
        <w:rPr>
          <w:rFonts w:eastAsia="Calibri" w:cs="Times New Roman"/>
          <w:color w:val="000000"/>
        </w:rPr>
        <w:t>a</w:t>
      </w:r>
      <w:r w:rsidRPr="00B420C2">
        <w:rPr>
          <w:rFonts w:eastAsia="Calibri" w:cs="Times New Roman"/>
          <w:color w:val="000000"/>
        </w:rPr>
        <w:t>l Outlay, Repairs and Equipment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58900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500,000</w:t>
      </w:r>
    </w:p>
    <w:p w14:paraId="39E0099F"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BRIM Premium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80,000</w:t>
      </w:r>
    </w:p>
    <w:p w14:paraId="62DDE8A2"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9,904,031</w:t>
      </w:r>
    </w:p>
    <w:p w14:paraId="763280D1" w14:textId="77777777" w:rsidR="002633F2" w:rsidRPr="00B420C2" w:rsidRDefault="002633F2" w:rsidP="006252D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appropriations for the House of Delegates for the fiscal year 202</w:t>
      </w:r>
      <w:r>
        <w:rPr>
          <w:rFonts w:eastAsia="Calibri" w:cs="Times New Roman"/>
          <w:color w:val="000000"/>
        </w:rPr>
        <w:t>3</w:t>
      </w:r>
      <w:r w:rsidRPr="00B420C2">
        <w:rPr>
          <w:rFonts w:eastAsia="Calibri" w:cs="Times New Roman"/>
          <w:color w:val="000000"/>
        </w:rPr>
        <w:t xml:space="preserve"> are to remain in full force and effect and are hereby reappropriated to June 30, 202</w:t>
      </w:r>
      <w:r>
        <w:rPr>
          <w:rFonts w:eastAsia="Calibri" w:cs="Times New Roman"/>
          <w:color w:val="000000"/>
        </w:rPr>
        <w:t>4</w:t>
      </w:r>
      <w:r w:rsidRPr="00B420C2">
        <w:rPr>
          <w:rFonts w:eastAsia="Calibri" w:cs="Times New Roman"/>
          <w:color w:val="000000"/>
        </w:rPr>
        <w:t>.  Any balances so reappropriated may be transferred and credited to the fiscal year 202</w:t>
      </w:r>
      <w:r>
        <w:rPr>
          <w:rFonts w:eastAsia="Calibri" w:cs="Times New Roman"/>
          <w:color w:val="000000"/>
        </w:rPr>
        <w:t>3</w:t>
      </w:r>
      <w:r w:rsidRPr="00B420C2">
        <w:rPr>
          <w:rFonts w:eastAsia="Calibri" w:cs="Times New Roman"/>
          <w:color w:val="000000"/>
        </w:rPr>
        <w:t xml:space="preserve"> accounts.</w:t>
      </w:r>
    </w:p>
    <w:p w14:paraId="0A84B655" w14:textId="77777777" w:rsidR="002633F2" w:rsidRPr="00B420C2" w:rsidRDefault="002633F2" w:rsidP="006252D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Upon the written request of the Clerk of the House of Delegates, the Auditor shall transfer amounts between items of the total appropriation in order to protect or increase the efficiency of the service.</w:t>
      </w:r>
    </w:p>
    <w:p w14:paraId="20539DA4" w14:textId="5A13ACEE" w:rsidR="002633F2" w:rsidRPr="00B420C2" w:rsidRDefault="002633F2" w:rsidP="006252D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Clerk of the House of Delegates, with the approval of the Speaker, is authorized to draw his or her requisitions upon the Auditor, payable out of the Current Expenses and Contingent Fund of the House of Delegates, for any bills for supplies and services that may have been incurred by the House of Delegates and not included in the appropriation bill, for bills for services and supplies incurred in preparation for the opening of the session and after adjournment, and for the necessary operation of the House of Delegates</w:t>
      </w:r>
      <w:r w:rsidR="006252D0">
        <w:rPr>
          <w:rFonts w:eastAsia="Calibri" w:cs="Times New Roman"/>
          <w:color w:val="000000"/>
        </w:rPr>
        <w:t>’</w:t>
      </w:r>
      <w:r w:rsidRPr="00B420C2">
        <w:rPr>
          <w:rFonts w:eastAsia="Calibri" w:cs="Times New Roman"/>
          <w:color w:val="000000"/>
        </w:rPr>
        <w:t xml:space="preserve"> offices, the requisitions for which are to be accompanied by bills to be filed with the Auditor.</w:t>
      </w:r>
    </w:p>
    <w:p w14:paraId="42D37059" w14:textId="77777777" w:rsidR="002633F2" w:rsidRPr="00B420C2" w:rsidRDefault="002633F2" w:rsidP="006252D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Speaker of the House of Delegates shall have authority to employ such staff personnel during and between sessions of the Legislature as shall be needed, in addition to personnel designated in the House resolution, and the compensation of all personnel shall be as fixed in such House resolution for the session or fixed by the Speaker during and between sessions of the Legislature, notwithstanding such House resolution. The Clerk of the House of Delegates is hereby authorized to draw requisitions upon the Auditor for such services, payable </w:t>
      </w:r>
      <w:r w:rsidRPr="00B420C2">
        <w:rPr>
          <w:rFonts w:eastAsia="Calibri" w:cs="Times New Roman"/>
          <w:color w:val="000000"/>
        </w:rPr>
        <w:lastRenderedPageBreak/>
        <w:t>out of the appropriation for the Compensation and Per Diem of Officers and Employees or Current Expenses and Contingent Fund of the House of Delegates.</w:t>
      </w:r>
    </w:p>
    <w:p w14:paraId="4489E305" w14:textId="77777777" w:rsidR="002633F2" w:rsidRPr="00B420C2" w:rsidRDefault="002633F2" w:rsidP="006252D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For duties imposed by law and by the House of Delegates, including salary allowed by law as keeper of the rolls, the Clerk of the House of Delegates shall be paid a monthly salary as provided in the House resolution, unless increased between sessions under the authority of the Speaker and payable out of the appropriation for Compensation and Per Diem of Officers and Employees or Current Expenses and Contingent Fund of the House of Delegates.</w:t>
      </w:r>
    </w:p>
    <w:p w14:paraId="78D704BD" w14:textId="77777777" w:rsidR="002633F2" w:rsidRPr="00B420C2" w:rsidRDefault="002633F2" w:rsidP="006252D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sectPr w:rsidR="002633F2" w:rsidRPr="00B420C2" w:rsidSect="002633F2">
          <w:footerReference w:type="default" r:id="rId29"/>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Included in the above appropriation for House of Delegates (fund 0170, appropriation 02100), an amount not less than $5,000 is to be used for the West Virginia Academy of Family Physicians - Doc of the Day Program.</w:t>
      </w:r>
    </w:p>
    <w:p w14:paraId="6BDDC343" w14:textId="77777777" w:rsidR="002633F2" w:rsidRPr="00B420C2" w:rsidRDefault="002633F2" w:rsidP="006252D0">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Joint Expenses</w:t>
      </w:r>
    </w:p>
    <w:p w14:paraId="3598E43E" w14:textId="77777777" w:rsidR="002633F2" w:rsidRPr="00B420C2" w:rsidRDefault="002633F2" w:rsidP="006252D0">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4)</w:t>
      </w:r>
    </w:p>
    <w:p w14:paraId="4578DE96" w14:textId="77777777" w:rsidR="002633F2" w:rsidRPr="00B420C2" w:rsidRDefault="002633F2" w:rsidP="006252D0">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0175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2300</w:t>
      </w:r>
    </w:p>
    <w:p w14:paraId="490005F2" w14:textId="77777777" w:rsidR="002633F2" w:rsidRPr="00B420C2" w:rsidRDefault="002633F2" w:rsidP="006252D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u w:val="single"/>
        </w:rPr>
        <w:sectPr w:rsidR="002633F2" w:rsidRPr="00B420C2" w:rsidSect="002633F2">
          <w:footerReference w:type="default" r:id="rId30"/>
          <w:type w:val="continuous"/>
          <w:pgSz w:w="12240" w:h="15840"/>
          <w:pgMar w:top="1440" w:right="1440" w:bottom="1440" w:left="1440" w:header="720" w:footer="720" w:gutter="0"/>
          <w:cols w:space="720"/>
          <w:titlePg/>
          <w:docGrid w:linePitch="360"/>
        </w:sectPr>
      </w:pPr>
    </w:p>
    <w:p w14:paraId="20F0EC82"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Joint Committee on Government and Finance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10400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7,725,138</w:t>
      </w:r>
    </w:p>
    <w:p w14:paraId="55ADF7AA"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Legislative Printing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10500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260,000</w:t>
      </w:r>
    </w:p>
    <w:p w14:paraId="0E0316B1"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Legislative Rule-Making Review Committee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10600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147,250</w:t>
      </w:r>
    </w:p>
    <w:p w14:paraId="278A474A"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Legislative Computer System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10700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1,447,500</w:t>
      </w:r>
    </w:p>
    <w:p w14:paraId="7EDDA431"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Legislative Dues and Fees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10701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600,000</w:t>
      </w:r>
    </w:p>
    <w:p w14:paraId="17F0E27D"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BRIM Premium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60,569</w:t>
      </w:r>
    </w:p>
    <w:p w14:paraId="0F2DA476"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10,240,457</w:t>
      </w:r>
    </w:p>
    <w:p w14:paraId="650B0E8B"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appropriations for the Joint Expenses for the fiscal year 202</w:t>
      </w:r>
      <w:r>
        <w:rPr>
          <w:rFonts w:eastAsia="Calibri" w:cs="Times New Roman"/>
          <w:color w:val="000000"/>
        </w:rPr>
        <w:t>3</w:t>
      </w:r>
      <w:r w:rsidRPr="00B420C2">
        <w:rPr>
          <w:rFonts w:eastAsia="Calibri" w:cs="Times New Roman"/>
          <w:color w:val="000000"/>
        </w:rPr>
        <w:t xml:space="preserve"> are to remain in full force and effect and are hereby reappropriated to June 30, 202</w:t>
      </w:r>
      <w:r>
        <w:rPr>
          <w:rFonts w:eastAsia="Calibri" w:cs="Times New Roman"/>
          <w:color w:val="000000"/>
        </w:rPr>
        <w:t>4</w:t>
      </w:r>
      <w:r w:rsidRPr="00B420C2">
        <w:rPr>
          <w:rFonts w:eastAsia="Calibri" w:cs="Times New Roman"/>
          <w:color w:val="000000"/>
        </w:rPr>
        <w:t>. Any balances reappropriated may be transferred and credited to the fiscal year 202</w:t>
      </w:r>
      <w:r>
        <w:rPr>
          <w:rFonts w:eastAsia="Calibri" w:cs="Times New Roman"/>
          <w:color w:val="000000"/>
        </w:rPr>
        <w:t>3</w:t>
      </w:r>
      <w:r w:rsidRPr="00B420C2">
        <w:rPr>
          <w:rFonts w:eastAsia="Calibri" w:cs="Times New Roman"/>
          <w:color w:val="000000"/>
        </w:rPr>
        <w:t xml:space="preserve"> accounts.</w:t>
      </w:r>
    </w:p>
    <w:p w14:paraId="7439D5DE" w14:textId="77777777" w:rsidR="002633F2" w:rsidRPr="00B420C2" w:rsidRDefault="002633F2" w:rsidP="006252D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sectPr w:rsidR="002633F2" w:rsidRPr="00B420C2" w:rsidSect="002633F2">
          <w:footerReference w:type="default" r:id="rId31"/>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 xml:space="preserve">Upon the written request of the Clerk of the Senate, with the approval of the President of the Senate, and the Clerk of the House of Delegates, with the approval of the Speaker of the </w:t>
      </w:r>
      <w:r w:rsidRPr="00B420C2">
        <w:rPr>
          <w:rFonts w:eastAsia="Calibri" w:cs="Times New Roman"/>
          <w:color w:val="000000"/>
        </w:rPr>
        <w:lastRenderedPageBreak/>
        <w:t>House of Delegates, and a copy to the Legislative Auditor, the Auditor shall transfer amounts between items of the total appropriation in order to protect or increase the efficiency of the service.</w:t>
      </w:r>
    </w:p>
    <w:p w14:paraId="69CE8AA6" w14:textId="77777777" w:rsidR="002633F2" w:rsidRPr="00B420C2" w:rsidRDefault="002633F2" w:rsidP="006252D0">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b/>
          <w:color w:val="000000"/>
        </w:rPr>
      </w:pPr>
      <w:r w:rsidRPr="00B420C2">
        <w:rPr>
          <w:rFonts w:eastAsia="Calibri" w:cs="Times New Roman"/>
          <w:b/>
          <w:color w:val="000000"/>
        </w:rPr>
        <w:t>JUDICIAL</w:t>
      </w:r>
    </w:p>
    <w:p w14:paraId="33A9FCD0" w14:textId="77777777" w:rsidR="002633F2" w:rsidRPr="00B420C2" w:rsidRDefault="002633F2" w:rsidP="006252D0">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Supreme Court –</w:t>
      </w:r>
    </w:p>
    <w:p w14:paraId="1B5490BB" w14:textId="77777777" w:rsidR="002633F2" w:rsidRPr="00B420C2" w:rsidRDefault="002633F2" w:rsidP="006252D0">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General Judicial</w:t>
      </w:r>
    </w:p>
    <w:p w14:paraId="16410F42" w14:textId="77777777" w:rsidR="002633F2" w:rsidRPr="00B420C2" w:rsidRDefault="002633F2" w:rsidP="006252D0">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u w:val="single"/>
        </w:rPr>
        <w:sectPr w:rsidR="002633F2" w:rsidRPr="00B420C2" w:rsidSect="002633F2">
          <w:footerReference w:type="default" r:id="rId32"/>
          <w:type w:val="continuous"/>
          <w:pgSz w:w="12240" w:h="15840"/>
          <w:pgMar w:top="1440" w:right="1440" w:bottom="1440" w:left="1440" w:header="720" w:footer="720" w:gutter="0"/>
          <w:cols w:space="720"/>
          <w:titlePg/>
          <w:docGrid w:linePitch="360"/>
        </w:sectPr>
      </w:pPr>
      <w:r w:rsidRPr="00B420C2">
        <w:rPr>
          <w:rFonts w:eastAsia="Calibri" w:cs="Times New Roman"/>
          <w:color w:val="000000"/>
        </w:rPr>
        <w:t xml:space="preserve">Fund </w:t>
      </w:r>
      <w:r w:rsidRPr="00B420C2">
        <w:rPr>
          <w:rFonts w:eastAsia="Calibri" w:cs="Times New Roman"/>
          <w:color w:val="000000"/>
          <w:u w:val="single"/>
        </w:rPr>
        <w:t>0180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2400</w:t>
      </w:r>
    </w:p>
    <w:p w14:paraId="58F308BA" w14:textId="6BF95A95"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Personal Services and Employee Benefits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A80982">
        <w:rPr>
          <w:rFonts w:eastAsia="Calibri" w:cs="Times New Roman"/>
          <w:color w:val="000000"/>
        </w:rPr>
        <w:t>124,201,587</w:t>
      </w:r>
    </w:p>
    <w:p w14:paraId="7EA2B8C9" w14:textId="0C30BBA6"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21,</w:t>
      </w:r>
      <w:r w:rsidR="00A80982">
        <w:rPr>
          <w:rFonts w:eastAsia="Calibri" w:cs="Times New Roman"/>
          <w:color w:val="000000"/>
        </w:rPr>
        <w:t>063,451</w:t>
      </w:r>
    </w:p>
    <w:p w14:paraId="4397E278"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Repairs and Alterations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40,000</w:t>
      </w:r>
    </w:p>
    <w:p w14:paraId="34D7DB5A"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Equipment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1,814,000</w:t>
      </w:r>
    </w:p>
    <w:p w14:paraId="5806E9A7"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Military Service</w:t>
      </w:r>
      <w:r>
        <w:rPr>
          <w:rFonts w:eastAsia="Calibri" w:cs="Times New Roman"/>
          <w:color w:val="000000"/>
        </w:rPr>
        <w:t>s</w:t>
      </w:r>
      <w:r w:rsidRPr="00B420C2">
        <w:rPr>
          <w:rFonts w:eastAsia="Calibri" w:cs="Times New Roman"/>
          <w:color w:val="000000"/>
        </w:rPr>
        <w:t xml:space="preserve"> Members Court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09002</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300,000</w:t>
      </w:r>
    </w:p>
    <w:p w14:paraId="1C3EA355" w14:textId="44D223B8"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Judges</w:t>
      </w:r>
      <w:r w:rsidR="006252D0">
        <w:rPr>
          <w:rFonts w:eastAsia="Calibri" w:cs="Times New Roman"/>
          <w:color w:val="000000"/>
        </w:rPr>
        <w:t>’</w:t>
      </w:r>
      <w:r w:rsidRPr="00B420C2">
        <w:rPr>
          <w:rFonts w:eastAsia="Calibri" w:cs="Times New Roman"/>
          <w:color w:val="000000"/>
        </w:rPr>
        <w:t xml:space="preserve"> Retirement System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11000</w:t>
      </w:r>
      <w:r w:rsidRPr="00B420C2">
        <w:rPr>
          <w:rFonts w:eastAsia="Calibri" w:cs="Times New Roman"/>
          <w:color w:val="000000"/>
        </w:rPr>
        <w:tab/>
      </w:r>
      <w:r w:rsidRPr="00B420C2">
        <w:rPr>
          <w:rFonts w:eastAsia="Calibri" w:cs="Times New Roman"/>
          <w:color w:val="000000"/>
        </w:rPr>
        <w:tab/>
      </w:r>
      <w:r w:rsidR="00CD79A5">
        <w:rPr>
          <w:rFonts w:eastAsia="Calibri" w:cs="Times New Roman"/>
          <w:color w:val="000000"/>
        </w:rPr>
        <w:t>854,000</w:t>
      </w:r>
    </w:p>
    <w:p w14:paraId="2A0CAA6E"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Buildings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10,000</w:t>
      </w:r>
    </w:p>
    <w:p w14:paraId="42F2FA6E"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Other Assets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80,000</w:t>
      </w:r>
    </w:p>
    <w:p w14:paraId="7E7E17D6"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BRIM Premium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716,410</w:t>
      </w:r>
    </w:p>
    <w:p w14:paraId="466570B1" w14:textId="52CEB92D"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A80982">
        <w:rPr>
          <w:rFonts w:eastAsia="Calibri" w:cs="Times New Roman"/>
          <w:color w:val="000000"/>
        </w:rPr>
        <w:t>149,079,448</w:t>
      </w:r>
    </w:p>
    <w:p w14:paraId="3CA10B32" w14:textId="77777777" w:rsidR="002633F2" w:rsidRPr="00B420C2" w:rsidRDefault="002633F2" w:rsidP="006252D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appropriations to the Supreme Court of Appeals for the fiscal years 202</w:t>
      </w:r>
      <w:r>
        <w:rPr>
          <w:rFonts w:eastAsia="Calibri" w:cs="Times New Roman"/>
          <w:color w:val="000000"/>
        </w:rPr>
        <w:t>1</w:t>
      </w:r>
      <w:r w:rsidRPr="00B420C2">
        <w:rPr>
          <w:rFonts w:eastAsia="Calibri" w:cs="Times New Roman"/>
          <w:color w:val="000000"/>
        </w:rPr>
        <w:t>, 202</w:t>
      </w:r>
      <w:r>
        <w:rPr>
          <w:rFonts w:eastAsia="Calibri" w:cs="Times New Roman"/>
          <w:color w:val="000000"/>
        </w:rPr>
        <w:t>2</w:t>
      </w:r>
      <w:r w:rsidRPr="00B420C2">
        <w:rPr>
          <w:rFonts w:eastAsia="Calibri" w:cs="Times New Roman"/>
          <w:color w:val="000000"/>
        </w:rPr>
        <w:t xml:space="preserve"> and 202</w:t>
      </w:r>
      <w:r>
        <w:rPr>
          <w:rFonts w:eastAsia="Calibri" w:cs="Times New Roman"/>
          <w:color w:val="000000"/>
        </w:rPr>
        <w:t>3</w:t>
      </w:r>
      <w:r w:rsidRPr="00B420C2">
        <w:rPr>
          <w:rFonts w:eastAsia="Calibri" w:cs="Times New Roman"/>
          <w:color w:val="000000"/>
        </w:rPr>
        <w:t xml:space="preserve"> are to remain in full force and effect and are hereby reappropriated to June 30, 202</w:t>
      </w:r>
      <w:r>
        <w:rPr>
          <w:rFonts w:eastAsia="Calibri" w:cs="Times New Roman"/>
          <w:color w:val="000000"/>
        </w:rPr>
        <w:t>4</w:t>
      </w:r>
      <w:r w:rsidRPr="00B420C2">
        <w:rPr>
          <w:rFonts w:eastAsia="Calibri" w:cs="Times New Roman"/>
          <w:color w:val="000000"/>
        </w:rPr>
        <w:t>. Any balances so reappropriated may be transferred and credited to the fiscal year 202</w:t>
      </w:r>
      <w:r>
        <w:rPr>
          <w:rFonts w:eastAsia="Calibri" w:cs="Times New Roman"/>
          <w:color w:val="000000"/>
        </w:rPr>
        <w:t>3</w:t>
      </w:r>
      <w:r w:rsidRPr="00B420C2">
        <w:rPr>
          <w:rFonts w:eastAsia="Calibri" w:cs="Times New Roman"/>
          <w:color w:val="000000"/>
        </w:rPr>
        <w:t xml:space="preserve"> accounts.</w:t>
      </w:r>
    </w:p>
    <w:p w14:paraId="09374F4A" w14:textId="77777777" w:rsidR="002633F2" w:rsidRPr="00B420C2" w:rsidRDefault="002633F2" w:rsidP="006252D0">
      <w:pPr>
        <w:tabs>
          <w:tab w:val="left" w:pos="288"/>
          <w:tab w:val="left" w:pos="720"/>
          <w:tab w:val="left" w:leader="dot" w:pos="6030"/>
          <w:tab w:val="left" w:pos="6210"/>
          <w:tab w:val="right" w:pos="6451"/>
          <w:tab w:val="center" w:pos="684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This fund shall be administered by the Administrative Director of the Supreme Court of Appeals, who shall draw requisitions for warrants in payment in the form of payrolls, making deductions therefrom as required by law for taxes and other items.</w:t>
      </w:r>
    </w:p>
    <w:p w14:paraId="29E9805B" w14:textId="435C5A9E" w:rsidR="002633F2" w:rsidRPr="00B420C2" w:rsidRDefault="002633F2" w:rsidP="006252D0">
      <w:pPr>
        <w:tabs>
          <w:tab w:val="left" w:pos="288"/>
          <w:tab w:val="left" w:pos="720"/>
          <w:tab w:val="left" w:leader="dot" w:pos="6030"/>
          <w:tab w:val="left" w:pos="6210"/>
          <w:tab w:val="right" w:pos="6451"/>
          <w:tab w:val="center" w:pos="6840"/>
          <w:tab w:val="left" w:pos="7704"/>
          <w:tab w:val="right" w:pos="9720"/>
        </w:tabs>
        <w:spacing w:line="492" w:lineRule="auto"/>
        <w:jc w:val="both"/>
        <w:rPr>
          <w:rFonts w:eastAsia="Calibri" w:cs="Times New Roman"/>
          <w:color w:val="000000"/>
        </w:rPr>
        <w:sectPr w:rsidR="002633F2" w:rsidRPr="00B420C2" w:rsidSect="002633F2">
          <w:footerReference w:type="default" r:id="rId33"/>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The appropriation for the Judges</w:t>
      </w:r>
      <w:r w:rsidR="006252D0">
        <w:rPr>
          <w:rFonts w:eastAsia="Calibri" w:cs="Times New Roman"/>
          <w:color w:val="000000"/>
        </w:rPr>
        <w:t>’</w:t>
      </w:r>
      <w:r w:rsidRPr="00B420C2">
        <w:rPr>
          <w:rFonts w:eastAsia="Calibri" w:cs="Times New Roman"/>
          <w:color w:val="000000"/>
        </w:rPr>
        <w:t xml:space="preserve"> Retirement System (fund 0180, appropriation 11000) is to be transferred to the Consolidated Public Retirement Board, in accordance with the law relating thereto, upon requisition of the Administrative Director of the Supreme Court of Appeals.</w:t>
      </w:r>
    </w:p>
    <w:p w14:paraId="7DEDFEEB" w14:textId="77777777" w:rsidR="002633F2" w:rsidRPr="00B420C2" w:rsidRDefault="002633F2" w:rsidP="006252D0">
      <w:pPr>
        <w:tabs>
          <w:tab w:val="left" w:pos="288"/>
          <w:tab w:val="left" w:pos="720"/>
          <w:tab w:val="left" w:leader="dot" w:pos="6030"/>
          <w:tab w:val="left" w:pos="6210"/>
          <w:tab w:val="right" w:pos="6451"/>
          <w:tab w:val="center" w:pos="6840"/>
          <w:tab w:val="left" w:pos="7704"/>
          <w:tab w:val="right" w:pos="9720"/>
        </w:tabs>
        <w:spacing w:line="492" w:lineRule="auto"/>
        <w:jc w:val="center"/>
        <w:rPr>
          <w:rFonts w:eastAsia="Calibri" w:cs="Times New Roman"/>
          <w:color w:val="000000"/>
        </w:rPr>
      </w:pPr>
      <w:r w:rsidRPr="00B420C2">
        <w:rPr>
          <w:rFonts w:eastAsia="Calibri" w:cs="Times New Roman"/>
          <w:b/>
          <w:color w:val="000000"/>
        </w:rPr>
        <w:lastRenderedPageBreak/>
        <w:t>EXECUTIVE</w:t>
      </w:r>
    </w:p>
    <w:p w14:paraId="2E5971BC" w14:textId="195721FC" w:rsidR="002633F2" w:rsidRPr="00B420C2" w:rsidRDefault="002633F2" w:rsidP="006252D0">
      <w:pPr>
        <w:numPr>
          <w:ilvl w:val="0"/>
          <w:numId w:val="6"/>
        </w:numPr>
        <w:tabs>
          <w:tab w:val="left" w:pos="288"/>
          <w:tab w:val="left" w:pos="720"/>
          <w:tab w:val="left" w:leader="dot" w:pos="6030"/>
          <w:tab w:val="left" w:pos="6210"/>
          <w:tab w:val="right" w:pos="6451"/>
          <w:tab w:val="center" w:pos="6840"/>
          <w:tab w:val="left" w:pos="7704"/>
          <w:tab w:val="right" w:pos="9720"/>
        </w:tabs>
        <w:spacing w:line="492" w:lineRule="auto"/>
        <w:jc w:val="center"/>
        <w:rPr>
          <w:rFonts w:eastAsia="Calibri" w:cs="Times New Roman"/>
          <w:i/>
          <w:color w:val="000000"/>
        </w:rPr>
      </w:pPr>
      <w:r w:rsidRPr="00B420C2">
        <w:rPr>
          <w:rFonts w:eastAsia="Calibri" w:cs="Times New Roman"/>
          <w:i/>
          <w:color w:val="000000"/>
        </w:rPr>
        <w:t>Governor</w:t>
      </w:r>
      <w:r w:rsidR="006252D0">
        <w:rPr>
          <w:rFonts w:eastAsia="Calibri" w:cs="Times New Roman"/>
          <w:i/>
          <w:color w:val="000000"/>
        </w:rPr>
        <w:t>’</w:t>
      </w:r>
      <w:r w:rsidRPr="00B420C2">
        <w:rPr>
          <w:rFonts w:eastAsia="Calibri" w:cs="Times New Roman"/>
          <w:i/>
          <w:color w:val="000000"/>
        </w:rPr>
        <w:t>s Office</w:t>
      </w:r>
    </w:p>
    <w:p w14:paraId="386D1695" w14:textId="77777777" w:rsidR="002633F2" w:rsidRPr="00B420C2" w:rsidRDefault="002633F2" w:rsidP="006252D0">
      <w:pPr>
        <w:tabs>
          <w:tab w:val="left" w:pos="288"/>
          <w:tab w:val="left" w:pos="720"/>
          <w:tab w:val="left" w:leader="dot" w:pos="6030"/>
          <w:tab w:val="left" w:pos="6210"/>
          <w:tab w:val="right" w:pos="6451"/>
          <w:tab w:val="center" w:pos="684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5)</w:t>
      </w:r>
    </w:p>
    <w:p w14:paraId="4C083170" w14:textId="77777777" w:rsidR="002633F2" w:rsidRPr="00B420C2" w:rsidRDefault="002633F2" w:rsidP="006252D0">
      <w:pPr>
        <w:tabs>
          <w:tab w:val="left" w:pos="288"/>
          <w:tab w:val="left" w:pos="720"/>
          <w:tab w:val="left" w:leader="dot" w:pos="6030"/>
          <w:tab w:val="left" w:pos="6210"/>
          <w:tab w:val="right" w:pos="6451"/>
          <w:tab w:val="center" w:pos="684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0101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0100</w:t>
      </w:r>
    </w:p>
    <w:p w14:paraId="715D7152" w14:textId="77777777" w:rsidR="002633F2" w:rsidRPr="00B420C2" w:rsidRDefault="002633F2" w:rsidP="006252D0">
      <w:pPr>
        <w:tabs>
          <w:tab w:val="left" w:pos="288"/>
          <w:tab w:val="left" w:pos="720"/>
          <w:tab w:val="left" w:leader="dot" w:pos="6030"/>
          <w:tab w:val="left" w:pos="6210"/>
          <w:tab w:val="right" w:pos="6451"/>
          <w:tab w:val="center" w:pos="6840"/>
          <w:tab w:val="left" w:pos="7704"/>
          <w:tab w:val="right" w:pos="9720"/>
        </w:tabs>
        <w:spacing w:line="492" w:lineRule="auto"/>
        <w:jc w:val="both"/>
        <w:rPr>
          <w:rFonts w:eastAsia="Calibri" w:cs="Times New Roman"/>
          <w:color w:val="000000"/>
          <w:u w:val="single"/>
        </w:rPr>
        <w:sectPr w:rsidR="002633F2" w:rsidRPr="00B420C2" w:rsidSect="00696C3A">
          <w:footerReference w:type="default" r:id="rId34"/>
          <w:type w:val="continuous"/>
          <w:pgSz w:w="12240" w:h="15840"/>
          <w:pgMar w:top="1440" w:right="1440" w:bottom="1440" w:left="1440" w:header="720" w:footer="720" w:gutter="0"/>
          <w:cols w:space="720"/>
          <w:docGrid w:linePitch="360"/>
        </w:sectPr>
      </w:pPr>
    </w:p>
    <w:p w14:paraId="28D15C9D" w14:textId="4538E64D"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3,</w:t>
      </w:r>
      <w:r w:rsidR="00276760">
        <w:rPr>
          <w:rFonts w:eastAsia="Calibri" w:cs="Times New Roman"/>
          <w:color w:val="000000"/>
        </w:rPr>
        <w:t>332,448</w:t>
      </w:r>
    </w:p>
    <w:p w14:paraId="02DAB666"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799,000</w:t>
      </w:r>
    </w:p>
    <w:p w14:paraId="1B9425D9"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25,000</w:t>
      </w:r>
    </w:p>
    <w:p w14:paraId="1D7CB18E"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1,000</w:t>
      </w:r>
    </w:p>
    <w:p w14:paraId="53B45626"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National Governors Association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12300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60,700</w:t>
      </w:r>
    </w:p>
    <w:p w14:paraId="4859C72C"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Herbert Henderson Office of Minority Affairs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396,726</w:t>
      </w:r>
    </w:p>
    <w:p w14:paraId="373AB4E2"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Community Food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1,000,000</w:t>
      </w:r>
    </w:p>
    <w:p w14:paraId="623A0A08" w14:textId="5D00C4F0"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Office of Resiliency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18600</w:t>
      </w:r>
      <w:r w:rsidRPr="00B420C2">
        <w:rPr>
          <w:rFonts w:eastAsia="Calibri" w:cs="Times New Roman"/>
          <w:color w:val="000000"/>
        </w:rPr>
        <w:tab/>
      </w:r>
      <w:r w:rsidRPr="00B420C2">
        <w:rPr>
          <w:rFonts w:eastAsia="Calibri" w:cs="Times New Roman"/>
          <w:color w:val="000000"/>
        </w:rPr>
        <w:tab/>
      </w:r>
      <w:r w:rsidR="00276760">
        <w:rPr>
          <w:rFonts w:eastAsia="Calibri" w:cs="Times New Roman"/>
          <w:color w:val="000000"/>
        </w:rPr>
        <w:t>605,234</w:t>
      </w:r>
    </w:p>
    <w:p w14:paraId="679FBD21"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183,645</w:t>
      </w:r>
    </w:p>
    <w:p w14:paraId="76278E3A" w14:textId="4BD440F9"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6,</w:t>
      </w:r>
      <w:r w:rsidR="00276760">
        <w:rPr>
          <w:rFonts w:eastAsia="Calibri" w:cs="Times New Roman"/>
          <w:color w:val="000000"/>
        </w:rPr>
        <w:t>403,753</w:t>
      </w:r>
    </w:p>
    <w:p w14:paraId="66882ED8" w14:textId="77777777" w:rsidR="002633F2" w:rsidRPr="00B420C2" w:rsidRDefault="002633F2" w:rsidP="006252D0">
      <w:pPr>
        <w:tabs>
          <w:tab w:val="left" w:pos="288"/>
          <w:tab w:val="left" w:pos="720"/>
          <w:tab w:val="left" w:leader="dot" w:pos="6030"/>
          <w:tab w:val="left" w:pos="6210"/>
          <w:tab w:val="right" w:pos="6451"/>
          <w:tab w:val="center" w:pos="684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Unclassified (fund 0101, appropriation 09900), Current Expenses (fund 0101, appropriation 13000), and Office of Resiliency (fund 0101, appropriation 18600)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117A0457" w14:textId="77777777" w:rsidR="002633F2" w:rsidRPr="00B420C2" w:rsidRDefault="002633F2" w:rsidP="006252D0">
      <w:pPr>
        <w:tabs>
          <w:tab w:val="left" w:pos="288"/>
          <w:tab w:val="left" w:pos="720"/>
          <w:tab w:val="left" w:leader="dot" w:pos="6030"/>
          <w:tab w:val="left" w:pos="6210"/>
          <w:tab w:val="right" w:pos="6451"/>
          <w:tab w:val="center" w:pos="684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Herbert Henderson Office of Minority Affairs (fund 0101, appropriation 13400) shall be transferred to the Minority Affairs Fund (fund 1058).</w:t>
      </w:r>
    </w:p>
    <w:p w14:paraId="1105385A" w14:textId="77777777" w:rsidR="002633F2" w:rsidRPr="00B420C2" w:rsidRDefault="002633F2" w:rsidP="006252D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sectPr w:rsidR="002633F2" w:rsidRPr="00B420C2" w:rsidSect="002633F2">
          <w:footerReference w:type="default" r:id="rId35"/>
          <w:type w:val="continuous"/>
          <w:pgSz w:w="12240" w:h="15840"/>
          <w:pgMar w:top="1440" w:right="1440" w:bottom="1440" w:left="1440" w:header="720" w:footer="720" w:gutter="0"/>
          <w:lnNumType w:countBy="1" w:restart="newSection"/>
          <w:cols w:space="720"/>
          <w:titlePg/>
          <w:docGrid w:linePitch="360"/>
        </w:sectPr>
      </w:pPr>
    </w:p>
    <w:p w14:paraId="104F97C2" w14:textId="5311ED7F" w:rsidR="002633F2" w:rsidRPr="00B420C2" w:rsidRDefault="002633F2" w:rsidP="006252D0">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Governor</w:t>
      </w:r>
      <w:r w:rsidR="006252D0">
        <w:rPr>
          <w:rFonts w:eastAsia="Calibri" w:cs="Times New Roman"/>
          <w:i/>
          <w:color w:val="000000"/>
        </w:rPr>
        <w:t>’</w:t>
      </w:r>
      <w:r w:rsidRPr="00B420C2">
        <w:rPr>
          <w:rFonts w:eastAsia="Calibri" w:cs="Times New Roman"/>
          <w:i/>
          <w:color w:val="000000"/>
        </w:rPr>
        <w:t>s Office –</w:t>
      </w:r>
    </w:p>
    <w:p w14:paraId="587DB6C1" w14:textId="77777777" w:rsidR="002633F2" w:rsidRPr="00B420C2" w:rsidRDefault="002633F2" w:rsidP="006252D0">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Custodial Fund</w:t>
      </w:r>
    </w:p>
    <w:p w14:paraId="69D8FCAD" w14:textId="77777777" w:rsidR="002633F2" w:rsidRPr="00B420C2" w:rsidRDefault="002633F2" w:rsidP="006252D0">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5)</w:t>
      </w:r>
    </w:p>
    <w:p w14:paraId="44626EA3" w14:textId="77777777" w:rsidR="002633F2" w:rsidRPr="00B420C2" w:rsidRDefault="002633F2" w:rsidP="006252D0">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u w:val="single"/>
        </w:rPr>
        <w:sectPr w:rsidR="002633F2" w:rsidRPr="00B420C2" w:rsidSect="002633F2">
          <w:footerReference w:type="default" r:id="rId36"/>
          <w:type w:val="continuous"/>
          <w:pgSz w:w="12240" w:h="15840"/>
          <w:pgMar w:top="1440" w:right="1440" w:bottom="1440" w:left="1440" w:header="720" w:footer="720" w:gutter="0"/>
          <w:cols w:space="720"/>
          <w:titlePg/>
          <w:docGrid w:linePitch="360"/>
        </w:sectPr>
      </w:pPr>
      <w:r w:rsidRPr="00B420C2">
        <w:rPr>
          <w:rFonts w:eastAsia="Calibri" w:cs="Times New Roman"/>
          <w:color w:val="000000"/>
        </w:rPr>
        <w:t xml:space="preserve">Fund </w:t>
      </w:r>
      <w:r w:rsidRPr="00B420C2">
        <w:rPr>
          <w:rFonts w:eastAsia="Calibri" w:cs="Times New Roman"/>
          <w:color w:val="000000"/>
          <w:u w:val="single"/>
        </w:rPr>
        <w:t>0102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0100</w:t>
      </w:r>
    </w:p>
    <w:p w14:paraId="0F3B2B60" w14:textId="4F3D6A3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4A3ECE">
        <w:rPr>
          <w:rFonts w:eastAsia="Calibri" w:cs="Times New Roman"/>
          <w:color w:val="000000"/>
        </w:rPr>
        <w:t>396,421</w:t>
      </w:r>
    </w:p>
    <w:p w14:paraId="6BFBB247"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lastRenderedPageBreak/>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182,158</w:t>
      </w:r>
    </w:p>
    <w:p w14:paraId="31F334AC"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5,000</w:t>
      </w:r>
    </w:p>
    <w:p w14:paraId="5A386D18"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1,000</w:t>
      </w:r>
    </w:p>
    <w:p w14:paraId="41BE1DEA" w14:textId="3BCB5F80"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4A3ECE">
        <w:rPr>
          <w:rFonts w:eastAsia="Calibri" w:cs="Times New Roman"/>
          <w:color w:val="000000"/>
        </w:rPr>
        <w:t>584,579</w:t>
      </w:r>
    </w:p>
    <w:p w14:paraId="358E7EF0" w14:textId="77777777" w:rsidR="002633F2" w:rsidRPr="00B420C2" w:rsidRDefault="002633F2" w:rsidP="006252D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Current Expenses (fund 0102, appropriation 13000) at the close of the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36A88A5D" w14:textId="77777777" w:rsidR="002633F2" w:rsidRPr="00B420C2" w:rsidRDefault="002633F2" w:rsidP="006252D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sectPr w:rsidR="002633F2" w:rsidRPr="00B420C2" w:rsidSect="002633F2">
          <w:footerReference w:type="default" r:id="rId37"/>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Appropriations are to be used for current general expenses, including compensation of employees, household maintenance, cost of official functions</w:t>
      </w:r>
      <w:r>
        <w:rPr>
          <w:rFonts w:eastAsia="Calibri" w:cs="Times New Roman"/>
          <w:color w:val="000000"/>
        </w:rPr>
        <w:t>,</w:t>
      </w:r>
      <w:r w:rsidRPr="00B420C2">
        <w:rPr>
          <w:rFonts w:eastAsia="Calibri" w:cs="Times New Roman"/>
          <w:color w:val="000000"/>
        </w:rPr>
        <w:t xml:space="preserve"> and additional household expenses occasioned by such official functions.</w:t>
      </w:r>
    </w:p>
    <w:p w14:paraId="7AD0EF11" w14:textId="7997F639" w:rsidR="002633F2" w:rsidRPr="00B420C2" w:rsidRDefault="002633F2" w:rsidP="006252D0">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bookmarkStart w:id="0" w:name="_Hlk97728295"/>
      <w:bookmarkStart w:id="1" w:name="_Hlk34395066"/>
      <w:r w:rsidRPr="00B420C2">
        <w:rPr>
          <w:rFonts w:eastAsia="Calibri" w:cs="Times New Roman"/>
          <w:i/>
          <w:color w:val="000000"/>
        </w:rPr>
        <w:t>Governor</w:t>
      </w:r>
      <w:r w:rsidR="006252D0">
        <w:rPr>
          <w:rFonts w:eastAsia="Calibri" w:cs="Times New Roman"/>
          <w:i/>
          <w:color w:val="000000"/>
        </w:rPr>
        <w:t>’</w:t>
      </w:r>
      <w:r w:rsidRPr="00B420C2">
        <w:rPr>
          <w:rFonts w:eastAsia="Calibri" w:cs="Times New Roman"/>
          <w:i/>
          <w:color w:val="000000"/>
        </w:rPr>
        <w:t xml:space="preserve">s Office – </w:t>
      </w:r>
    </w:p>
    <w:p w14:paraId="3C7064D9" w14:textId="77777777" w:rsidR="002633F2" w:rsidRPr="00B420C2" w:rsidRDefault="002633F2" w:rsidP="006252D0">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Civil Contingent Fund</w:t>
      </w:r>
    </w:p>
    <w:p w14:paraId="3ED9B478" w14:textId="77777777" w:rsidR="002633F2" w:rsidRPr="00B420C2" w:rsidRDefault="002633F2" w:rsidP="006252D0">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5)</w:t>
      </w:r>
    </w:p>
    <w:p w14:paraId="40ED3F0D" w14:textId="77777777" w:rsidR="002633F2" w:rsidRPr="00B420C2" w:rsidRDefault="002633F2" w:rsidP="006252D0">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u w:val="single"/>
        </w:rPr>
        <w:sectPr w:rsidR="002633F2" w:rsidRPr="00B420C2" w:rsidSect="002633F2">
          <w:footerReference w:type="default" r:id="rId38"/>
          <w:type w:val="continuous"/>
          <w:pgSz w:w="12240" w:h="15840"/>
          <w:pgMar w:top="1440" w:right="1440" w:bottom="1440" w:left="1440" w:header="720" w:footer="720" w:gutter="0"/>
          <w:cols w:space="720"/>
          <w:titlePg/>
          <w:docGrid w:linePitch="360"/>
        </w:sectPr>
      </w:pPr>
      <w:r w:rsidRPr="00B420C2">
        <w:rPr>
          <w:rFonts w:eastAsia="Calibri" w:cs="Times New Roman"/>
          <w:color w:val="000000"/>
        </w:rPr>
        <w:t xml:space="preserve">Fund </w:t>
      </w:r>
      <w:r w:rsidRPr="00B420C2">
        <w:rPr>
          <w:rFonts w:eastAsia="Calibri" w:cs="Times New Roman"/>
          <w:color w:val="000000"/>
          <w:u w:val="single"/>
        </w:rPr>
        <w:t>0105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0100</w:t>
      </w:r>
    </w:p>
    <w:p w14:paraId="6898BF4B" w14:textId="28A03438" w:rsidR="002633F2" w:rsidRDefault="002633F2" w:rsidP="006252D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Milton Flood Wall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75701</w:t>
      </w:r>
      <w:r w:rsidRPr="00B420C2">
        <w:rPr>
          <w:rFonts w:eastAsia="Calibri" w:cs="Times New Roman"/>
          <w:color w:val="000000"/>
        </w:rPr>
        <w:tab/>
      </w:r>
      <w:r>
        <w:rPr>
          <w:rFonts w:eastAsia="Calibri" w:cs="Times New Roman"/>
          <w:color w:val="000000"/>
        </w:rPr>
        <w:t>$</w:t>
      </w:r>
      <w:r w:rsidRPr="00B420C2">
        <w:rPr>
          <w:rFonts w:eastAsia="Calibri" w:cs="Times New Roman"/>
          <w:color w:val="000000"/>
        </w:rPr>
        <w:tab/>
      </w:r>
      <w:r w:rsidR="00010DBE">
        <w:rPr>
          <w:rFonts w:eastAsia="Calibri" w:cs="Times New Roman"/>
          <w:color w:val="000000"/>
        </w:rPr>
        <w:t>0</w:t>
      </w:r>
    </w:p>
    <w:p w14:paraId="46EF9DD3" w14:textId="77777777" w:rsidR="002633F2" w:rsidRPr="00EC2252" w:rsidRDefault="002633F2" w:rsidP="006252D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Pr>
          <w:rFonts w:eastAsia="Calibri" w:cs="Times New Roman"/>
          <w:color w:val="000000"/>
        </w:rPr>
        <w:t>Local Economic Development Assistance (R)</w:t>
      </w:r>
      <w:r>
        <w:rPr>
          <w:rFonts w:eastAsia="Calibri" w:cs="Times New Roman"/>
          <w:color w:val="000000"/>
        </w:rPr>
        <w:tab/>
      </w:r>
      <w:r>
        <w:rPr>
          <w:rFonts w:eastAsia="Calibri" w:cs="Times New Roman"/>
          <w:color w:val="000000"/>
        </w:rPr>
        <w:tab/>
      </w:r>
      <w:r>
        <w:rPr>
          <w:rFonts w:eastAsia="Calibri" w:cs="Times New Roman"/>
          <w:color w:val="000000"/>
        </w:rPr>
        <w:tab/>
      </w:r>
      <w:r>
        <w:rPr>
          <w:rFonts w:eastAsia="Calibri" w:cs="Times New Roman"/>
          <w:color w:val="000000"/>
        </w:rPr>
        <w:tab/>
        <w:t>81900</w:t>
      </w:r>
      <w:r>
        <w:rPr>
          <w:rFonts w:eastAsia="Calibri" w:cs="Times New Roman"/>
          <w:color w:val="000000"/>
        </w:rPr>
        <w:tab/>
      </w:r>
      <w:r w:rsidRPr="001E0281">
        <w:rPr>
          <w:rFonts w:eastAsia="Calibri" w:cs="Times New Roman"/>
          <w:color w:val="000000"/>
          <w:u w:val="single"/>
        </w:rPr>
        <w:tab/>
        <w:t>5,000,000</w:t>
      </w:r>
    </w:p>
    <w:p w14:paraId="718691F9" w14:textId="3D8E0E91" w:rsidR="002633F2" w:rsidRPr="00B420C2" w:rsidRDefault="002633F2" w:rsidP="006252D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Pr>
          <w:rFonts w:eastAsia="Calibri" w:cs="Times New Roman"/>
          <w:color w:val="000000"/>
        </w:rPr>
        <w:tab/>
      </w:r>
      <w:r w:rsidRPr="00B420C2">
        <w:rPr>
          <w:rFonts w:eastAsia="Calibri" w:cs="Times New Roman"/>
          <w:color w:val="000000"/>
        </w:rPr>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010DBE">
        <w:rPr>
          <w:rFonts w:eastAsia="Calibri" w:cs="Times New Roman"/>
          <w:color w:val="000000"/>
        </w:rPr>
        <w:t>5,0</w:t>
      </w:r>
      <w:r>
        <w:rPr>
          <w:rFonts w:eastAsia="Calibri" w:cs="Times New Roman"/>
          <w:color w:val="000000"/>
        </w:rPr>
        <w:t>00,000</w:t>
      </w:r>
    </w:p>
    <w:bookmarkEnd w:id="0"/>
    <w:bookmarkEnd w:id="1"/>
    <w:p w14:paraId="529AF3FE" w14:textId="5F5C9AE1" w:rsidR="002633F2" w:rsidRPr="00B420C2" w:rsidRDefault="002633F2" w:rsidP="006252D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Any unexpended balances remaining in the appropriations for Business and Economic Development Stimulus – Surplus (fund 0105, appropriation 08400), Civil Contingent Fund – Total (fund 0105, appropriation 11400), 2012 Natural Disasters – Surplus (fund 0105, appropriation 13500), Civil Contingent Fund – Total – Surplus (fund 0105, appropriation 23800), Civil Contingent Fund – Surplus (fund 0105, appropriation 26300), Local Economic Development Assistance – Surplus (fund 0105, appropriation 26600), Business and Economic Development Stimulus (fund 0105, appropriation 58600), Civil Contingent Fund (fund 0105, appropriation 61400), Milton Flood Wall (fund 0105, appropriation 75701), Milton Flood Wall – Surplus (fund 0105, appropriation 75799), Natural Disasters – Surplus (fund 0105, appropriation 76400), Local </w:t>
      </w:r>
      <w:r w:rsidRPr="00B420C2">
        <w:rPr>
          <w:rFonts w:eastAsia="Calibri" w:cs="Times New Roman"/>
          <w:color w:val="000000"/>
        </w:rPr>
        <w:lastRenderedPageBreak/>
        <w:t>Economic Development Assistance (fund 0105, appropriation 81900)</w:t>
      </w:r>
      <w:r w:rsidR="00820A95">
        <w:rPr>
          <w:rFonts w:eastAsia="Calibri" w:cs="Times New Roman"/>
          <w:color w:val="000000"/>
        </w:rPr>
        <w:t xml:space="preserve">, </w:t>
      </w:r>
      <w:r w:rsidR="00820A95" w:rsidRPr="00486E7C">
        <w:rPr>
          <w:rFonts w:eastAsia="PMingLiU" w:cs="Arial"/>
          <w:color w:val="000000"/>
        </w:rPr>
        <w:t>and Federal Funds/Grant Match – Surplus (fund 0105, appropriation 85700)</w:t>
      </w:r>
      <w:r w:rsidRPr="00B420C2">
        <w:rPr>
          <w:rFonts w:eastAsia="Calibri" w:cs="Times New Roman"/>
          <w:color w:val="000000"/>
        </w:rPr>
        <w:t xml:space="preserve">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1D8F3EE7" w14:textId="30944EA7" w:rsidR="002633F2" w:rsidRPr="00B420C2" w:rsidRDefault="002633F2" w:rsidP="006252D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this fund there may be expended, at the discretion of the Governor, an amount not to exceed $1,000 as West Virginia</w:t>
      </w:r>
      <w:r w:rsidR="006252D0">
        <w:rPr>
          <w:rFonts w:eastAsia="Calibri" w:cs="Times New Roman"/>
          <w:color w:val="000000"/>
        </w:rPr>
        <w:t>’</w:t>
      </w:r>
      <w:r w:rsidRPr="00B420C2">
        <w:rPr>
          <w:rFonts w:eastAsia="Calibri" w:cs="Times New Roman"/>
          <w:color w:val="000000"/>
        </w:rPr>
        <w:t xml:space="preserve">s contribution to the </w:t>
      </w:r>
      <w:r>
        <w:rPr>
          <w:rFonts w:eastAsia="Calibri" w:cs="Times New Roman"/>
          <w:color w:val="000000"/>
        </w:rPr>
        <w:t>I</w:t>
      </w:r>
      <w:r w:rsidRPr="00B420C2">
        <w:rPr>
          <w:rFonts w:eastAsia="Calibri" w:cs="Times New Roman"/>
          <w:color w:val="000000"/>
        </w:rPr>
        <w:t xml:space="preserve">nterstate </w:t>
      </w:r>
      <w:r>
        <w:rPr>
          <w:rFonts w:eastAsia="Calibri" w:cs="Times New Roman"/>
          <w:color w:val="000000"/>
        </w:rPr>
        <w:t>O</w:t>
      </w:r>
      <w:r w:rsidRPr="00B420C2">
        <w:rPr>
          <w:rFonts w:eastAsia="Calibri" w:cs="Times New Roman"/>
          <w:color w:val="000000"/>
        </w:rPr>
        <w:t xml:space="preserve">il </w:t>
      </w:r>
      <w:r>
        <w:rPr>
          <w:rFonts w:eastAsia="Calibri" w:cs="Times New Roman"/>
          <w:color w:val="000000"/>
        </w:rPr>
        <w:t>C</w:t>
      </w:r>
      <w:r w:rsidRPr="00B420C2">
        <w:rPr>
          <w:rFonts w:eastAsia="Calibri" w:cs="Times New Roman"/>
          <w:color w:val="000000"/>
        </w:rPr>
        <w:t xml:space="preserve">ompact </w:t>
      </w:r>
      <w:r>
        <w:rPr>
          <w:rFonts w:eastAsia="Calibri" w:cs="Times New Roman"/>
          <w:color w:val="000000"/>
        </w:rPr>
        <w:t>C</w:t>
      </w:r>
      <w:r w:rsidRPr="00B420C2">
        <w:rPr>
          <w:rFonts w:eastAsia="Calibri" w:cs="Times New Roman"/>
          <w:color w:val="000000"/>
        </w:rPr>
        <w:t>ommission.</w:t>
      </w:r>
    </w:p>
    <w:p w14:paraId="1B6CDF6A" w14:textId="69E51983" w:rsidR="002633F2" w:rsidRPr="00B420C2" w:rsidRDefault="002633F2" w:rsidP="006252D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fund is intended to provide contingency funding for accidental, unanticipated, emergency</w:t>
      </w:r>
      <w:r>
        <w:rPr>
          <w:rFonts w:eastAsia="Calibri" w:cs="Times New Roman"/>
          <w:color w:val="000000"/>
        </w:rPr>
        <w:t>,</w:t>
      </w:r>
      <w:r w:rsidRPr="00B420C2">
        <w:rPr>
          <w:rFonts w:eastAsia="Calibri" w:cs="Times New Roman"/>
          <w:color w:val="000000"/>
        </w:rPr>
        <w:t xml:space="preserve"> or unplanned events which may occur during the fiscal year and is not to be expended for the normal day-to-day operations of the Governor</w:t>
      </w:r>
      <w:r w:rsidR="006252D0">
        <w:rPr>
          <w:rFonts w:eastAsia="Calibri" w:cs="Times New Roman"/>
          <w:color w:val="000000"/>
        </w:rPr>
        <w:t>’</w:t>
      </w:r>
      <w:r w:rsidRPr="00B420C2">
        <w:rPr>
          <w:rFonts w:eastAsia="Calibri" w:cs="Times New Roman"/>
          <w:color w:val="000000"/>
        </w:rPr>
        <w:t>s Office.</w:t>
      </w:r>
    </w:p>
    <w:p w14:paraId="3AC3A187" w14:textId="77777777" w:rsidR="002633F2" w:rsidRPr="00B420C2" w:rsidRDefault="002633F2" w:rsidP="006252D0">
      <w:pPr>
        <w:tabs>
          <w:tab w:val="left" w:pos="288"/>
          <w:tab w:val="left" w:pos="720"/>
          <w:tab w:val="left" w:leader="dot" w:pos="6030"/>
          <w:tab w:val="left" w:pos="6210"/>
          <w:tab w:val="right" w:pos="6451"/>
          <w:tab w:val="center" w:pos="6840"/>
          <w:tab w:val="left" w:pos="7704"/>
          <w:tab w:val="right" w:pos="9720"/>
        </w:tabs>
        <w:jc w:val="both"/>
        <w:rPr>
          <w:rFonts w:eastAsia="Calibri" w:cs="Times New Roman"/>
          <w:color w:val="000000"/>
        </w:rPr>
        <w:sectPr w:rsidR="002633F2" w:rsidRPr="00B420C2" w:rsidSect="002633F2">
          <w:footerReference w:type="default" r:id="rId39"/>
          <w:type w:val="continuous"/>
          <w:pgSz w:w="12240" w:h="15840"/>
          <w:pgMar w:top="1440" w:right="1440" w:bottom="1440" w:left="1440" w:header="720" w:footer="720" w:gutter="0"/>
          <w:lnNumType w:countBy="1" w:restart="newSection"/>
          <w:cols w:space="720"/>
          <w:titlePg/>
          <w:docGrid w:linePitch="360"/>
        </w:sectPr>
      </w:pPr>
    </w:p>
    <w:p w14:paraId="7E187E79" w14:textId="383C753A" w:rsidR="002633F2" w:rsidRPr="00B420C2" w:rsidRDefault="002633F2" w:rsidP="006252D0">
      <w:pPr>
        <w:numPr>
          <w:ilvl w:val="0"/>
          <w:numId w:val="6"/>
        </w:num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Auditor</w:t>
      </w:r>
      <w:r w:rsidR="006252D0">
        <w:rPr>
          <w:rFonts w:eastAsia="Calibri" w:cs="Times New Roman"/>
          <w:i/>
          <w:color w:val="000000"/>
        </w:rPr>
        <w:t>’</w:t>
      </w:r>
      <w:r w:rsidRPr="00B420C2">
        <w:rPr>
          <w:rFonts w:eastAsia="Calibri" w:cs="Times New Roman"/>
          <w:i/>
          <w:color w:val="000000"/>
        </w:rPr>
        <w:t>s Office –</w:t>
      </w:r>
    </w:p>
    <w:p w14:paraId="0CB8DE46" w14:textId="77777777" w:rsidR="002633F2" w:rsidRPr="00B420C2" w:rsidRDefault="002633F2" w:rsidP="006252D0">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i/>
          <w:color w:val="000000"/>
        </w:rPr>
      </w:pPr>
      <w:r w:rsidRPr="00B420C2">
        <w:rPr>
          <w:rFonts w:eastAsia="Calibri" w:cs="Times New Roman"/>
          <w:i/>
          <w:color w:val="000000"/>
        </w:rPr>
        <w:t>General Administration</w:t>
      </w:r>
    </w:p>
    <w:p w14:paraId="2B33CFB7" w14:textId="77777777" w:rsidR="002633F2" w:rsidRPr="00B420C2" w:rsidRDefault="002633F2" w:rsidP="006252D0">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12)</w:t>
      </w:r>
    </w:p>
    <w:p w14:paraId="7DB4605D" w14:textId="77777777" w:rsidR="002633F2" w:rsidRPr="00B420C2" w:rsidRDefault="002633F2" w:rsidP="006252D0">
      <w:pPr>
        <w:tabs>
          <w:tab w:val="left" w:pos="288"/>
          <w:tab w:val="left" w:pos="720"/>
          <w:tab w:val="left" w:leader="dot" w:pos="6030"/>
          <w:tab w:val="left" w:pos="6210"/>
          <w:tab w:val="right" w:pos="6451"/>
          <w:tab w:val="center" w:pos="6840"/>
          <w:tab w:val="left" w:pos="7704"/>
          <w:tab w:val="right" w:pos="9720"/>
        </w:tabs>
        <w:jc w:val="center"/>
        <w:rPr>
          <w:rFonts w:eastAsia="Calibri" w:cs="Times New Roman"/>
          <w:color w:val="000000"/>
          <w:u w:val="single"/>
        </w:rPr>
        <w:sectPr w:rsidR="002633F2" w:rsidRPr="00B420C2" w:rsidSect="002633F2">
          <w:footerReference w:type="default" r:id="rId40"/>
          <w:type w:val="continuous"/>
          <w:pgSz w:w="12240" w:h="15840"/>
          <w:pgMar w:top="1440" w:right="1440" w:bottom="1440" w:left="1440" w:header="720" w:footer="720" w:gutter="0"/>
          <w:cols w:space="720"/>
          <w:titlePg/>
          <w:docGrid w:linePitch="360"/>
        </w:sectPr>
      </w:pPr>
      <w:r w:rsidRPr="00B420C2">
        <w:rPr>
          <w:rFonts w:eastAsia="Calibri" w:cs="Times New Roman"/>
          <w:color w:val="000000"/>
        </w:rPr>
        <w:t xml:space="preserve">Fund </w:t>
      </w:r>
      <w:r w:rsidRPr="00B420C2">
        <w:rPr>
          <w:rFonts w:eastAsia="Calibri" w:cs="Times New Roman"/>
          <w:color w:val="000000"/>
          <w:u w:val="single"/>
        </w:rPr>
        <w:t>0116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1200</w:t>
      </w:r>
    </w:p>
    <w:p w14:paraId="0BE1DB88" w14:textId="7EDCB84C"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2,</w:t>
      </w:r>
      <w:r w:rsidR="004A3ECE">
        <w:rPr>
          <w:rFonts w:eastAsia="Calibri" w:cs="Times New Roman"/>
          <w:color w:val="000000"/>
        </w:rPr>
        <w:t>461,609</w:t>
      </w:r>
    </w:p>
    <w:p w14:paraId="72AF9ABD"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13,429</w:t>
      </w:r>
    </w:p>
    <w:p w14:paraId="55D0368D"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12,077</w:t>
      </w:r>
    </w:p>
    <w:p w14:paraId="2FC99CA9" w14:textId="3FA6DA79"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2,</w:t>
      </w:r>
      <w:r w:rsidR="004A3ECE">
        <w:rPr>
          <w:rFonts w:eastAsia="Calibri" w:cs="Times New Roman"/>
          <w:color w:val="000000"/>
        </w:rPr>
        <w:t>487,115</w:t>
      </w:r>
    </w:p>
    <w:p w14:paraId="648BC64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Current Expenses (fund 0116, appropriation 13000) at the close of the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6142653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41"/>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Included in the above appropriation to Personal Services and Employee Benefits (fund 0116, appropriation 00100)</w:t>
      </w:r>
      <w:r>
        <w:rPr>
          <w:rFonts w:eastAsia="Calibri" w:cs="Times New Roman"/>
          <w:color w:val="000000"/>
        </w:rPr>
        <w:t xml:space="preserve"> </w:t>
      </w:r>
      <w:r w:rsidRPr="00B420C2">
        <w:rPr>
          <w:rFonts w:eastAsia="Calibri" w:cs="Times New Roman"/>
          <w:color w:val="000000"/>
        </w:rPr>
        <w:t>is $95,000 for the Salary of the Auditor.</w:t>
      </w:r>
    </w:p>
    <w:p w14:paraId="4B30C2A5" w14:textId="39605AEE"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bookmarkStart w:id="2" w:name="_Hlk97654750"/>
      <w:r w:rsidRPr="00B420C2">
        <w:rPr>
          <w:rFonts w:eastAsia="Calibri" w:cs="Times New Roman"/>
          <w:i/>
          <w:color w:val="000000"/>
        </w:rPr>
        <w:t>Treasurer</w:t>
      </w:r>
      <w:r w:rsidR="006252D0">
        <w:rPr>
          <w:rFonts w:eastAsia="Calibri" w:cs="Times New Roman"/>
          <w:i/>
          <w:color w:val="000000"/>
        </w:rPr>
        <w:t>’</w:t>
      </w:r>
      <w:r w:rsidRPr="00B420C2">
        <w:rPr>
          <w:rFonts w:eastAsia="Calibri" w:cs="Times New Roman"/>
          <w:i/>
          <w:color w:val="000000"/>
        </w:rPr>
        <w:t>s Office</w:t>
      </w:r>
    </w:p>
    <w:p w14:paraId="28A8167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12)</w:t>
      </w:r>
    </w:p>
    <w:p w14:paraId="5372F45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0126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1300</w:t>
      </w:r>
    </w:p>
    <w:bookmarkEnd w:id="2"/>
    <w:p w14:paraId="7C140238" w14:textId="77777777" w:rsidR="002633F2" w:rsidRPr="00B420C2" w:rsidRDefault="002633F2" w:rsidP="006252D0">
      <w:pPr>
        <w:rPr>
          <w:rFonts w:eastAsia="Calibri" w:cs="Times New Roman"/>
          <w:color w:val="000000"/>
          <w:u w:val="single"/>
        </w:rPr>
        <w:sectPr w:rsidR="002633F2" w:rsidRPr="00B420C2" w:rsidSect="002633F2">
          <w:footerReference w:type="default" r:id="rId42"/>
          <w:type w:val="continuous"/>
          <w:pgSz w:w="12240" w:h="15840"/>
          <w:pgMar w:top="1440" w:right="1440" w:bottom="1440" w:left="1440" w:header="720" w:footer="720" w:gutter="0"/>
          <w:cols w:space="720"/>
          <w:titlePg/>
          <w:docGrid w:linePitch="360"/>
        </w:sectPr>
      </w:pPr>
    </w:p>
    <w:p w14:paraId="26A61807" w14:textId="1096C33E"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2,</w:t>
      </w:r>
      <w:r w:rsidR="00865E9A">
        <w:rPr>
          <w:rFonts w:eastAsia="Calibri" w:cs="Times New Roman"/>
          <w:color w:val="000000"/>
        </w:rPr>
        <w:t>649,270</w:t>
      </w:r>
    </w:p>
    <w:p w14:paraId="4CF49DC8"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31,463</w:t>
      </w:r>
    </w:p>
    <w:p w14:paraId="5F55E84E"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lastRenderedPageBreak/>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572,684</w:t>
      </w:r>
    </w:p>
    <w:p w14:paraId="7DBDF2B1"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Abandoned Property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11800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41,794</w:t>
      </w:r>
    </w:p>
    <w:p w14:paraId="7B1461E4"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10,000</w:t>
      </w:r>
    </w:p>
    <w:p w14:paraId="57FC4FC1"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ABLE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69201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150,000</w:t>
      </w:r>
    </w:p>
    <w:p w14:paraId="058C768F"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59,169</w:t>
      </w:r>
    </w:p>
    <w:p w14:paraId="78ACFE73" w14:textId="266D6D0C"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3,</w:t>
      </w:r>
      <w:r w:rsidR="00865E9A">
        <w:rPr>
          <w:rFonts w:eastAsia="Calibri" w:cs="Times New Roman"/>
          <w:color w:val="000000"/>
        </w:rPr>
        <w:t>514,380</w:t>
      </w:r>
    </w:p>
    <w:p w14:paraId="1FAA6BF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Current Expenses (fund 0126, appropriation 13000) at the close of the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67FC31F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43"/>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Included in the above appropriation to Personal Services and Employee Benefits (fund 0126, appropriation 00100) is $95,000 for the Salary of the Treasurer.</w:t>
      </w:r>
    </w:p>
    <w:p w14:paraId="51152DF7"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Agriculture</w:t>
      </w:r>
    </w:p>
    <w:p w14:paraId="34912BC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19)</w:t>
      </w:r>
    </w:p>
    <w:p w14:paraId="4049635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44"/>
          <w:type w:val="continuous"/>
          <w:pgSz w:w="12240" w:h="15840"/>
          <w:pgMar w:top="1440" w:right="1440" w:bottom="1440" w:left="1440" w:header="720" w:footer="720" w:gutter="0"/>
          <w:cols w:space="720"/>
          <w:titlePg/>
          <w:docGrid w:linePitch="360"/>
        </w:sectPr>
      </w:pPr>
      <w:r w:rsidRPr="00B420C2">
        <w:rPr>
          <w:rFonts w:eastAsia="Calibri" w:cs="Times New Roman"/>
          <w:color w:val="000000"/>
        </w:rPr>
        <w:t xml:space="preserve">Fund </w:t>
      </w:r>
      <w:r w:rsidRPr="00B420C2">
        <w:rPr>
          <w:rFonts w:eastAsia="Calibri" w:cs="Times New Roman"/>
          <w:color w:val="000000"/>
          <w:u w:val="single"/>
        </w:rPr>
        <w:t>0131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5A749F40" w14:textId="1C1D8945"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6,</w:t>
      </w:r>
      <w:r w:rsidR="009274B6">
        <w:rPr>
          <w:rFonts w:eastAsia="Calibri" w:cs="Times New Roman"/>
          <w:color w:val="000000"/>
        </w:rPr>
        <w:t>559,737</w:t>
      </w:r>
    </w:p>
    <w:p w14:paraId="470E3F41"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848,115</w:t>
      </w:r>
    </w:p>
    <w:p w14:paraId="089D74C3" w14:textId="7F5FDA20"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Animal Identification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03900</w:t>
      </w:r>
      <w:r w:rsidRPr="00B420C2">
        <w:rPr>
          <w:rFonts w:eastAsia="Calibri" w:cs="Times New Roman"/>
          <w:color w:val="000000"/>
        </w:rPr>
        <w:tab/>
      </w:r>
      <w:r w:rsidRPr="00B420C2">
        <w:rPr>
          <w:rFonts w:eastAsia="Calibri" w:cs="Times New Roman"/>
          <w:color w:val="000000"/>
        </w:rPr>
        <w:tab/>
      </w:r>
      <w:r w:rsidR="009274B6">
        <w:rPr>
          <w:rFonts w:eastAsia="Calibri" w:cs="Times New Roman"/>
          <w:color w:val="000000"/>
        </w:rPr>
        <w:t>134,060</w:t>
      </w:r>
    </w:p>
    <w:p w14:paraId="1B950FA5"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State Farm Museum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05500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87,759</w:t>
      </w:r>
    </w:p>
    <w:p w14:paraId="4085E643" w14:textId="30513199"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Gypsy Moth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11900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w:t>
      </w:r>
      <w:r w:rsidR="009274B6">
        <w:rPr>
          <w:rFonts w:eastAsia="Calibri" w:cs="Times New Roman"/>
          <w:color w:val="000000"/>
        </w:rPr>
        <w:t>051,759</w:t>
      </w:r>
    </w:p>
    <w:p w14:paraId="6BDF7074"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Pr>
          <w:rFonts w:eastAsia="Calibri" w:cs="Times New Roman"/>
          <w:color w:val="000000"/>
        </w:rPr>
        <w:t>WV</w:t>
      </w:r>
      <w:r w:rsidRPr="00B420C2">
        <w:rPr>
          <w:rFonts w:eastAsia="Calibri" w:cs="Times New Roman"/>
          <w:color w:val="000000"/>
        </w:rPr>
        <w:t xml:space="preserve"> Farmers Market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12801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150,467</w:t>
      </w:r>
    </w:p>
    <w:p w14:paraId="75EA035B" w14:textId="679E5EED"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Black Fly Control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13700</w:t>
      </w:r>
      <w:r w:rsidRPr="00B420C2">
        <w:rPr>
          <w:rFonts w:eastAsia="Calibri" w:cs="Times New Roman"/>
          <w:color w:val="000000"/>
        </w:rPr>
        <w:tab/>
      </w:r>
      <w:r w:rsidRPr="00B420C2">
        <w:rPr>
          <w:rFonts w:eastAsia="Calibri" w:cs="Times New Roman"/>
          <w:color w:val="000000"/>
        </w:rPr>
        <w:tab/>
      </w:r>
      <w:r w:rsidR="009274B6">
        <w:rPr>
          <w:rFonts w:eastAsia="Calibri" w:cs="Times New Roman"/>
          <w:color w:val="000000"/>
        </w:rPr>
        <w:t>456,724</w:t>
      </w:r>
    </w:p>
    <w:p w14:paraId="2D8FA595" w14:textId="4C69E58E"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HEMP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13701</w:t>
      </w:r>
      <w:r w:rsidRPr="00B420C2">
        <w:rPr>
          <w:rFonts w:eastAsia="Calibri" w:cs="Times New Roman"/>
          <w:color w:val="000000"/>
        </w:rPr>
        <w:tab/>
      </w:r>
      <w:r w:rsidRPr="00B420C2">
        <w:rPr>
          <w:rFonts w:eastAsia="Calibri" w:cs="Times New Roman"/>
          <w:color w:val="000000"/>
        </w:rPr>
        <w:tab/>
      </w:r>
      <w:r w:rsidR="009274B6">
        <w:rPr>
          <w:rFonts w:eastAsia="Calibri" w:cs="Times New Roman"/>
          <w:color w:val="000000"/>
        </w:rPr>
        <w:t>363,162</w:t>
      </w:r>
    </w:p>
    <w:p w14:paraId="7AD011C7"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Donated Foods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36300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45,000</w:t>
      </w:r>
    </w:p>
    <w:p w14:paraId="1B46F888" w14:textId="34949DD0"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Veterans to Agriculture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36301</w:t>
      </w:r>
      <w:r w:rsidRPr="00B420C2">
        <w:rPr>
          <w:rFonts w:eastAsia="Calibri" w:cs="Times New Roman"/>
          <w:color w:val="000000"/>
        </w:rPr>
        <w:tab/>
      </w:r>
      <w:r w:rsidRPr="00B420C2">
        <w:rPr>
          <w:rFonts w:eastAsia="Calibri" w:cs="Times New Roman"/>
          <w:color w:val="000000"/>
        </w:rPr>
        <w:tab/>
      </w:r>
      <w:r w:rsidR="009274B6">
        <w:rPr>
          <w:rFonts w:eastAsia="Calibri" w:cs="Times New Roman"/>
          <w:color w:val="000000"/>
        </w:rPr>
        <w:t>262,432</w:t>
      </w:r>
    </w:p>
    <w:p w14:paraId="0CB928FD"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Predator Control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47000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176,400</w:t>
      </w:r>
    </w:p>
    <w:p w14:paraId="36663280" w14:textId="65224ABF"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Bee Research</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69100</w:t>
      </w:r>
      <w:r w:rsidRPr="00B420C2">
        <w:rPr>
          <w:rFonts w:eastAsia="Calibri" w:cs="Times New Roman"/>
          <w:color w:val="000000"/>
        </w:rPr>
        <w:tab/>
      </w:r>
      <w:r w:rsidRPr="00B420C2">
        <w:rPr>
          <w:rFonts w:eastAsia="Calibri" w:cs="Times New Roman"/>
          <w:color w:val="000000"/>
        </w:rPr>
        <w:tab/>
      </w:r>
      <w:r w:rsidR="009274B6">
        <w:rPr>
          <w:rFonts w:eastAsia="Calibri" w:cs="Times New Roman"/>
          <w:color w:val="000000"/>
        </w:rPr>
        <w:t>72,752</w:t>
      </w:r>
    </w:p>
    <w:p w14:paraId="09AC2202" w14:textId="263B9ACB"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lastRenderedPageBreak/>
        <w:t>Microbiology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78500</w:t>
      </w:r>
      <w:r w:rsidRPr="00B420C2">
        <w:rPr>
          <w:rFonts w:eastAsia="Calibri" w:cs="Times New Roman"/>
          <w:color w:val="000000"/>
        </w:rPr>
        <w:tab/>
      </w:r>
      <w:r w:rsidRPr="00B420C2">
        <w:rPr>
          <w:rFonts w:eastAsia="Calibri" w:cs="Times New Roman"/>
          <w:color w:val="000000"/>
        </w:rPr>
        <w:tab/>
      </w:r>
      <w:r w:rsidR="009274B6">
        <w:rPr>
          <w:rFonts w:eastAsia="Calibri" w:cs="Times New Roman"/>
          <w:color w:val="000000"/>
        </w:rPr>
        <w:t>102,854</w:t>
      </w:r>
    </w:p>
    <w:p w14:paraId="2BA16179" w14:textId="22BC2846"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Moorefield Agriculture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w:t>
      </w:r>
      <w:r w:rsidR="009274B6">
        <w:rPr>
          <w:rFonts w:eastAsia="Calibri" w:cs="Times New Roman"/>
          <w:color w:val="000000"/>
        </w:rPr>
        <w:t>017,582</w:t>
      </w:r>
    </w:p>
    <w:p w14:paraId="69252204" w14:textId="5E5F95AC"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Chesapeake Bay Watershed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83000</w:t>
      </w:r>
      <w:r w:rsidRPr="00B420C2">
        <w:rPr>
          <w:rFonts w:eastAsia="Calibri" w:cs="Times New Roman"/>
          <w:color w:val="000000"/>
        </w:rPr>
        <w:tab/>
      </w:r>
      <w:r w:rsidRPr="00B420C2">
        <w:rPr>
          <w:rFonts w:eastAsia="Calibri" w:cs="Times New Roman"/>
          <w:color w:val="000000"/>
        </w:rPr>
        <w:tab/>
      </w:r>
      <w:r w:rsidR="009274B6">
        <w:rPr>
          <w:rFonts w:eastAsia="Calibri" w:cs="Times New Roman"/>
          <w:color w:val="000000"/>
        </w:rPr>
        <w:t>115,453</w:t>
      </w:r>
    </w:p>
    <w:p w14:paraId="5096E318"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Livestock Care Standards Board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84300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8,820</w:t>
      </w:r>
    </w:p>
    <w:p w14:paraId="47930249"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138,905</w:t>
      </w:r>
    </w:p>
    <w:p w14:paraId="6DCB79F1" w14:textId="5FF7153E"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State FFA-FHA Camp and Conference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94101</w:t>
      </w:r>
      <w:r w:rsidRPr="00B420C2">
        <w:rPr>
          <w:rFonts w:eastAsia="Calibri" w:cs="Times New Roman"/>
          <w:color w:val="000000"/>
        </w:rPr>
        <w:tab/>
      </w:r>
      <w:r w:rsidRPr="00B420C2">
        <w:rPr>
          <w:rFonts w:eastAsia="Calibri" w:cs="Times New Roman"/>
          <w:color w:val="000000"/>
        </w:rPr>
        <w:tab/>
      </w:r>
      <w:r w:rsidR="009274B6">
        <w:rPr>
          <w:rFonts w:eastAsia="Calibri" w:cs="Times New Roman"/>
          <w:color w:val="000000"/>
        </w:rPr>
        <w:t>756,707</w:t>
      </w:r>
    </w:p>
    <w:p w14:paraId="32120112" w14:textId="57675781"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Threat Preparedness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94200</w:t>
      </w:r>
      <w:r w:rsidRPr="00B420C2">
        <w:rPr>
          <w:rFonts w:eastAsia="Calibri" w:cs="Times New Roman"/>
          <w:color w:val="000000"/>
        </w:rPr>
        <w:tab/>
      </w:r>
      <w:r w:rsidRPr="00B420C2">
        <w:rPr>
          <w:rFonts w:eastAsia="Calibri" w:cs="Times New Roman"/>
          <w:color w:val="000000"/>
        </w:rPr>
        <w:tab/>
      </w:r>
      <w:r w:rsidR="009274B6">
        <w:rPr>
          <w:rFonts w:eastAsia="Calibri" w:cs="Times New Roman"/>
          <w:color w:val="000000"/>
        </w:rPr>
        <w:t>75,618</w:t>
      </w:r>
    </w:p>
    <w:p w14:paraId="77BFE661"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Pr>
          <w:rFonts w:eastAsia="Calibri" w:cs="Times New Roman"/>
          <w:color w:val="000000"/>
        </w:rPr>
        <w:t>WV</w:t>
      </w:r>
      <w:r w:rsidRPr="00B420C2">
        <w:rPr>
          <w:rFonts w:eastAsia="Calibri" w:cs="Times New Roman"/>
          <w:color w:val="000000"/>
        </w:rPr>
        <w:t xml:space="preserve"> Food Banks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96900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426,000</w:t>
      </w:r>
    </w:p>
    <w:p w14:paraId="17F60516" w14:textId="1FB5808B"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Senior</w:t>
      </w:r>
      <w:r w:rsidR="006252D0">
        <w:rPr>
          <w:rFonts w:eastAsia="Calibri" w:cs="Times New Roman"/>
          <w:color w:val="000000"/>
        </w:rPr>
        <w:t>’</w:t>
      </w:r>
      <w:r w:rsidRPr="00B420C2">
        <w:rPr>
          <w:rFonts w:eastAsia="Calibri" w:cs="Times New Roman"/>
          <w:color w:val="000000"/>
        </w:rPr>
        <w:t>s Farmers</w:t>
      </w:r>
      <w:r w:rsidR="006252D0">
        <w:rPr>
          <w:rFonts w:eastAsia="Calibri" w:cs="Times New Roman"/>
          <w:color w:val="000000"/>
        </w:rPr>
        <w:t>’</w:t>
      </w:r>
      <w:r w:rsidRPr="00B420C2">
        <w:rPr>
          <w:rFonts w:eastAsia="Calibri" w:cs="Times New Roman"/>
          <w:color w:val="000000"/>
        </w:rPr>
        <w:t xml:space="preserve"> Market Nutrition Coupon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97000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55,835</w:t>
      </w:r>
    </w:p>
    <w:p w14:paraId="542DDB8E" w14:textId="7C97C056"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E47774">
        <w:rPr>
          <w:rFonts w:eastAsia="Calibri" w:cs="Times New Roman"/>
          <w:color w:val="000000"/>
        </w:rPr>
        <w:t>12,906,141</w:t>
      </w:r>
    </w:p>
    <w:p w14:paraId="7E4CCA1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Gypsy Moth Program (fund 0131, appropriation 11900), Current Expenses (fund 0131, appropriation 13000), Veterans to Agriculture Program (fund 0131, appropriation 36301), Predator Control (fund 0131, appropriation 47000), and Agricultural Disaster and Mitigation Needs – Surplus (fund 0131, appropriation 85000)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62F30AE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Included in the above appropriation to Personal Services and Employee Benefits (fund 0131, appropriation 00100) is $95,000 for the Salary of the Commissioner.</w:t>
      </w:r>
    </w:p>
    <w:p w14:paraId="20F66C0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Predator Control (fund 0131, appropriation 47000) is to be made available to the United States Department of Agriculture, Wildlife Services to administer the Predator Control Program.</w:t>
      </w:r>
    </w:p>
    <w:p w14:paraId="289B2B2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 portion of the Current Expenses appropriation may be transferred to a special revenue fund for the purpose of matching federal funds for marketing and development activities.</w:t>
      </w:r>
    </w:p>
    <w:p w14:paraId="63D32C2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From the above appropriation for </w:t>
      </w:r>
      <w:r>
        <w:rPr>
          <w:rFonts w:eastAsia="Calibri" w:cs="Times New Roman"/>
          <w:color w:val="000000"/>
        </w:rPr>
        <w:t>WV</w:t>
      </w:r>
      <w:r w:rsidRPr="00B420C2">
        <w:rPr>
          <w:rFonts w:eastAsia="Calibri" w:cs="Times New Roman"/>
          <w:color w:val="000000"/>
        </w:rPr>
        <w:t xml:space="preserve"> Food Banks (fund 0131, appropriation 96900), $20,000 is for House of Hope and the remainder of the appropriation shall be allocated to the Huntington Food Bank and the Mountaineer Food Bank in Braxton County.</w:t>
      </w:r>
    </w:p>
    <w:p w14:paraId="37514B0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2633F2" w:rsidRPr="00B420C2" w:rsidSect="002633F2">
          <w:footerReference w:type="default" r:id="rId45"/>
          <w:type w:val="continuous"/>
          <w:pgSz w:w="12240" w:h="15840"/>
          <w:pgMar w:top="1440" w:right="1440" w:bottom="1440" w:left="1440" w:header="720" w:footer="720" w:gutter="0"/>
          <w:lnNumType w:countBy="1" w:restart="newSection"/>
          <w:cols w:space="720"/>
          <w:titlePg/>
          <w:docGrid w:linePitch="360"/>
        </w:sectPr>
      </w:pPr>
    </w:p>
    <w:p w14:paraId="44B81F3D"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lastRenderedPageBreak/>
        <w:t>West Virginia Conservation Agency</w:t>
      </w:r>
    </w:p>
    <w:p w14:paraId="66933CE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19)</w:t>
      </w:r>
    </w:p>
    <w:p w14:paraId="399355C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2633F2" w:rsidRPr="00B420C2" w:rsidSect="006252D0">
          <w:footerReference w:type="default" r:id="rId46"/>
          <w:type w:val="continuous"/>
          <w:pgSz w:w="12240" w:h="15840"/>
          <w:pgMar w:top="1440" w:right="1440" w:bottom="1440" w:left="1440" w:header="720" w:footer="720" w:gutter="0"/>
          <w:cols w:space="720"/>
          <w:docGrid w:linePitch="360"/>
        </w:sectPr>
      </w:pPr>
      <w:r w:rsidRPr="00B420C2">
        <w:rPr>
          <w:rFonts w:eastAsia="Calibri" w:cs="Times New Roman"/>
          <w:color w:val="000000"/>
        </w:rPr>
        <w:t xml:space="preserve">Fund </w:t>
      </w:r>
      <w:r w:rsidRPr="00B420C2">
        <w:rPr>
          <w:rFonts w:eastAsia="Calibri" w:cs="Times New Roman"/>
          <w:color w:val="000000"/>
          <w:u w:val="single"/>
        </w:rPr>
        <w:t>0132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644ED5E3" w14:textId="03EB5D29"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B12ACD">
        <w:rPr>
          <w:rFonts w:eastAsia="Calibri" w:cs="Times New Roman"/>
          <w:color w:val="000000"/>
        </w:rPr>
        <w:t>836,549</w:t>
      </w:r>
    </w:p>
    <w:p w14:paraId="3F704573"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77,059</w:t>
      </w:r>
    </w:p>
    <w:p w14:paraId="51251A67"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317,848</w:t>
      </w:r>
    </w:p>
    <w:p w14:paraId="1772C227" w14:textId="1C1DF2A2"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Soil Conservation Projects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12000</w:t>
      </w:r>
      <w:r w:rsidRPr="00B420C2">
        <w:rPr>
          <w:rFonts w:eastAsia="Calibri" w:cs="Times New Roman"/>
          <w:color w:val="000000"/>
        </w:rPr>
        <w:tab/>
      </w:r>
      <w:r w:rsidRPr="00B420C2">
        <w:rPr>
          <w:rFonts w:eastAsia="Calibri" w:cs="Times New Roman"/>
          <w:color w:val="000000"/>
        </w:rPr>
        <w:tab/>
      </w:r>
      <w:r w:rsidR="00B12ACD">
        <w:rPr>
          <w:rFonts w:eastAsia="Calibri" w:cs="Times New Roman"/>
          <w:color w:val="000000"/>
        </w:rPr>
        <w:t>9,962,895</w:t>
      </w:r>
    </w:p>
    <w:p w14:paraId="288F18C1"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34,428</w:t>
      </w:r>
    </w:p>
    <w:p w14:paraId="14B55BA3" w14:textId="13059CCF"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11,</w:t>
      </w:r>
      <w:r w:rsidR="003373A0">
        <w:rPr>
          <w:rFonts w:eastAsia="Calibri" w:cs="Times New Roman"/>
          <w:color w:val="000000"/>
        </w:rPr>
        <w:t>228,779</w:t>
      </w:r>
    </w:p>
    <w:p w14:paraId="0C89468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2633F2" w:rsidRPr="00B420C2" w:rsidSect="002633F2">
          <w:footerReference w:type="default" r:id="rId47"/>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Any unexpended balances remaining in the appropriations for Soil Conservation Projects (fund 0132, appropriation 12000) and Current Expenses (fund 0132, appropriation 13000)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09642388"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Department of Agriculture –</w:t>
      </w:r>
    </w:p>
    <w:p w14:paraId="61B3D47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Meat Inspection Fund</w:t>
      </w:r>
    </w:p>
    <w:p w14:paraId="4AEBFFE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19)</w:t>
      </w:r>
    </w:p>
    <w:p w14:paraId="5AC50CB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2633F2" w:rsidRPr="00B420C2" w:rsidSect="002633F2">
          <w:footerReference w:type="default" r:id="rId48"/>
          <w:type w:val="continuous"/>
          <w:pgSz w:w="12240" w:h="15840"/>
          <w:pgMar w:top="1440" w:right="1440" w:bottom="1440" w:left="1440" w:header="720" w:footer="720" w:gutter="0"/>
          <w:cols w:space="720"/>
          <w:titlePg/>
          <w:docGrid w:linePitch="360"/>
        </w:sectPr>
      </w:pPr>
      <w:r w:rsidRPr="00B420C2">
        <w:rPr>
          <w:rFonts w:eastAsia="Calibri" w:cs="Times New Roman"/>
          <w:color w:val="000000"/>
        </w:rPr>
        <w:t xml:space="preserve">Fund </w:t>
      </w:r>
      <w:r w:rsidRPr="00B420C2">
        <w:rPr>
          <w:rFonts w:eastAsia="Calibri" w:cs="Times New Roman"/>
          <w:color w:val="000000"/>
          <w:u w:val="single"/>
        </w:rPr>
        <w:t>0135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5486CE55" w14:textId="1D8119F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1F1E5B">
        <w:rPr>
          <w:rFonts w:eastAsia="Calibri" w:cs="Times New Roman"/>
          <w:color w:val="000000"/>
        </w:rPr>
        <w:t>995,260</w:t>
      </w:r>
    </w:p>
    <w:p w14:paraId="52A66FA4"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7,090</w:t>
      </w:r>
    </w:p>
    <w:p w14:paraId="5615BB79" w14:textId="77777777"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82,605</w:t>
      </w:r>
    </w:p>
    <w:p w14:paraId="1AC5E315" w14:textId="662533FB" w:rsidR="002633F2" w:rsidRPr="00B420C2" w:rsidRDefault="002633F2" w:rsidP="006252D0">
      <w:pPr>
        <w:tabs>
          <w:tab w:val="left" w:pos="288"/>
          <w:tab w:val="left" w:pos="720"/>
          <w:tab w:val="left" w:leader="dot" w:pos="6030"/>
          <w:tab w:val="left" w:pos="6210"/>
          <w:tab w:val="left" w:pos="6451"/>
          <w:tab w:val="center" w:pos="6840"/>
          <w:tab w:val="left" w:pos="7740"/>
          <w:tab w:val="right" w:pos="9720"/>
        </w:tabs>
        <w:spacing w:line="492" w:lineRule="auto"/>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w:t>
      </w:r>
      <w:r w:rsidR="001F1E5B">
        <w:rPr>
          <w:rFonts w:eastAsia="Calibri" w:cs="Times New Roman"/>
          <w:color w:val="000000"/>
        </w:rPr>
        <w:t>084,955</w:t>
      </w:r>
    </w:p>
    <w:p w14:paraId="34A5531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2633F2" w:rsidRPr="00B420C2" w:rsidSect="002633F2">
          <w:footerReference w:type="default" r:id="rId49"/>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Any part or all of this appropriation may be transferred to a special revenue fund for the purpose of matching federal funds for the above-named program.</w:t>
      </w:r>
    </w:p>
    <w:p w14:paraId="4571E84F"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Agriculture –</w:t>
      </w:r>
    </w:p>
    <w:p w14:paraId="3DE9ECB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Agricultural Awards Fund</w:t>
      </w:r>
    </w:p>
    <w:p w14:paraId="522A6C3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19)</w:t>
      </w:r>
    </w:p>
    <w:p w14:paraId="4087388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50"/>
          <w:type w:val="continuous"/>
          <w:pgSz w:w="12240" w:h="15840"/>
          <w:pgMar w:top="1440" w:right="1440" w:bottom="1440" w:left="1440" w:header="720" w:footer="720" w:gutter="0"/>
          <w:cols w:space="720"/>
          <w:titlePg/>
          <w:docGrid w:linePitch="360"/>
        </w:sectPr>
      </w:pPr>
      <w:r w:rsidRPr="00B420C2">
        <w:rPr>
          <w:rFonts w:eastAsia="Calibri" w:cs="Times New Roman"/>
          <w:color w:val="000000"/>
        </w:rPr>
        <w:lastRenderedPageBreak/>
        <w:t xml:space="preserve">Fund </w:t>
      </w:r>
      <w:r w:rsidRPr="00B420C2">
        <w:rPr>
          <w:rFonts w:eastAsia="Calibri" w:cs="Times New Roman"/>
          <w:color w:val="000000"/>
          <w:u w:val="single"/>
        </w:rPr>
        <w:t>0136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1E8F664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Programs and Awards for 4-H Clubs and FFA/FHA</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57700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15,000</w:t>
      </w:r>
    </w:p>
    <w:p w14:paraId="7E52D10F" w14:textId="5596CB30"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Commissioner</w:t>
      </w:r>
      <w:r w:rsidR="006252D0">
        <w:rPr>
          <w:rFonts w:eastAsia="Calibri" w:cs="Times New Roman"/>
          <w:color w:val="000000"/>
        </w:rPr>
        <w:t>’</w:t>
      </w:r>
      <w:r w:rsidRPr="00B420C2">
        <w:rPr>
          <w:rFonts w:eastAsia="Calibri" w:cs="Times New Roman"/>
          <w:color w:val="000000"/>
        </w:rPr>
        <w:t>s Awards and Programs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73700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39,250</w:t>
      </w:r>
    </w:p>
    <w:p w14:paraId="4A2B198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54,250</w:t>
      </w:r>
    </w:p>
    <w:p w14:paraId="727FD55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C20277">
          <w:footerReference w:type="default" r:id="rId51"/>
          <w:type w:val="continuous"/>
          <w:pgSz w:w="12240" w:h="15840"/>
          <w:pgMar w:top="1440" w:right="1440" w:bottom="1440" w:left="1440" w:header="720" w:footer="720" w:gutter="0"/>
          <w:lnNumType w:countBy="1" w:restart="newSection"/>
          <w:cols w:space="720"/>
          <w:docGrid w:linePitch="360"/>
        </w:sectPr>
      </w:pPr>
    </w:p>
    <w:p w14:paraId="2D276CE1"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Agriculture –</w:t>
      </w:r>
    </w:p>
    <w:p w14:paraId="5C88AF4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Agricultural Land Protection Authority</w:t>
      </w:r>
    </w:p>
    <w:p w14:paraId="02BA2CB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8A)</w:t>
      </w:r>
    </w:p>
    <w:p w14:paraId="3B511E4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52"/>
          <w:type w:val="continuous"/>
          <w:pgSz w:w="12240" w:h="15840"/>
          <w:pgMar w:top="1440" w:right="1440" w:bottom="1440" w:left="1440" w:header="720" w:footer="720" w:gutter="0"/>
          <w:cols w:space="720"/>
          <w:titlePg/>
          <w:docGrid w:linePitch="360"/>
        </w:sectPr>
      </w:pPr>
      <w:r w:rsidRPr="00B420C2">
        <w:rPr>
          <w:rFonts w:eastAsia="Calibri" w:cs="Times New Roman"/>
          <w:color w:val="000000"/>
        </w:rPr>
        <w:t xml:space="preserve">Fund </w:t>
      </w:r>
      <w:r w:rsidRPr="00B420C2">
        <w:rPr>
          <w:rFonts w:eastAsia="Calibri" w:cs="Times New Roman"/>
          <w:color w:val="000000"/>
          <w:u w:val="single"/>
        </w:rPr>
        <w:t>0607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32024D94" w14:textId="062772FA"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4F159E">
        <w:rPr>
          <w:rFonts w:eastAsia="Calibri" w:cs="Times New Roman"/>
          <w:color w:val="000000"/>
        </w:rPr>
        <w:t>102,573</w:t>
      </w:r>
    </w:p>
    <w:p w14:paraId="1D66E67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950</w:t>
      </w:r>
    </w:p>
    <w:p w14:paraId="0FA3D91E" w14:textId="09E9202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4F159E">
        <w:rPr>
          <w:rFonts w:eastAsia="Calibri" w:cs="Times New Roman"/>
          <w:color w:val="000000"/>
        </w:rPr>
        <w:t>103,523</w:t>
      </w:r>
    </w:p>
    <w:p w14:paraId="1BCD19B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53"/>
          <w:type w:val="continuous"/>
          <w:pgSz w:w="12240" w:h="15840"/>
          <w:pgMar w:top="1440" w:right="1440" w:bottom="1440" w:left="1440" w:header="720" w:footer="720" w:gutter="0"/>
          <w:lnNumType w:countBy="1" w:restart="newSection"/>
          <w:cols w:space="720"/>
          <w:titlePg/>
          <w:docGrid w:linePitch="360"/>
        </w:sectPr>
      </w:pPr>
    </w:p>
    <w:p w14:paraId="2660FFDD"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Attorney General</w:t>
      </w:r>
    </w:p>
    <w:p w14:paraId="72448E7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Chapters 5, 14, 46A and 47)</w:t>
      </w:r>
    </w:p>
    <w:p w14:paraId="4B1A222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54"/>
          <w:type w:val="continuous"/>
          <w:pgSz w:w="12240" w:h="15840"/>
          <w:pgMar w:top="1440" w:right="1440" w:bottom="1440" w:left="1440" w:header="720" w:footer="720" w:gutter="0"/>
          <w:cols w:space="720"/>
          <w:titlePg/>
          <w:docGrid w:linePitch="360"/>
        </w:sectPr>
      </w:pPr>
      <w:r w:rsidRPr="00B420C2">
        <w:rPr>
          <w:rFonts w:eastAsia="Calibri" w:cs="Times New Roman"/>
          <w:color w:val="000000"/>
        </w:rPr>
        <w:t xml:space="preserve">Fund </w:t>
      </w:r>
      <w:r w:rsidRPr="00B420C2">
        <w:rPr>
          <w:rFonts w:eastAsia="Calibri" w:cs="Times New Roman"/>
          <w:color w:val="000000"/>
          <w:u w:val="single"/>
        </w:rPr>
        <w:t>0150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1500</w:t>
      </w:r>
    </w:p>
    <w:p w14:paraId="449D118D" w14:textId="65ABC3C0"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3,</w:t>
      </w:r>
      <w:r w:rsidR="001963E2">
        <w:rPr>
          <w:rFonts w:eastAsia="Calibri" w:cs="Times New Roman"/>
          <w:color w:val="000000"/>
        </w:rPr>
        <w:t>114,386</w:t>
      </w:r>
    </w:p>
    <w:p w14:paraId="58B730D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24,428</w:t>
      </w:r>
    </w:p>
    <w:p w14:paraId="06D9105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681,295</w:t>
      </w:r>
    </w:p>
    <w:p w14:paraId="505536A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1,000</w:t>
      </w:r>
    </w:p>
    <w:p w14:paraId="701E2BA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7,500</w:t>
      </w:r>
    </w:p>
    <w:p w14:paraId="507CE1EF" w14:textId="400AA0E4"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Criminal Convictions and Habeas Corpus Appeals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26000</w:t>
      </w:r>
      <w:r w:rsidRPr="00B420C2">
        <w:rPr>
          <w:rFonts w:eastAsia="Calibri" w:cs="Times New Roman"/>
          <w:color w:val="000000"/>
        </w:rPr>
        <w:tab/>
      </w:r>
      <w:r w:rsidRPr="00B420C2">
        <w:rPr>
          <w:rFonts w:eastAsia="Calibri" w:cs="Times New Roman"/>
          <w:color w:val="000000"/>
        </w:rPr>
        <w:tab/>
      </w:r>
      <w:r w:rsidR="001963E2">
        <w:rPr>
          <w:rFonts w:eastAsia="Calibri" w:cs="Times New Roman"/>
          <w:color w:val="000000"/>
        </w:rPr>
        <w:t>970,283</w:t>
      </w:r>
    </w:p>
    <w:p w14:paraId="61F45FDE" w14:textId="3CE3634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Better Government Bureau</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74000</w:t>
      </w:r>
      <w:r w:rsidRPr="00B420C2">
        <w:rPr>
          <w:rFonts w:eastAsia="Calibri" w:cs="Times New Roman"/>
          <w:color w:val="000000"/>
        </w:rPr>
        <w:tab/>
      </w:r>
      <w:r w:rsidRPr="00B420C2">
        <w:rPr>
          <w:rFonts w:eastAsia="Calibri" w:cs="Times New Roman"/>
          <w:color w:val="000000"/>
        </w:rPr>
        <w:tab/>
      </w:r>
      <w:r w:rsidR="001963E2">
        <w:rPr>
          <w:rFonts w:eastAsia="Calibri" w:cs="Times New Roman"/>
          <w:color w:val="000000"/>
        </w:rPr>
        <w:t>283,648</w:t>
      </w:r>
    </w:p>
    <w:p w14:paraId="770EC3E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120,654</w:t>
      </w:r>
    </w:p>
    <w:p w14:paraId="0C7D6EBA" w14:textId="59E0E223"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5,</w:t>
      </w:r>
      <w:r w:rsidR="001963E2">
        <w:rPr>
          <w:rFonts w:eastAsia="Calibri" w:cs="Times New Roman"/>
          <w:color w:val="000000"/>
        </w:rPr>
        <w:t>203,194</w:t>
      </w:r>
    </w:p>
    <w:p w14:paraId="430D7CE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bookmarkStart w:id="3" w:name="_Hlk2153032"/>
      <w:r w:rsidRPr="00B420C2">
        <w:rPr>
          <w:rFonts w:eastAsia="Calibri" w:cs="Times New Roman"/>
          <w:color w:val="000000"/>
        </w:rPr>
        <w:t xml:space="preserve">Any unexpended balances remaining in the appropriations for Personal Services and Employee Benefits (fund 0150, appropriation 00100), Unclassified (fund 0150, appropriation 09900), Current Expenses (fund 0150, appropriation 13000), Criminal Convictions and Habeas </w:t>
      </w:r>
      <w:r w:rsidRPr="00B420C2">
        <w:rPr>
          <w:rFonts w:eastAsia="Calibri" w:cs="Times New Roman"/>
          <w:color w:val="000000"/>
        </w:rPr>
        <w:lastRenderedPageBreak/>
        <w:t>Corpus Appeals (fund 0150, appropriation 26000), and Agency Client Revolving Liquidity Pool (fund 0150, appropriation 36200)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bookmarkEnd w:id="3"/>
    </w:p>
    <w:p w14:paraId="777DB7F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Included in the above appropriation to Personal Services and Employee Benefits (fund 0150, appropriation 00100) is $95,000 for the Salary of the Attorney General.</w:t>
      </w:r>
    </w:p>
    <w:p w14:paraId="2D08010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When legal counsel or secretarial help is appointed by the Attorney General for any state spending unit, this account shall be reimbursed from such spending units specifically appropriated account or from accounts appropriated by general language contained within this bill:  </w:t>
      </w:r>
      <w:r w:rsidRPr="00B420C2">
        <w:rPr>
          <w:rFonts w:eastAsia="Calibri" w:cs="Times New Roman"/>
          <w:i/>
          <w:color w:val="000000"/>
        </w:rPr>
        <w:t>Provided</w:t>
      </w:r>
      <w:r w:rsidRPr="00B420C2">
        <w:rPr>
          <w:rFonts w:eastAsia="Calibri" w:cs="Times New Roman"/>
          <w:color w:val="000000"/>
        </w:rPr>
        <w:t xml:space="preserve">, That the spending unit shall reimburse at a rate and upon terms agreed to by the state spending unit and the Attorney General:  </w:t>
      </w:r>
      <w:r w:rsidRPr="00B420C2">
        <w:rPr>
          <w:rFonts w:eastAsia="Calibri" w:cs="Times New Roman"/>
          <w:i/>
          <w:color w:val="000000"/>
        </w:rPr>
        <w:t xml:space="preserve">Provided, however, </w:t>
      </w:r>
      <w:r w:rsidRPr="00B420C2">
        <w:rPr>
          <w:rFonts w:eastAsia="Calibri" w:cs="Times New Roman"/>
          <w:color w:val="000000"/>
        </w:rPr>
        <w:t>That if the spending unit and the Attorney General are unable to agree on the amount and terms of the reimbursement, the spending unit and the Attorney General shall submit their proposed reimbursement rates and terms to the Governor for final determination.</w:t>
      </w:r>
    </w:p>
    <w:p w14:paraId="271B881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55"/>
          <w:type w:val="continuous"/>
          <w:pgSz w:w="12240" w:h="15840"/>
          <w:pgMar w:top="1440" w:right="1440" w:bottom="1440" w:left="1440" w:header="720" w:footer="720" w:gutter="0"/>
          <w:lnNumType w:countBy="1" w:restart="newSection"/>
          <w:cols w:space="720"/>
          <w:titlePg/>
          <w:docGrid w:linePitch="360"/>
        </w:sectPr>
      </w:pPr>
    </w:p>
    <w:p w14:paraId="663F9B96"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Secretary of State</w:t>
      </w:r>
    </w:p>
    <w:p w14:paraId="3140B82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Chapters 3, 5, and 59)</w:t>
      </w:r>
    </w:p>
    <w:p w14:paraId="1AE5E19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0155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1600</w:t>
      </w:r>
    </w:p>
    <w:p w14:paraId="000C893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56"/>
          <w:type w:val="continuous"/>
          <w:pgSz w:w="12240" w:h="15840"/>
          <w:pgMar w:top="1440" w:right="1440" w:bottom="1440" w:left="1440" w:header="720" w:footer="720" w:gutter="0"/>
          <w:cols w:space="720"/>
          <w:titlePg/>
          <w:docGrid w:linePitch="360"/>
        </w:sectPr>
      </w:pPr>
    </w:p>
    <w:p w14:paraId="7BF8ECA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118,794</w:t>
      </w:r>
    </w:p>
    <w:p w14:paraId="179ABAA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8,352</w:t>
      </w:r>
    </w:p>
    <w:p w14:paraId="25F84C6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781,584</w:t>
      </w:r>
    </w:p>
    <w:p w14:paraId="4197BED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34,500</w:t>
      </w:r>
    </w:p>
    <w:p w14:paraId="758048F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943,230</w:t>
      </w:r>
    </w:p>
    <w:p w14:paraId="557D15C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Unclassified (fund 0155, appropriation 09900) and Current Expenses (fund 0155, appropriation 13000)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3AB98DD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Included in the above appropriation to Personal Services and Employee Benefits (fund 0155, appropriation 00100)</w:t>
      </w:r>
      <w:r>
        <w:rPr>
          <w:rFonts w:eastAsia="Calibri" w:cs="Times New Roman"/>
          <w:color w:val="000000"/>
        </w:rPr>
        <w:t xml:space="preserve"> </w:t>
      </w:r>
      <w:r w:rsidRPr="00B420C2">
        <w:rPr>
          <w:rFonts w:eastAsia="Calibri" w:cs="Times New Roman"/>
          <w:color w:val="000000"/>
        </w:rPr>
        <w:t>is $95,000 for the Salary of the Secretary of State.</w:t>
      </w:r>
    </w:p>
    <w:p w14:paraId="7B84734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57"/>
          <w:type w:val="continuous"/>
          <w:pgSz w:w="12240" w:h="15840"/>
          <w:pgMar w:top="1440" w:right="1440" w:bottom="1440" w:left="1440" w:header="720" w:footer="720" w:gutter="0"/>
          <w:lnNumType w:countBy="1" w:restart="newSection"/>
          <w:cols w:space="720"/>
          <w:titlePg/>
          <w:docGrid w:linePitch="360"/>
        </w:sectPr>
      </w:pPr>
    </w:p>
    <w:p w14:paraId="2347981B"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lastRenderedPageBreak/>
        <w:t>State Election Commission</w:t>
      </w:r>
    </w:p>
    <w:p w14:paraId="0CA2FC8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3)</w:t>
      </w:r>
    </w:p>
    <w:p w14:paraId="63BEB42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0160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1601</w:t>
      </w:r>
    </w:p>
    <w:p w14:paraId="26118E8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6252D0">
          <w:footerReference w:type="default" r:id="rId58"/>
          <w:type w:val="continuous"/>
          <w:pgSz w:w="12240" w:h="15840"/>
          <w:pgMar w:top="1440" w:right="1440" w:bottom="1440" w:left="1440" w:header="720" w:footer="720" w:gutter="0"/>
          <w:cols w:space="720"/>
          <w:docGrid w:linePitch="360"/>
        </w:sectPr>
      </w:pPr>
    </w:p>
    <w:p w14:paraId="0A96063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2,477</w:t>
      </w:r>
    </w:p>
    <w:p w14:paraId="3879742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75</w:t>
      </w:r>
    </w:p>
    <w:p w14:paraId="2668CB0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4,956</w:t>
      </w:r>
    </w:p>
    <w:p w14:paraId="1D42093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7,508</w:t>
      </w:r>
    </w:p>
    <w:p w14:paraId="0967460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59"/>
          <w:type w:val="continuous"/>
          <w:pgSz w:w="12240" w:h="15840"/>
          <w:pgMar w:top="1440" w:right="1440" w:bottom="1440" w:left="1440" w:header="720" w:footer="720" w:gutter="0"/>
          <w:lnNumType w:countBy="1" w:restart="newSection"/>
          <w:cols w:space="720"/>
          <w:titlePg/>
          <w:docGrid w:linePitch="360"/>
        </w:sectPr>
      </w:pPr>
    </w:p>
    <w:p w14:paraId="59F5B72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DEPARTMENT OF ADMINISTRATION</w:t>
      </w:r>
    </w:p>
    <w:p w14:paraId="42815499"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Administration –</w:t>
      </w:r>
    </w:p>
    <w:p w14:paraId="7697593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Office of the Secretary</w:t>
      </w:r>
    </w:p>
    <w:p w14:paraId="2746281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5F)</w:t>
      </w:r>
    </w:p>
    <w:p w14:paraId="497D9CB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60"/>
          <w:type w:val="continuous"/>
          <w:pgSz w:w="12240" w:h="15840"/>
          <w:pgMar w:top="1440" w:right="1440" w:bottom="1440" w:left="1440" w:header="720" w:footer="720" w:gutter="0"/>
          <w:cols w:space="720"/>
          <w:titlePg/>
          <w:docGrid w:linePitch="360"/>
        </w:sectPr>
      </w:pPr>
      <w:r w:rsidRPr="00B420C2">
        <w:rPr>
          <w:rFonts w:eastAsia="Calibri" w:cs="Times New Roman"/>
          <w:color w:val="000000"/>
        </w:rPr>
        <w:t xml:space="preserve">Fund </w:t>
      </w:r>
      <w:r w:rsidRPr="00B420C2">
        <w:rPr>
          <w:rFonts w:eastAsia="Calibri" w:cs="Times New Roman"/>
          <w:color w:val="000000"/>
          <w:u w:val="single"/>
        </w:rPr>
        <w:t>0186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0201</w:t>
      </w:r>
    </w:p>
    <w:p w14:paraId="72F179C2" w14:textId="14BEEC74"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617F8">
        <w:rPr>
          <w:rFonts w:eastAsia="Calibri" w:cs="Times New Roman"/>
          <w:color w:val="000000"/>
        </w:rPr>
        <w:t>466,799</w:t>
      </w:r>
    </w:p>
    <w:p w14:paraId="34D8F58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0250CF4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153,400</w:t>
      </w:r>
    </w:p>
    <w:p w14:paraId="712BD0D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9,177</w:t>
      </w:r>
    </w:p>
    <w:p w14:paraId="38F6EAD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85,009</w:t>
      </w:r>
    </w:p>
    <w:p w14:paraId="739B65A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w:t>
      </w:r>
    </w:p>
    <w:p w14:paraId="2B97E96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1,000</w:t>
      </w:r>
    </w:p>
    <w:p w14:paraId="7DE1C23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Financial Advisor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30400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27,546</w:t>
      </w:r>
    </w:p>
    <w:p w14:paraId="58E3F7B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Lease Rental Payments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51600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14,850,000</w:t>
      </w:r>
    </w:p>
    <w:p w14:paraId="3CA2212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Design-Build Board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54000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4,000</w:t>
      </w:r>
    </w:p>
    <w:p w14:paraId="32DDFB6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w:t>
      </w:r>
    </w:p>
    <w:p w14:paraId="0902876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6,736</w:t>
      </w:r>
    </w:p>
    <w:p w14:paraId="4110F386" w14:textId="449ED1F6"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15,</w:t>
      </w:r>
      <w:r w:rsidR="007617F8">
        <w:rPr>
          <w:rFonts w:eastAsia="Calibri" w:cs="Times New Roman"/>
          <w:color w:val="000000"/>
        </w:rPr>
        <w:t>603,867</w:t>
      </w:r>
    </w:p>
    <w:p w14:paraId="425B409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Any unexpended balance remaining in the appropriation for Financial Advisor (fund 0186, appropriation 30400) at the close of the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41CA6DD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61"/>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The appropriation for Lease Rental Payments (fund 0186, appropriation 51600) shall be disbursed as provided by W.V. Code §31-15-6b.</w:t>
      </w:r>
    </w:p>
    <w:p w14:paraId="0DE4FB1F"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Consolidated Public Retirement Board</w:t>
      </w:r>
    </w:p>
    <w:p w14:paraId="24828D3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5)</w:t>
      </w:r>
    </w:p>
    <w:p w14:paraId="3F7005E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0195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0205</w:t>
      </w:r>
    </w:p>
    <w:p w14:paraId="479EDB4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62"/>
          <w:type w:val="continuous"/>
          <w:pgSz w:w="12240" w:h="15840"/>
          <w:pgMar w:top="1440" w:right="1440" w:bottom="1440" w:left="1440" w:header="720" w:footer="720" w:gutter="0"/>
          <w:cols w:space="720"/>
          <w:titlePg/>
          <w:docGrid w:linePitch="360"/>
        </w:sectPr>
      </w:pPr>
    </w:p>
    <w:p w14:paraId="344F691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Division of Highways, Division of Motor Vehicles, Public Service Commission</w:t>
      </w:r>
      <w:r>
        <w:rPr>
          <w:rFonts w:eastAsia="Calibri" w:cs="Times New Roman"/>
          <w:color w:val="000000"/>
        </w:rPr>
        <w:t>,</w:t>
      </w:r>
      <w:r w:rsidRPr="00B420C2">
        <w:rPr>
          <w:rFonts w:eastAsia="Calibri" w:cs="Times New Roman"/>
          <w:color w:val="000000"/>
        </w:rPr>
        <w:t xml:space="preserve"> and other departments, bureaus, divisions, or commissions operating from special revenue funds and/or federal funds shall pay their proportionate share of the retirement costs for their respective divisions. When specific appropriations are not made, such payments may be made from the balances in the various special revenue funds in excess of specific appropriations.</w:t>
      </w:r>
    </w:p>
    <w:p w14:paraId="657F94E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63"/>
          <w:type w:val="continuous"/>
          <w:pgSz w:w="12240" w:h="15840"/>
          <w:pgMar w:top="1440" w:right="1440" w:bottom="1440" w:left="1440" w:header="720" w:footer="720" w:gutter="0"/>
          <w:lnNumType w:countBy="1" w:restart="newSection"/>
          <w:cols w:space="720"/>
          <w:titlePg/>
          <w:docGrid w:linePitch="360"/>
        </w:sectPr>
      </w:pPr>
    </w:p>
    <w:p w14:paraId="6A817F25"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Finance</w:t>
      </w:r>
    </w:p>
    <w:p w14:paraId="04F7A4F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5A)</w:t>
      </w:r>
    </w:p>
    <w:p w14:paraId="2B80F24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0203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0209</w:t>
      </w:r>
    </w:p>
    <w:p w14:paraId="0CDC218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64"/>
          <w:type w:val="continuous"/>
          <w:pgSz w:w="12240" w:h="15840"/>
          <w:pgMar w:top="1440" w:right="1440" w:bottom="1440" w:left="1440" w:header="720" w:footer="720" w:gutter="0"/>
          <w:cols w:space="720"/>
          <w:titlePg/>
          <w:docGrid w:linePitch="360"/>
        </w:sectPr>
      </w:pPr>
    </w:p>
    <w:p w14:paraId="73FF22AA" w14:textId="641D5E35"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FC784F">
        <w:rPr>
          <w:rFonts w:eastAsia="Calibri" w:cs="Times New Roman"/>
          <w:color w:val="000000"/>
        </w:rPr>
        <w:t>65,453</w:t>
      </w:r>
    </w:p>
    <w:p w14:paraId="1DE1BFC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1,400</w:t>
      </w:r>
    </w:p>
    <w:p w14:paraId="788818F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53,563</w:t>
      </w:r>
    </w:p>
    <w:p w14:paraId="1833122E" w14:textId="503EFFA5"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GAAP Project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12500</w:t>
      </w:r>
      <w:r w:rsidRPr="00B420C2">
        <w:rPr>
          <w:rFonts w:eastAsia="Calibri" w:cs="Times New Roman"/>
          <w:color w:val="000000"/>
        </w:rPr>
        <w:tab/>
      </w:r>
      <w:r w:rsidRPr="00B420C2">
        <w:rPr>
          <w:rFonts w:eastAsia="Calibri" w:cs="Times New Roman"/>
          <w:color w:val="000000"/>
        </w:rPr>
        <w:tab/>
      </w:r>
      <w:r w:rsidR="00FC784F">
        <w:rPr>
          <w:rFonts w:eastAsia="Calibri" w:cs="Times New Roman"/>
          <w:color w:val="000000"/>
        </w:rPr>
        <w:t>632,332</w:t>
      </w:r>
    </w:p>
    <w:p w14:paraId="7A4D1CC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20,675</w:t>
      </w:r>
    </w:p>
    <w:p w14:paraId="7B56666B" w14:textId="28D67A79"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C784F">
        <w:rPr>
          <w:rFonts w:eastAsia="Calibri" w:cs="Times New Roman"/>
          <w:color w:val="000000"/>
        </w:rPr>
        <w:t>773,423</w:t>
      </w:r>
    </w:p>
    <w:p w14:paraId="3CA40C9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65"/>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Any unexpended balance remaining in the appropriation for GAAP Project (fund 0203, appropriation 12500) at the close of the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7C8397C0"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General Services</w:t>
      </w:r>
    </w:p>
    <w:p w14:paraId="5F61A8F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lastRenderedPageBreak/>
        <w:t>(</w:t>
      </w:r>
      <w:r>
        <w:rPr>
          <w:rFonts w:eastAsia="Calibri" w:cs="Times New Roman"/>
          <w:color w:val="000000"/>
        </w:rPr>
        <w:t>W.V.</w:t>
      </w:r>
      <w:r w:rsidRPr="00B420C2">
        <w:rPr>
          <w:rFonts w:eastAsia="Calibri" w:cs="Times New Roman"/>
          <w:color w:val="000000"/>
        </w:rPr>
        <w:t xml:space="preserve"> Code Chapter 5A)</w:t>
      </w:r>
    </w:p>
    <w:p w14:paraId="409C14A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0230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0211</w:t>
      </w:r>
    </w:p>
    <w:p w14:paraId="3ED0127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66"/>
          <w:type w:val="continuous"/>
          <w:pgSz w:w="12240" w:h="15840"/>
          <w:pgMar w:top="1440" w:right="1440" w:bottom="1440" w:left="1440" w:header="720" w:footer="720" w:gutter="0"/>
          <w:cols w:space="720"/>
          <w:titlePg/>
          <w:docGrid w:linePitch="360"/>
        </w:sectPr>
      </w:pPr>
    </w:p>
    <w:p w14:paraId="4F6259D8" w14:textId="7D01BA91"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693A88">
        <w:rPr>
          <w:rFonts w:eastAsia="Calibri" w:cs="Times New Roman"/>
          <w:color w:val="000000"/>
        </w:rPr>
        <w:t>2,860,163</w:t>
      </w:r>
    </w:p>
    <w:p w14:paraId="0B1D86C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20,000</w:t>
      </w:r>
    </w:p>
    <w:p w14:paraId="06C8CCA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1,148,349</w:t>
      </w:r>
    </w:p>
    <w:p w14:paraId="605ED66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500</w:t>
      </w:r>
    </w:p>
    <w:p w14:paraId="3154748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5,000</w:t>
      </w:r>
    </w:p>
    <w:p w14:paraId="1006441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Fire Service Fee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12600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14,000</w:t>
      </w:r>
    </w:p>
    <w:p w14:paraId="5B6F0E4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Preservation and Maintenance of Statues and Monuments</w:t>
      </w:r>
    </w:p>
    <w:p w14:paraId="4E83B78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on Capitol Grounds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37100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68,000</w:t>
      </w:r>
    </w:p>
    <w:p w14:paraId="2E24619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Capital Outlay, Repairs and Equipment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58900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23,660,888</w:t>
      </w:r>
    </w:p>
    <w:p w14:paraId="44C032B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129,983</w:t>
      </w:r>
    </w:p>
    <w:p w14:paraId="1C65BEE4" w14:textId="7315DEA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693A88">
        <w:rPr>
          <w:rFonts w:eastAsia="Calibri" w:cs="Times New Roman"/>
          <w:color w:val="000000"/>
        </w:rPr>
        <w:t>27,906,883</w:t>
      </w:r>
    </w:p>
    <w:p w14:paraId="0658FDB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Capital Outlay, Repairs and Equipment (fund 0230, appropriation 58900) at the close of the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1F09CA2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for Preservation and Maintenance of Statues and Monuments on Capitol Grounds (fund 0230, appropriation 37100), the Division shall consult the Division of Culture and History and Capitol Building Commission in all aspects of planning, assessment, maintenance</w:t>
      </w:r>
      <w:r>
        <w:rPr>
          <w:rFonts w:eastAsia="Calibri" w:cs="Times New Roman"/>
          <w:color w:val="000000"/>
        </w:rPr>
        <w:t>,</w:t>
      </w:r>
      <w:r w:rsidRPr="00B420C2">
        <w:rPr>
          <w:rFonts w:eastAsia="Calibri" w:cs="Times New Roman"/>
          <w:color w:val="000000"/>
        </w:rPr>
        <w:t xml:space="preserve"> and restoration.</w:t>
      </w:r>
    </w:p>
    <w:p w14:paraId="559D9D0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Capital Outlay, Repairs and Equipment (fund 0230, appropriation 58900) shall be expended for capital improvements, maintenance, repairs, and equipment for state-owned buildings.</w:t>
      </w:r>
    </w:p>
    <w:p w14:paraId="1A9ED5D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67"/>
          <w:type w:val="continuous"/>
          <w:pgSz w:w="12240" w:h="15840"/>
          <w:pgMar w:top="1440" w:right="1440" w:bottom="1440" w:left="1440" w:header="720" w:footer="720" w:gutter="0"/>
          <w:lnNumType w:countBy="1" w:restart="newSection"/>
          <w:cols w:space="720"/>
          <w:titlePg/>
          <w:docGrid w:linePitch="360"/>
        </w:sectPr>
      </w:pPr>
    </w:p>
    <w:p w14:paraId="5A7F4677"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Purchasing</w:t>
      </w:r>
    </w:p>
    <w:p w14:paraId="5FBF327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5A)</w:t>
      </w:r>
    </w:p>
    <w:p w14:paraId="4501283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0210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0213</w:t>
      </w:r>
    </w:p>
    <w:p w14:paraId="5870F6B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i/>
          <w:color w:val="000000"/>
          <w:u w:val="single"/>
        </w:rPr>
        <w:sectPr w:rsidR="002633F2" w:rsidRPr="00B420C2" w:rsidSect="002633F2">
          <w:footerReference w:type="default" r:id="rId68"/>
          <w:type w:val="continuous"/>
          <w:pgSz w:w="12240" w:h="15840"/>
          <w:pgMar w:top="1440" w:right="1440" w:bottom="1440" w:left="1440" w:header="720" w:footer="720" w:gutter="0"/>
          <w:cols w:space="720"/>
          <w:titlePg/>
          <w:docGrid w:linePitch="360"/>
        </w:sectPr>
      </w:pPr>
    </w:p>
    <w:p w14:paraId="00B676F2" w14:textId="23F82B90"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w:t>
      </w:r>
      <w:r w:rsidR="002C1DBA">
        <w:rPr>
          <w:rFonts w:eastAsia="Calibri" w:cs="Times New Roman"/>
          <w:color w:val="000000"/>
        </w:rPr>
        <w:t>072,747</w:t>
      </w:r>
    </w:p>
    <w:p w14:paraId="72FDE3E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144</w:t>
      </w:r>
    </w:p>
    <w:p w14:paraId="111DD5E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1,285</w:t>
      </w:r>
    </w:p>
    <w:p w14:paraId="40A436B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200</w:t>
      </w:r>
    </w:p>
    <w:p w14:paraId="76D3F9F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6,922</w:t>
      </w:r>
    </w:p>
    <w:p w14:paraId="3D29AA16" w14:textId="06733B1C"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2C1DBA">
        <w:rPr>
          <w:rFonts w:eastAsia="Calibri" w:cs="Times New Roman"/>
          <w:color w:val="000000"/>
        </w:rPr>
        <w:t>1,081,298</w:t>
      </w:r>
    </w:p>
    <w:p w14:paraId="026EE5B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Division of Highways shall reimburse Fund 2031 within the Division of Purchasing for all actual expenses incurred pursuant to the provisions of W.V. Code §17-2A-13.</w:t>
      </w:r>
    </w:p>
    <w:p w14:paraId="73702BA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1B2253">
          <w:footerReference w:type="default" r:id="rId69"/>
          <w:type w:val="continuous"/>
          <w:pgSz w:w="12240" w:h="15840"/>
          <w:pgMar w:top="1440" w:right="1440" w:bottom="1440" w:left="1440" w:header="720" w:footer="720" w:gutter="0"/>
          <w:lnNumType w:countBy="1" w:restart="newSection"/>
          <w:cols w:space="720"/>
          <w:docGrid w:linePitch="360"/>
        </w:sectPr>
      </w:pPr>
    </w:p>
    <w:p w14:paraId="31483F2D"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Travel Management</w:t>
      </w:r>
    </w:p>
    <w:p w14:paraId="3BAC7C1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5A)</w:t>
      </w:r>
    </w:p>
    <w:p w14:paraId="6321308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0615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0215</w:t>
      </w:r>
    </w:p>
    <w:p w14:paraId="0B50AC4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70"/>
          <w:type w:val="continuous"/>
          <w:pgSz w:w="12240" w:h="15840"/>
          <w:pgMar w:top="1440" w:right="1440" w:bottom="1440" w:left="1440" w:header="720" w:footer="720" w:gutter="0"/>
          <w:cols w:space="720"/>
          <w:titlePg/>
          <w:docGrid w:linePitch="360"/>
        </w:sectPr>
      </w:pPr>
    </w:p>
    <w:p w14:paraId="30ECE5F9" w14:textId="5BD829BD"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1398A">
        <w:rPr>
          <w:rFonts w:eastAsia="Calibri" w:cs="Times New Roman"/>
          <w:color w:val="000000"/>
        </w:rPr>
        <w:t>823,542</w:t>
      </w:r>
    </w:p>
    <w:p w14:paraId="0B3F495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12,032</w:t>
      </w:r>
    </w:p>
    <w:p w14:paraId="15EC635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440,247</w:t>
      </w:r>
    </w:p>
    <w:p w14:paraId="28AB11C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1,000</w:t>
      </w:r>
    </w:p>
    <w:p w14:paraId="45D6336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5,000</w:t>
      </w:r>
    </w:p>
    <w:p w14:paraId="457F833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w:t>
      </w:r>
    </w:p>
    <w:p w14:paraId="47D890D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100</w:t>
      </w:r>
    </w:p>
    <w:p w14:paraId="5A388D99" w14:textId="5D192ECB"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w:t>
      </w:r>
      <w:r w:rsidR="0071398A">
        <w:rPr>
          <w:rFonts w:eastAsia="Calibri" w:cs="Times New Roman"/>
          <w:color w:val="000000"/>
        </w:rPr>
        <w:t>282,021</w:t>
      </w:r>
    </w:p>
    <w:p w14:paraId="469D011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71"/>
          <w:type w:val="continuous"/>
          <w:pgSz w:w="12240" w:h="15840"/>
          <w:pgMar w:top="1440" w:right="1440" w:bottom="1440" w:left="1440" w:header="720" w:footer="720" w:gutter="0"/>
          <w:lnNumType w:countBy="1" w:restart="newSection"/>
          <w:cols w:space="720"/>
          <w:titlePg/>
          <w:docGrid w:linePitch="360"/>
        </w:sectPr>
      </w:pPr>
    </w:p>
    <w:p w14:paraId="103FDFBF"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Commission on Uniform State Laws</w:t>
      </w:r>
    </w:p>
    <w:p w14:paraId="7D7756A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29)</w:t>
      </w:r>
    </w:p>
    <w:p w14:paraId="66456F8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0214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0217</w:t>
      </w:r>
    </w:p>
    <w:p w14:paraId="10D4AD4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72"/>
          <w:type w:val="continuous"/>
          <w:pgSz w:w="12240" w:h="15840"/>
          <w:pgMar w:top="1440" w:right="1440" w:bottom="1440" w:left="1440" w:header="720" w:footer="720" w:gutter="0"/>
          <w:cols w:space="720"/>
          <w:titlePg/>
          <w:docGrid w:linePitch="360"/>
        </w:sectPr>
      </w:pPr>
    </w:p>
    <w:p w14:paraId="4A07E30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45,550</w:t>
      </w:r>
    </w:p>
    <w:p w14:paraId="2B9CFE1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To pay expenses for members of the </w:t>
      </w:r>
      <w:r>
        <w:rPr>
          <w:rFonts w:eastAsia="Calibri" w:cs="Times New Roman"/>
          <w:color w:val="000000"/>
        </w:rPr>
        <w:t>C</w:t>
      </w:r>
      <w:r w:rsidRPr="00B420C2">
        <w:rPr>
          <w:rFonts w:eastAsia="Calibri" w:cs="Times New Roman"/>
          <w:color w:val="000000"/>
        </w:rPr>
        <w:t xml:space="preserve">ommission on </w:t>
      </w:r>
      <w:r>
        <w:rPr>
          <w:rFonts w:eastAsia="Calibri" w:cs="Times New Roman"/>
          <w:color w:val="000000"/>
        </w:rPr>
        <w:t>U</w:t>
      </w:r>
      <w:r w:rsidRPr="00B420C2">
        <w:rPr>
          <w:rFonts w:eastAsia="Calibri" w:cs="Times New Roman"/>
          <w:color w:val="000000"/>
        </w:rPr>
        <w:t xml:space="preserve">niform </w:t>
      </w:r>
      <w:r>
        <w:rPr>
          <w:rFonts w:eastAsia="Calibri" w:cs="Times New Roman"/>
          <w:color w:val="000000"/>
        </w:rPr>
        <w:t>S</w:t>
      </w:r>
      <w:r w:rsidRPr="00B420C2">
        <w:rPr>
          <w:rFonts w:eastAsia="Calibri" w:cs="Times New Roman"/>
          <w:color w:val="000000"/>
        </w:rPr>
        <w:t xml:space="preserve">tate </w:t>
      </w:r>
      <w:r>
        <w:rPr>
          <w:rFonts w:eastAsia="Calibri" w:cs="Times New Roman"/>
          <w:color w:val="000000"/>
        </w:rPr>
        <w:t>L</w:t>
      </w:r>
      <w:r w:rsidRPr="00B420C2">
        <w:rPr>
          <w:rFonts w:eastAsia="Calibri" w:cs="Times New Roman"/>
          <w:color w:val="000000"/>
        </w:rPr>
        <w:t>aws.</w:t>
      </w:r>
    </w:p>
    <w:p w14:paraId="40CBEEC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73"/>
          <w:type w:val="continuous"/>
          <w:pgSz w:w="12240" w:h="15840"/>
          <w:pgMar w:top="1440" w:right="1440" w:bottom="1440" w:left="1440" w:header="720" w:footer="720" w:gutter="0"/>
          <w:lnNumType w:countBy="1" w:restart="newSection"/>
          <w:cols w:space="720"/>
          <w:titlePg/>
          <w:docGrid w:linePitch="360"/>
        </w:sectPr>
      </w:pPr>
    </w:p>
    <w:p w14:paraId="6A9413E5"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Public Employees Grievance Board</w:t>
      </w:r>
    </w:p>
    <w:p w14:paraId="4DCC1C9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6C)</w:t>
      </w:r>
    </w:p>
    <w:p w14:paraId="2A71DC5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lastRenderedPageBreak/>
        <w:t xml:space="preserve">Fund </w:t>
      </w:r>
      <w:r w:rsidRPr="00B420C2">
        <w:rPr>
          <w:rFonts w:eastAsia="Calibri" w:cs="Times New Roman"/>
          <w:color w:val="000000"/>
          <w:u w:val="single"/>
        </w:rPr>
        <w:t>0220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0219</w:t>
      </w:r>
    </w:p>
    <w:p w14:paraId="6D1EEFB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74"/>
          <w:type w:val="continuous"/>
          <w:pgSz w:w="12240" w:h="15840"/>
          <w:pgMar w:top="1440" w:right="1440" w:bottom="1440" w:left="1440" w:header="720" w:footer="720" w:gutter="0"/>
          <w:cols w:space="720"/>
          <w:titlePg/>
          <w:docGrid w:linePitch="360"/>
        </w:sectPr>
      </w:pPr>
    </w:p>
    <w:p w14:paraId="56E00258" w14:textId="5EC8CFE1"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322CC1">
        <w:rPr>
          <w:rFonts w:eastAsia="Calibri" w:cs="Times New Roman"/>
          <w:color w:val="000000"/>
        </w:rPr>
        <w:t>999,883</w:t>
      </w:r>
    </w:p>
    <w:p w14:paraId="6AC6DE5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1,000</w:t>
      </w:r>
    </w:p>
    <w:p w14:paraId="6A4C401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145,295</w:t>
      </w:r>
    </w:p>
    <w:p w14:paraId="0A438AB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50</w:t>
      </w:r>
    </w:p>
    <w:p w14:paraId="5C2CAE6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8,740</w:t>
      </w:r>
    </w:p>
    <w:p w14:paraId="392C4452" w14:textId="2989D2A4"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w:t>
      </w:r>
      <w:r w:rsidR="00322CC1">
        <w:rPr>
          <w:rFonts w:eastAsia="Calibri" w:cs="Times New Roman"/>
          <w:color w:val="000000"/>
        </w:rPr>
        <w:t>154,968</w:t>
      </w:r>
    </w:p>
    <w:p w14:paraId="7245C48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75"/>
          <w:type w:val="continuous"/>
          <w:pgSz w:w="12240" w:h="15840"/>
          <w:pgMar w:top="1440" w:right="1440" w:bottom="1440" w:left="1440" w:header="720" w:footer="720" w:gutter="0"/>
          <w:lnNumType w:countBy="1" w:restart="newSection"/>
          <w:cols w:space="720"/>
          <w:titlePg/>
          <w:docGrid w:linePitch="360"/>
        </w:sectPr>
      </w:pPr>
    </w:p>
    <w:p w14:paraId="79910E23"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Ethics Commission</w:t>
      </w:r>
    </w:p>
    <w:p w14:paraId="4CD83D3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6B)</w:t>
      </w:r>
    </w:p>
    <w:p w14:paraId="1EB235F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0223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0220</w:t>
      </w:r>
    </w:p>
    <w:p w14:paraId="35CDE2C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76"/>
          <w:type w:val="continuous"/>
          <w:pgSz w:w="12240" w:h="15840"/>
          <w:pgMar w:top="1440" w:right="1440" w:bottom="1440" w:left="1440" w:header="720" w:footer="720" w:gutter="0"/>
          <w:cols w:space="720"/>
          <w:titlePg/>
          <w:docGrid w:linePitch="360"/>
        </w:sectPr>
      </w:pPr>
    </w:p>
    <w:p w14:paraId="3682E602" w14:textId="17E2554F"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B660EB">
        <w:rPr>
          <w:rFonts w:eastAsia="Calibri" w:cs="Times New Roman"/>
          <w:color w:val="000000"/>
        </w:rPr>
        <w:t>624,669</w:t>
      </w:r>
    </w:p>
    <w:p w14:paraId="56BEA72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2,200</w:t>
      </w:r>
    </w:p>
    <w:p w14:paraId="6B1F677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105,501</w:t>
      </w:r>
    </w:p>
    <w:p w14:paraId="2ED2554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500</w:t>
      </w:r>
    </w:p>
    <w:p w14:paraId="561EF64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w:t>
      </w:r>
    </w:p>
    <w:p w14:paraId="7CDB38C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4,574</w:t>
      </w:r>
    </w:p>
    <w:p w14:paraId="011DA6C7" w14:textId="01949019"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B660EB">
        <w:rPr>
          <w:rFonts w:eastAsia="Calibri" w:cs="Times New Roman"/>
          <w:color w:val="000000"/>
        </w:rPr>
        <w:t>737,544</w:t>
      </w:r>
    </w:p>
    <w:p w14:paraId="6993BF3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77"/>
          <w:type w:val="continuous"/>
          <w:pgSz w:w="12240" w:h="15840"/>
          <w:pgMar w:top="1440" w:right="1440" w:bottom="1440" w:left="1440" w:header="720" w:footer="720" w:gutter="0"/>
          <w:lnNumType w:countBy="1" w:restart="newSection"/>
          <w:cols w:space="720"/>
          <w:titlePg/>
          <w:docGrid w:linePitch="360"/>
        </w:sectPr>
      </w:pPr>
    </w:p>
    <w:p w14:paraId="641C61AC"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Public Defender Services</w:t>
      </w:r>
    </w:p>
    <w:p w14:paraId="2FDBF8F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29)</w:t>
      </w:r>
    </w:p>
    <w:p w14:paraId="24EB3B1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0226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0221</w:t>
      </w:r>
    </w:p>
    <w:p w14:paraId="6F473BB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78"/>
          <w:type w:val="continuous"/>
          <w:pgSz w:w="12240" w:h="15840"/>
          <w:pgMar w:top="1440" w:right="1440" w:bottom="1440" w:left="1440" w:header="720" w:footer="720" w:gutter="0"/>
          <w:cols w:space="720"/>
          <w:titlePg/>
          <w:docGrid w:linePitch="360"/>
        </w:sectPr>
      </w:pPr>
    </w:p>
    <w:p w14:paraId="1ACA010B" w14:textId="460B764D"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w:t>
      </w:r>
      <w:r w:rsidR="000264CB">
        <w:rPr>
          <w:rFonts w:eastAsia="Calibri" w:cs="Times New Roman"/>
          <w:color w:val="000000"/>
        </w:rPr>
        <w:t>859,148</w:t>
      </w:r>
    </w:p>
    <w:p w14:paraId="5296D3B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7F441F3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119,000</w:t>
      </w:r>
    </w:p>
    <w:p w14:paraId="736D783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333,300</w:t>
      </w:r>
    </w:p>
    <w:p w14:paraId="49AA831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12,740</w:t>
      </w:r>
    </w:p>
    <w:p w14:paraId="2D74F057" w14:textId="0F8DEF94"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Public Defender Corporations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35200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22,</w:t>
      </w:r>
      <w:r w:rsidR="000264CB">
        <w:rPr>
          <w:rFonts w:eastAsia="Calibri" w:cs="Times New Roman"/>
          <w:color w:val="000000"/>
        </w:rPr>
        <w:t>155,232</w:t>
      </w:r>
    </w:p>
    <w:p w14:paraId="7A34F64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Appointed Counsel Fees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12,691,113</w:t>
      </w:r>
    </w:p>
    <w:p w14:paraId="5CD9A06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10,575</w:t>
      </w:r>
    </w:p>
    <w:p w14:paraId="23EB13FE" w14:textId="61800101"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37,</w:t>
      </w:r>
      <w:r w:rsidR="000264CB">
        <w:rPr>
          <w:rFonts w:eastAsia="Calibri" w:cs="Times New Roman"/>
          <w:color w:val="000000"/>
        </w:rPr>
        <w:t>181,108</w:t>
      </w:r>
    </w:p>
    <w:p w14:paraId="0C6AADD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Appointed Counsel Fees (fund 0226, appropriation 78800) at the close of the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739B341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director shall have the authority to transfer funds from the appropriation to Public Defender Corporations (fund 0226, appropriation 35200) to Appointed Counsel Fees (fund 0226, appropriation 78800).</w:t>
      </w:r>
    </w:p>
    <w:p w14:paraId="242B532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79"/>
          <w:type w:val="continuous"/>
          <w:pgSz w:w="12240" w:h="15840"/>
          <w:pgMar w:top="1440" w:right="1440" w:bottom="1440" w:left="1440" w:header="720" w:footer="720" w:gutter="0"/>
          <w:lnNumType w:countBy="1" w:restart="newSection"/>
          <w:cols w:space="720"/>
          <w:titlePg/>
          <w:docGrid w:linePitch="360"/>
        </w:sectPr>
      </w:pPr>
    </w:p>
    <w:p w14:paraId="2D2169D1"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Committee for the Purchase of</w:t>
      </w:r>
    </w:p>
    <w:p w14:paraId="75E5335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Commodities and Services from the Handicapped</w:t>
      </w:r>
    </w:p>
    <w:p w14:paraId="74EE93B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5A)</w:t>
      </w:r>
    </w:p>
    <w:p w14:paraId="7FA51BC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0233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0224</w:t>
      </w:r>
    </w:p>
    <w:p w14:paraId="7C28AFA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80"/>
          <w:type w:val="continuous"/>
          <w:pgSz w:w="12240" w:h="15840"/>
          <w:pgMar w:top="1440" w:right="1440" w:bottom="1440" w:left="1440" w:header="720" w:footer="720" w:gutter="0"/>
          <w:cols w:space="720"/>
          <w:titlePg/>
          <w:docGrid w:linePitch="360"/>
        </w:sectPr>
      </w:pPr>
    </w:p>
    <w:p w14:paraId="3FE8C48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3,187</w:t>
      </w:r>
    </w:p>
    <w:p w14:paraId="5FC88E4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868</w:t>
      </w:r>
    </w:p>
    <w:p w14:paraId="2C06A00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81"/>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4,055</w:t>
      </w:r>
    </w:p>
    <w:p w14:paraId="1535A713"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Public Employees Insurance Agency</w:t>
      </w:r>
    </w:p>
    <w:p w14:paraId="465753C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5)</w:t>
      </w:r>
    </w:p>
    <w:p w14:paraId="1F35C4E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0200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0225</w:t>
      </w:r>
    </w:p>
    <w:p w14:paraId="6CCF699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82"/>
          <w:type w:val="continuous"/>
          <w:pgSz w:w="12240" w:h="15840"/>
          <w:pgMar w:top="1440" w:right="1440" w:bottom="1440" w:left="1440" w:header="720" w:footer="720" w:gutter="0"/>
          <w:cols w:space="720"/>
          <w:titlePg/>
          <w:docGrid w:linePitch="360"/>
        </w:sectPr>
      </w:pPr>
    </w:p>
    <w:p w14:paraId="6C12D557" w14:textId="058588C5"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PEIA Subsidy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0</w:t>
      </w:r>
    </w:p>
    <w:p w14:paraId="298F64D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Division of Highways, Division of Motor Vehicles, Public Service Commission</w:t>
      </w:r>
      <w:r>
        <w:rPr>
          <w:rFonts w:eastAsia="Calibri" w:cs="Times New Roman"/>
          <w:color w:val="000000"/>
        </w:rPr>
        <w:t>,</w:t>
      </w:r>
      <w:r w:rsidRPr="00B420C2">
        <w:rPr>
          <w:rFonts w:eastAsia="Calibri" w:cs="Times New Roman"/>
          <w:color w:val="000000"/>
        </w:rPr>
        <w:t xml:space="preserve"> and other departments, bureaus, divisions, or commissions operating from special revenue funds and/or federal funds shall pay their proportionate share of the public employees health insurance cost for their respective divisions.</w:t>
      </w:r>
    </w:p>
    <w:p w14:paraId="7D1B634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above appropriation for PEIA Subsidy (fund 0200, appropriation 80100) may be transferred to a special revenue fund and shall be utilized by the West Virginia Public Employees </w:t>
      </w:r>
      <w:r w:rsidRPr="00B420C2">
        <w:rPr>
          <w:rFonts w:eastAsia="Calibri" w:cs="Times New Roman"/>
          <w:color w:val="000000"/>
        </w:rPr>
        <w:lastRenderedPageBreak/>
        <w:t>Insurance Agency for the purposes of offsetting benefit changes to offset the aggregate premium cost-sharing percentage requirements between employers and employees. Such amount shall not be included in the calculation of the plan year aggregate premium cost-sharing percentages between employers and employees.</w:t>
      </w:r>
    </w:p>
    <w:p w14:paraId="1EBD050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83"/>
          <w:type w:val="continuous"/>
          <w:pgSz w:w="12240" w:h="15840"/>
          <w:pgMar w:top="1440" w:right="1440" w:bottom="1440" w:left="1440" w:header="720" w:footer="720" w:gutter="0"/>
          <w:lnNumType w:countBy="1" w:restart="newSection"/>
          <w:cols w:space="720"/>
          <w:titlePg/>
          <w:docGrid w:linePitch="360"/>
        </w:sectPr>
      </w:pPr>
    </w:p>
    <w:p w14:paraId="54766376"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Prosecuting Attorneys Institute</w:t>
      </w:r>
    </w:p>
    <w:p w14:paraId="5CD28D1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7)</w:t>
      </w:r>
    </w:p>
    <w:p w14:paraId="147C9D4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0557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0228</w:t>
      </w:r>
    </w:p>
    <w:p w14:paraId="0BAA7D6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84"/>
          <w:type w:val="continuous"/>
          <w:pgSz w:w="12240" w:h="15840"/>
          <w:pgMar w:top="1440" w:right="1440" w:bottom="1440" w:left="1440" w:header="720" w:footer="720" w:gutter="0"/>
          <w:cols w:space="720"/>
          <w:titlePg/>
          <w:docGrid w:linePitch="360"/>
        </w:sectPr>
      </w:pPr>
    </w:p>
    <w:p w14:paraId="269A366F" w14:textId="4CEAE375"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Forensic Medical Examinations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68300</w:t>
      </w:r>
      <w:r w:rsidRPr="00B420C2">
        <w:rPr>
          <w:rFonts w:eastAsia="Calibri" w:cs="Times New Roman"/>
          <w:color w:val="000000"/>
        </w:rPr>
        <w:tab/>
        <w:t>$</w:t>
      </w:r>
      <w:r w:rsidRPr="00B420C2">
        <w:rPr>
          <w:rFonts w:eastAsia="Calibri" w:cs="Times New Roman"/>
          <w:color w:val="000000"/>
        </w:rPr>
        <w:tab/>
      </w:r>
      <w:r w:rsidR="00305319">
        <w:rPr>
          <w:rFonts w:eastAsia="Calibri" w:cs="Times New Roman"/>
          <w:color w:val="000000"/>
        </w:rPr>
        <w:t>143,697</w:t>
      </w:r>
    </w:p>
    <w:p w14:paraId="0526FB86" w14:textId="04A6CFF6"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Federal Funds/Grant Match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74900</w:t>
      </w:r>
      <w:r w:rsidRPr="00B420C2">
        <w:rPr>
          <w:rFonts w:eastAsia="Calibri" w:cs="Times New Roman"/>
          <w:color w:val="000000"/>
        </w:rPr>
        <w:tab/>
      </w:r>
      <w:r w:rsidRPr="00B420C2">
        <w:rPr>
          <w:rFonts w:eastAsia="Calibri" w:cs="Times New Roman"/>
          <w:color w:val="000000"/>
          <w:u w:val="single"/>
        </w:rPr>
        <w:tab/>
      </w:r>
      <w:r w:rsidR="00305319">
        <w:rPr>
          <w:rFonts w:eastAsia="Calibri" w:cs="Times New Roman"/>
          <w:color w:val="000000"/>
          <w:u w:val="single"/>
        </w:rPr>
        <w:t>109,007</w:t>
      </w:r>
    </w:p>
    <w:p w14:paraId="438BE3D3" w14:textId="6258F7C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305319">
        <w:rPr>
          <w:rFonts w:eastAsia="Calibri" w:cs="Times New Roman"/>
          <w:color w:val="000000"/>
        </w:rPr>
        <w:t>252,704</w:t>
      </w:r>
    </w:p>
    <w:p w14:paraId="68AFEC9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Forensic Medical Examinations (fund 0557, appropriation 68300) and Federal Funds/Grant Match (fund 0557, appropriation 74900)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 xml:space="preserve">. </w:t>
      </w:r>
    </w:p>
    <w:p w14:paraId="40136B7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85"/>
          <w:type w:val="continuous"/>
          <w:pgSz w:w="12240" w:h="15840"/>
          <w:pgMar w:top="1440" w:right="1440" w:bottom="1440" w:left="1440" w:header="720" w:footer="720" w:gutter="0"/>
          <w:lnNumType w:countBy="1" w:restart="newSection"/>
          <w:cols w:space="720"/>
          <w:titlePg/>
          <w:docGrid w:linePitch="360"/>
        </w:sectPr>
      </w:pPr>
    </w:p>
    <w:p w14:paraId="440F7B11"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Real Estate Division</w:t>
      </w:r>
    </w:p>
    <w:p w14:paraId="20F1212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5A)</w:t>
      </w:r>
    </w:p>
    <w:p w14:paraId="5D91B72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0610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0233</w:t>
      </w:r>
    </w:p>
    <w:p w14:paraId="3A2D034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86"/>
          <w:type w:val="continuous"/>
          <w:pgSz w:w="12240" w:h="15840"/>
          <w:pgMar w:top="1440" w:right="1440" w:bottom="1440" w:left="1440" w:header="720" w:footer="720" w:gutter="0"/>
          <w:cols w:space="720"/>
          <w:titlePg/>
          <w:docGrid w:linePitch="360"/>
        </w:sectPr>
      </w:pPr>
    </w:p>
    <w:p w14:paraId="6BE48586" w14:textId="1428E7E0"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C86545">
        <w:rPr>
          <w:rFonts w:eastAsia="Calibri" w:cs="Times New Roman"/>
          <w:color w:val="000000"/>
        </w:rPr>
        <w:t>704,366</w:t>
      </w:r>
    </w:p>
    <w:p w14:paraId="38E35CB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124</w:t>
      </w:r>
    </w:p>
    <w:p w14:paraId="0569B0A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137,381</w:t>
      </w:r>
    </w:p>
    <w:p w14:paraId="42A9CE8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w:t>
      </w:r>
    </w:p>
    <w:p w14:paraId="0764FA2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2,500</w:t>
      </w:r>
    </w:p>
    <w:p w14:paraId="47DE176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9,784</w:t>
      </w:r>
    </w:p>
    <w:p w14:paraId="2E343404" w14:textId="669FF4D4"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C86545">
        <w:rPr>
          <w:rFonts w:eastAsia="Calibri" w:cs="Times New Roman"/>
          <w:color w:val="000000"/>
        </w:rPr>
        <w:t>854,255</w:t>
      </w:r>
    </w:p>
    <w:p w14:paraId="23BC4B6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87"/>
          <w:type w:val="continuous"/>
          <w:pgSz w:w="12240" w:h="15840"/>
          <w:pgMar w:top="1440" w:right="1440" w:bottom="1440" w:left="1440" w:header="720" w:footer="720" w:gutter="0"/>
          <w:lnNumType w:countBy="1" w:restart="newSection"/>
          <w:cols w:space="720"/>
          <w:titlePg/>
          <w:docGrid w:linePitch="360"/>
        </w:sectPr>
      </w:pPr>
    </w:p>
    <w:p w14:paraId="09A49E7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DEPARTMENT OF COMMERCE</w:t>
      </w:r>
    </w:p>
    <w:p w14:paraId="0B60B12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88"/>
          <w:type w:val="continuous"/>
          <w:pgSz w:w="12240" w:h="15840"/>
          <w:pgMar w:top="1440" w:right="1440" w:bottom="1440" w:left="1440" w:header="720" w:footer="720" w:gutter="0"/>
          <w:cols w:space="720"/>
          <w:titlePg/>
          <w:docGrid w:linePitch="360"/>
        </w:sectPr>
      </w:pPr>
    </w:p>
    <w:p w14:paraId="1778B7D4" w14:textId="77777777" w:rsidR="002633F2" w:rsidRPr="00B420C2" w:rsidRDefault="002633F2" w:rsidP="006252D0">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Forestry</w:t>
      </w:r>
    </w:p>
    <w:p w14:paraId="0D30FC43"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lastRenderedPageBreak/>
        <w:t>(</w:t>
      </w:r>
      <w:r>
        <w:rPr>
          <w:rFonts w:eastAsia="Calibri" w:cs="Times New Roman"/>
          <w:color w:val="000000"/>
        </w:rPr>
        <w:t>W.V.</w:t>
      </w:r>
      <w:r w:rsidRPr="00B420C2">
        <w:rPr>
          <w:rFonts w:eastAsia="Calibri" w:cs="Times New Roman"/>
          <w:color w:val="000000"/>
        </w:rPr>
        <w:t xml:space="preserve"> Code Chapter 19)</w:t>
      </w:r>
    </w:p>
    <w:p w14:paraId="2B4A4B51"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u w:val="single"/>
        </w:rPr>
      </w:pPr>
      <w:r w:rsidRPr="00B420C2">
        <w:rPr>
          <w:rFonts w:eastAsia="Calibri" w:cs="Times New Roman"/>
          <w:color w:val="000000"/>
        </w:rPr>
        <w:t xml:space="preserve">Fund </w:t>
      </w:r>
      <w:r w:rsidRPr="00B420C2">
        <w:rPr>
          <w:rFonts w:eastAsia="Calibri" w:cs="Times New Roman"/>
          <w:color w:val="000000"/>
          <w:u w:val="single"/>
        </w:rPr>
        <w:t>0250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0305</w:t>
      </w:r>
    </w:p>
    <w:p w14:paraId="5C38260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i/>
          <w:color w:val="000000"/>
          <w:u w:val="single"/>
        </w:rPr>
        <w:sectPr w:rsidR="002633F2" w:rsidRPr="00B420C2" w:rsidSect="002633F2">
          <w:footerReference w:type="default" r:id="rId89"/>
          <w:type w:val="continuous"/>
          <w:pgSz w:w="12240" w:h="15840"/>
          <w:pgMar w:top="1440" w:right="1440" w:bottom="1440" w:left="1440" w:header="720" w:footer="720" w:gutter="0"/>
          <w:lnNumType w:countBy="1" w:restart="continuous"/>
          <w:cols w:space="720"/>
          <w:titlePg/>
          <w:docGrid w:linePitch="360"/>
        </w:sectPr>
      </w:pPr>
    </w:p>
    <w:p w14:paraId="711714C8" w14:textId="610701B4"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8669B">
        <w:rPr>
          <w:rFonts w:eastAsia="Calibri" w:cs="Times New Roman"/>
          <w:color w:val="000000"/>
        </w:rPr>
        <w:t>4,798,258</w:t>
      </w:r>
    </w:p>
    <w:p w14:paraId="1D8538B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1ADE7CB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111,674</w:t>
      </w:r>
    </w:p>
    <w:p w14:paraId="6463019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21,435</w:t>
      </w:r>
    </w:p>
    <w:p w14:paraId="454210B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558,024</w:t>
      </w:r>
    </w:p>
    <w:p w14:paraId="12893D0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80,000</w:t>
      </w:r>
    </w:p>
    <w:p w14:paraId="35F67CD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98,754</w:t>
      </w:r>
    </w:p>
    <w:p w14:paraId="4C1F713C" w14:textId="11637D9B"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8669B">
        <w:rPr>
          <w:rFonts w:eastAsia="Calibri" w:cs="Times New Roman"/>
          <w:color w:val="000000"/>
        </w:rPr>
        <w:t>5,668,145</w:t>
      </w:r>
    </w:p>
    <w:p w14:paraId="6D47E8AE" w14:textId="1E3EA972" w:rsidR="002633F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Out of the above appropriations a sum may be used to match federal funds for cooperative studies or other funds for similar purposes.</w:t>
      </w:r>
    </w:p>
    <w:p w14:paraId="64F7389A" w14:textId="1B02F515" w:rsidR="00820A95" w:rsidRPr="00B420C2" w:rsidRDefault="00820A95"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Pr>
          <w:rFonts w:eastAsia="PMingLiU" w:cs="Arial"/>
          <w:color w:val="000000"/>
        </w:rPr>
        <w:tab/>
      </w:r>
      <w:r>
        <w:rPr>
          <w:rFonts w:eastAsia="PMingLiU" w:cs="Arial"/>
          <w:color w:val="000000"/>
        </w:rPr>
        <w:tab/>
      </w:r>
      <w:r w:rsidRPr="00486E7C">
        <w:rPr>
          <w:rFonts w:eastAsia="PMingLiU" w:cs="Arial"/>
          <w:color w:val="000000"/>
        </w:rPr>
        <w:t>Any unexpended balances remaining in the appropriations for Current Expenses – Surplus (fund 0250, appropriation 13099) and Equipment – Surplus (fund 0250, appropriation 34100) at the close of the fiscal year 2023 are hereby reappropriated for expenditure during the fiscal year 2024.</w:t>
      </w:r>
    </w:p>
    <w:p w14:paraId="7AB64BE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90"/>
          <w:type w:val="continuous"/>
          <w:pgSz w:w="12240" w:h="15840"/>
          <w:pgMar w:top="1440" w:right="1440" w:bottom="1440" w:left="1440" w:header="720" w:footer="720" w:gutter="0"/>
          <w:lnNumType w:countBy="1" w:restart="newSection"/>
          <w:cols w:space="720"/>
          <w:titlePg/>
          <w:docGrid w:linePitch="360"/>
        </w:sectPr>
      </w:pPr>
    </w:p>
    <w:p w14:paraId="3E8ABDF3"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Geological and Economic Survey</w:t>
      </w:r>
    </w:p>
    <w:p w14:paraId="6BA5F5C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29)</w:t>
      </w:r>
    </w:p>
    <w:p w14:paraId="58D3DA9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0253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0306</w:t>
      </w:r>
    </w:p>
    <w:p w14:paraId="5274DAE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u w:val="single"/>
        </w:rPr>
        <w:sectPr w:rsidR="002633F2" w:rsidRPr="00B420C2" w:rsidSect="002633F2">
          <w:footerReference w:type="default" r:id="rId91"/>
          <w:type w:val="continuous"/>
          <w:pgSz w:w="12240" w:h="15840"/>
          <w:pgMar w:top="1440" w:right="1440" w:bottom="1440" w:left="1440" w:header="720" w:footer="720" w:gutter="0"/>
          <w:cols w:space="720"/>
          <w:titlePg/>
          <w:docGrid w:linePitch="360"/>
        </w:sectPr>
      </w:pPr>
    </w:p>
    <w:p w14:paraId="67FE6472" w14:textId="0D6ACBA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w:t>
      </w:r>
      <w:r w:rsidR="00F24C7C">
        <w:rPr>
          <w:rFonts w:eastAsia="Calibri" w:cs="Times New Roman"/>
          <w:color w:val="000000"/>
        </w:rPr>
        <w:t>645,283</w:t>
      </w:r>
    </w:p>
    <w:p w14:paraId="256060C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Salary and Benefits of Cabinet Secretary and</w:t>
      </w:r>
    </w:p>
    <w:p w14:paraId="7D6D735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112,753</w:t>
      </w:r>
    </w:p>
    <w:p w14:paraId="6AEE50D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27,678</w:t>
      </w:r>
    </w:p>
    <w:p w14:paraId="539FC3D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51,524</w:t>
      </w:r>
    </w:p>
    <w:p w14:paraId="3328B51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968</w:t>
      </w:r>
    </w:p>
    <w:p w14:paraId="3BB83714" w14:textId="7C957DF6"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Mineral Mapping System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20700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w:t>
      </w:r>
      <w:r w:rsidR="00F24C7C">
        <w:rPr>
          <w:rFonts w:eastAsia="Calibri" w:cs="Times New Roman"/>
          <w:color w:val="000000"/>
        </w:rPr>
        <w:t>117,464</w:t>
      </w:r>
    </w:p>
    <w:p w14:paraId="2525E08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u w:val="single"/>
        </w:rPr>
      </w:pPr>
      <w:r w:rsidRPr="00B420C2">
        <w:rPr>
          <w:rFonts w:eastAsia="Calibri" w:cs="Times New Roman"/>
          <w:color w:val="000000"/>
        </w:rPr>
        <w:lastRenderedPageBreak/>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24,486</w:t>
      </w:r>
    </w:p>
    <w:p w14:paraId="39240C03" w14:textId="7B4409D0"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24C7C">
        <w:rPr>
          <w:rFonts w:eastAsia="Calibri" w:cs="Times New Roman"/>
          <w:color w:val="000000"/>
        </w:rPr>
        <w:t>2,980,156</w:t>
      </w:r>
    </w:p>
    <w:p w14:paraId="36EDAEE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Mineral Mapping System (fund 0253, appropriation 20700) at the close of the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575C79C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Unclassified and Current Expense</w:t>
      </w:r>
      <w:r>
        <w:rPr>
          <w:rFonts w:eastAsia="Calibri" w:cs="Times New Roman"/>
          <w:color w:val="000000"/>
        </w:rPr>
        <w:t>s</w:t>
      </w:r>
      <w:r w:rsidRPr="00B420C2">
        <w:rPr>
          <w:rFonts w:eastAsia="Calibri" w:cs="Times New Roman"/>
          <w:color w:val="000000"/>
        </w:rPr>
        <w:t xml:space="preserve"> appropriations include funding to secure federal and other contracts and may be transferred to a special revolving fund (fund 3105) for the purpose of providing advance funding for such contracts.</w:t>
      </w:r>
    </w:p>
    <w:p w14:paraId="11B8FCF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2633F2">
          <w:footerReference w:type="default" r:id="rId92"/>
          <w:type w:val="continuous"/>
          <w:pgSz w:w="12240" w:h="15840"/>
          <w:pgMar w:top="1440" w:right="1440" w:bottom="1440" w:left="1440" w:header="720" w:footer="720" w:gutter="0"/>
          <w:lnNumType w:countBy="1" w:restart="newSection"/>
          <w:cols w:space="720"/>
          <w:titlePg/>
          <w:docGrid w:linePitch="360"/>
        </w:sectPr>
      </w:pPr>
    </w:p>
    <w:p w14:paraId="00CE8879"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Labor</w:t>
      </w:r>
    </w:p>
    <w:p w14:paraId="0E56488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Chapters 21 and 47)</w:t>
      </w:r>
    </w:p>
    <w:p w14:paraId="1F2909D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 xml:space="preserve">0260 </w:t>
      </w:r>
      <w:r w:rsidRPr="00B420C2">
        <w:rPr>
          <w:rFonts w:eastAsia="Calibri" w:cs="Times New Roman"/>
          <w:color w:val="000000"/>
        </w:rPr>
        <w:t xml:space="preserve">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046BFF5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u w:val="single"/>
        </w:rPr>
        <w:sectPr w:rsidR="002633F2" w:rsidRPr="00B420C2" w:rsidSect="002633F2">
          <w:footerReference w:type="default" r:id="rId93"/>
          <w:type w:val="continuous"/>
          <w:pgSz w:w="12240" w:h="15840"/>
          <w:pgMar w:top="1440" w:right="1440" w:bottom="1440" w:left="1440" w:header="720" w:footer="720" w:gutter="0"/>
          <w:cols w:space="720"/>
          <w:titlePg/>
          <w:docGrid w:linePitch="360"/>
        </w:sectPr>
      </w:pPr>
    </w:p>
    <w:p w14:paraId="3E2FC0ED" w14:textId="6B2F04B1"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w:t>
      </w:r>
      <w:r w:rsidR="002347CD">
        <w:rPr>
          <w:rFonts w:eastAsia="Calibri" w:cs="Times New Roman"/>
          <w:color w:val="000000"/>
        </w:rPr>
        <w:t>606,616</w:t>
      </w:r>
    </w:p>
    <w:p w14:paraId="4909202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227,000</w:t>
      </w:r>
    </w:p>
    <w:p w14:paraId="7E231E1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28,000</w:t>
      </w:r>
    </w:p>
    <w:p w14:paraId="2445E20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15,000</w:t>
      </w:r>
    </w:p>
    <w:p w14:paraId="27FCC44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8,500</w:t>
      </w:r>
    </w:p>
    <w:p w14:paraId="270328FF" w14:textId="56FF38DC"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w:t>
      </w:r>
      <w:r w:rsidR="002347CD">
        <w:rPr>
          <w:rFonts w:eastAsia="Calibri" w:cs="Times New Roman"/>
          <w:color w:val="000000"/>
        </w:rPr>
        <w:t>885,116</w:t>
      </w:r>
    </w:p>
    <w:p w14:paraId="3F48778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94"/>
          <w:type w:val="continuous"/>
          <w:pgSz w:w="12240" w:h="15840"/>
          <w:pgMar w:top="1440" w:right="1440" w:bottom="1440" w:left="1440" w:header="720" w:footer="720" w:gutter="0"/>
          <w:lnNumType w:countBy="1" w:restart="newSection"/>
          <w:cols w:space="720"/>
          <w:titlePg/>
          <w:docGrid w:linePitch="360"/>
        </w:sectPr>
      </w:pPr>
    </w:p>
    <w:p w14:paraId="5A1D8AE5"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Natural Resources</w:t>
      </w:r>
    </w:p>
    <w:p w14:paraId="3A6656C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20)</w:t>
      </w:r>
    </w:p>
    <w:p w14:paraId="031BACC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0265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0310</w:t>
      </w:r>
    </w:p>
    <w:p w14:paraId="57BFB5F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95"/>
          <w:type w:val="continuous"/>
          <w:pgSz w:w="12240" w:h="15840"/>
          <w:pgMar w:top="1440" w:right="1440" w:bottom="1440" w:left="1440" w:header="720" w:footer="720" w:gutter="0"/>
          <w:cols w:space="720"/>
          <w:titlePg/>
          <w:docGrid w:linePitch="360"/>
        </w:sectPr>
      </w:pPr>
    </w:p>
    <w:p w14:paraId="70B3B71E" w14:textId="54956391"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BF5C06">
        <w:rPr>
          <w:rFonts w:eastAsia="Calibri" w:cs="Times New Roman"/>
          <w:color w:val="000000"/>
        </w:rPr>
        <w:t>17,909,107</w:t>
      </w:r>
    </w:p>
    <w:p w14:paraId="3984DF3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3973978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113,188</w:t>
      </w:r>
    </w:p>
    <w:p w14:paraId="22899E8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184,711</w:t>
      </w:r>
    </w:p>
    <w:p w14:paraId="1493F551" w14:textId="7AD4C092"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w:t>
      </w:r>
      <w:r w:rsidR="00764120">
        <w:rPr>
          <w:rFonts w:eastAsia="Calibri" w:cs="Times New Roman"/>
          <w:color w:val="000000"/>
        </w:rPr>
        <w:t>83</w:t>
      </w:r>
      <w:r>
        <w:rPr>
          <w:rFonts w:eastAsia="Calibri" w:cs="Times New Roman"/>
          <w:color w:val="000000"/>
        </w:rPr>
        <w:t>,654</w:t>
      </w:r>
    </w:p>
    <w:p w14:paraId="0B36EE7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w:t>
      </w:r>
    </w:p>
    <w:p w14:paraId="5566C3A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w:t>
      </w:r>
    </w:p>
    <w:p w14:paraId="626D1D5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Buildings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w:t>
      </w:r>
    </w:p>
    <w:p w14:paraId="0F0B382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Capital Outlay – Parks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28800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6,000,000</w:t>
      </w:r>
    </w:p>
    <w:p w14:paraId="3C75BD5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Litter Control Conservation Officers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151,662</w:t>
      </w:r>
    </w:p>
    <w:p w14:paraId="0BEE24B4" w14:textId="16E82A74"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Upper Mud River Flood Control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65400</w:t>
      </w:r>
      <w:r w:rsidRPr="00B420C2">
        <w:rPr>
          <w:rFonts w:eastAsia="Calibri" w:cs="Times New Roman"/>
          <w:color w:val="000000"/>
        </w:rPr>
        <w:tab/>
      </w:r>
      <w:r w:rsidRPr="00B420C2">
        <w:rPr>
          <w:rFonts w:eastAsia="Calibri" w:cs="Times New Roman"/>
          <w:color w:val="000000"/>
        </w:rPr>
        <w:tab/>
      </w:r>
      <w:r w:rsidR="00BF5C06">
        <w:rPr>
          <w:rFonts w:eastAsia="Calibri" w:cs="Times New Roman"/>
          <w:color w:val="000000"/>
        </w:rPr>
        <w:t>166,304</w:t>
      </w:r>
    </w:p>
    <w:p w14:paraId="4A02BC4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w:t>
      </w:r>
    </w:p>
    <w:p w14:paraId="65FE7E3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Land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w:t>
      </w:r>
    </w:p>
    <w:p w14:paraId="6F3CA5D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Law Enforcement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80600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2,628,555</w:t>
      </w:r>
    </w:p>
    <w:p w14:paraId="04B3539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45,141</w:t>
      </w:r>
    </w:p>
    <w:p w14:paraId="6E99C481" w14:textId="7F324239"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EE3AE5">
        <w:rPr>
          <w:rFonts w:eastAsia="Calibri" w:cs="Times New Roman"/>
          <w:color w:val="000000"/>
        </w:rPr>
        <w:t>27,</w:t>
      </w:r>
      <w:r w:rsidR="001804E4">
        <w:rPr>
          <w:rFonts w:eastAsia="Calibri" w:cs="Times New Roman"/>
          <w:color w:val="000000"/>
        </w:rPr>
        <w:t>782</w:t>
      </w:r>
      <w:r w:rsidR="00EE3AE5">
        <w:rPr>
          <w:rFonts w:eastAsia="Calibri" w:cs="Times New Roman"/>
          <w:color w:val="000000"/>
        </w:rPr>
        <w:t>,822</w:t>
      </w:r>
    </w:p>
    <w:p w14:paraId="1C14791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Buildings (fund 0265, appropriation 25800), Capital Outlay – Parks (fund 0265, appropriation 28800), Land (fund 0265, appropriation 73000), and State Park Improvements – Surplus (fund 0265, appropriation 76300)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5876DE8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revenue derived from mineral extraction at any state park shall be deposited in a special revenue account of the Division of Natural Resources, first for bond debt payment purposes and with any remainder to be for park operation and improvement purposes.</w:t>
      </w:r>
    </w:p>
    <w:p w14:paraId="63445D4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96"/>
          <w:type w:val="continuous"/>
          <w:pgSz w:w="12240" w:h="15840"/>
          <w:pgMar w:top="1440" w:right="1440" w:bottom="1440" w:left="1440" w:header="720" w:footer="720" w:gutter="0"/>
          <w:lnNumType w:countBy="1" w:restart="newSection"/>
          <w:cols w:space="720"/>
          <w:titlePg/>
          <w:docGrid w:linePitch="360"/>
        </w:sectPr>
      </w:pPr>
    </w:p>
    <w:p w14:paraId="50BA4986" w14:textId="69709E81"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Miners</w:t>
      </w:r>
      <w:r w:rsidR="006252D0">
        <w:rPr>
          <w:rFonts w:eastAsia="Calibri" w:cs="Times New Roman"/>
          <w:i/>
          <w:color w:val="000000"/>
        </w:rPr>
        <w:t>’</w:t>
      </w:r>
      <w:r w:rsidRPr="00B420C2">
        <w:rPr>
          <w:rFonts w:eastAsia="Calibri" w:cs="Times New Roman"/>
          <w:i/>
          <w:color w:val="000000"/>
        </w:rPr>
        <w:t xml:space="preserve"> Health, Safety and Training</w:t>
      </w:r>
    </w:p>
    <w:p w14:paraId="15A37B6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22</w:t>
      </w:r>
      <w:r>
        <w:rPr>
          <w:rFonts w:eastAsia="Calibri" w:cs="Times New Roman"/>
          <w:color w:val="000000"/>
        </w:rPr>
        <w:t>A</w:t>
      </w:r>
      <w:r w:rsidRPr="00B420C2">
        <w:rPr>
          <w:rFonts w:eastAsia="Calibri" w:cs="Times New Roman"/>
          <w:color w:val="000000"/>
        </w:rPr>
        <w:t>)</w:t>
      </w:r>
    </w:p>
    <w:p w14:paraId="3BC1596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0277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0314</w:t>
      </w:r>
    </w:p>
    <w:p w14:paraId="038FDFD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97"/>
          <w:type w:val="continuous"/>
          <w:pgSz w:w="12240" w:h="15840"/>
          <w:pgMar w:top="1440" w:right="1440" w:bottom="1440" w:left="1440" w:header="720" w:footer="720" w:gutter="0"/>
          <w:cols w:space="720"/>
          <w:titlePg/>
          <w:docGrid w:linePitch="360"/>
        </w:sectPr>
      </w:pPr>
    </w:p>
    <w:p w14:paraId="418A4A7D" w14:textId="7C26FACC"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9,</w:t>
      </w:r>
      <w:r w:rsidR="00754E36">
        <w:rPr>
          <w:rFonts w:eastAsia="Calibri" w:cs="Times New Roman"/>
          <w:color w:val="000000"/>
        </w:rPr>
        <w:t>662,673</w:t>
      </w:r>
    </w:p>
    <w:p w14:paraId="7158770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111,016</w:t>
      </w:r>
    </w:p>
    <w:p w14:paraId="69DB044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1,396,141</w:t>
      </w:r>
    </w:p>
    <w:p w14:paraId="12413088" w14:textId="159C322F"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Coal Dust and Rock Dust Sampling</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27000</w:t>
      </w:r>
      <w:r w:rsidRPr="00B420C2">
        <w:rPr>
          <w:rFonts w:eastAsia="Calibri" w:cs="Times New Roman"/>
          <w:color w:val="000000"/>
        </w:rPr>
        <w:tab/>
      </w:r>
      <w:r w:rsidRPr="00B420C2">
        <w:rPr>
          <w:rFonts w:eastAsia="Calibri" w:cs="Times New Roman"/>
          <w:color w:val="000000"/>
        </w:rPr>
        <w:tab/>
      </w:r>
      <w:r w:rsidR="00754E36">
        <w:rPr>
          <w:rFonts w:eastAsia="Calibri" w:cs="Times New Roman"/>
          <w:color w:val="000000"/>
        </w:rPr>
        <w:t>493,803</w:t>
      </w:r>
    </w:p>
    <w:p w14:paraId="69EF7F1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80,668</w:t>
      </w:r>
    </w:p>
    <w:p w14:paraId="23EC4DBC" w14:textId="13C4A00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54E36">
        <w:rPr>
          <w:rFonts w:eastAsia="Calibri" w:cs="Times New Roman"/>
          <w:color w:val="000000"/>
        </w:rPr>
        <w:t>11,744,301</w:t>
      </w:r>
    </w:p>
    <w:p w14:paraId="3B6EE2B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Included in the above appropriation for Current Expenses (fund 0277, appropriation 13000) is $500,000 to be used for coal mine training activities at an established mine training facility in southern West Virginia.</w:t>
      </w:r>
    </w:p>
    <w:p w14:paraId="27FD446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98"/>
          <w:type w:val="continuous"/>
          <w:pgSz w:w="12240" w:h="15840"/>
          <w:pgMar w:top="1440" w:right="1440" w:bottom="1440" w:left="1440" w:header="720" w:footer="720" w:gutter="0"/>
          <w:lnNumType w:countBy="1" w:restart="newSection"/>
          <w:cols w:space="720"/>
          <w:titlePg/>
          <w:docGrid w:linePitch="360"/>
        </w:sectPr>
      </w:pPr>
    </w:p>
    <w:p w14:paraId="3A35F1CB"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Board of Coal Mine Health and Safety</w:t>
      </w:r>
    </w:p>
    <w:p w14:paraId="4289D26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22)</w:t>
      </w:r>
    </w:p>
    <w:p w14:paraId="3C5AD66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0280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0319</w:t>
      </w:r>
    </w:p>
    <w:p w14:paraId="03E0CED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99"/>
          <w:type w:val="continuous"/>
          <w:pgSz w:w="12240" w:h="15840"/>
          <w:pgMar w:top="1440" w:right="1440" w:bottom="1440" w:left="1440" w:header="720" w:footer="720" w:gutter="0"/>
          <w:cols w:space="720"/>
          <w:titlePg/>
          <w:docGrid w:linePitch="360"/>
        </w:sectPr>
      </w:pPr>
    </w:p>
    <w:p w14:paraId="626CE81F" w14:textId="2CF47785"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341007">
        <w:rPr>
          <w:rFonts w:eastAsia="Calibri" w:cs="Times New Roman"/>
          <w:color w:val="000000"/>
        </w:rPr>
        <w:t>240,032</w:t>
      </w:r>
    </w:p>
    <w:p w14:paraId="0711E66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3,480</w:t>
      </w:r>
    </w:p>
    <w:p w14:paraId="54C18C0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118,138</w:t>
      </w:r>
    </w:p>
    <w:p w14:paraId="2026F896" w14:textId="2FE26110"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341007">
        <w:rPr>
          <w:rFonts w:eastAsia="Calibri" w:cs="Times New Roman"/>
          <w:color w:val="000000"/>
        </w:rPr>
        <w:t>361,650</w:t>
      </w:r>
    </w:p>
    <w:p w14:paraId="121B63D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00"/>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Included in the above appropriation for Current Expenses (fund 0280, appropriation 13000) up to $29,000 shall be used for the Coal Mine Safety and Technical Review Committee.</w:t>
      </w:r>
    </w:p>
    <w:p w14:paraId="3FD2F92A"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i/>
          <w:color w:val="000000"/>
        </w:rPr>
        <w:t>WorkForce West Virginia</w:t>
      </w:r>
    </w:p>
    <w:p w14:paraId="1BAD9EF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23)</w:t>
      </w:r>
    </w:p>
    <w:p w14:paraId="6EB85A5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0572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0323</w:t>
      </w:r>
    </w:p>
    <w:p w14:paraId="316EE26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101"/>
          <w:type w:val="continuous"/>
          <w:pgSz w:w="12240" w:h="15840"/>
          <w:pgMar w:top="1440" w:right="1440" w:bottom="1440" w:left="1440" w:header="720" w:footer="720" w:gutter="0"/>
          <w:cols w:space="720"/>
          <w:titlePg/>
          <w:docGrid w:linePitch="360"/>
        </w:sectPr>
      </w:pPr>
    </w:p>
    <w:p w14:paraId="05F0236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51,433</w:t>
      </w:r>
    </w:p>
    <w:p w14:paraId="688B9AD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584</w:t>
      </w:r>
    </w:p>
    <w:p w14:paraId="4EBFCAD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6,456</w:t>
      </w:r>
    </w:p>
    <w:p w14:paraId="2ED5CF2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58,473</w:t>
      </w:r>
    </w:p>
    <w:p w14:paraId="5B781F3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02"/>
          <w:type w:val="continuous"/>
          <w:pgSz w:w="12240" w:h="15840"/>
          <w:pgMar w:top="1440" w:right="1440" w:bottom="1440" w:left="1440" w:header="720" w:footer="720" w:gutter="0"/>
          <w:lnNumType w:countBy="1" w:restart="newSection"/>
          <w:cols w:space="720"/>
          <w:titlePg/>
          <w:docGrid w:linePitch="360"/>
        </w:sectPr>
      </w:pPr>
    </w:p>
    <w:p w14:paraId="2A51A4D2"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Commerce –</w:t>
      </w:r>
    </w:p>
    <w:p w14:paraId="192CD61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Office of the Secretary</w:t>
      </w:r>
    </w:p>
    <w:p w14:paraId="681E2D5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19)</w:t>
      </w:r>
    </w:p>
    <w:p w14:paraId="68BE152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0606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0327</w:t>
      </w:r>
    </w:p>
    <w:p w14:paraId="5F3F76D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103"/>
          <w:type w:val="continuous"/>
          <w:pgSz w:w="12240" w:h="15840"/>
          <w:pgMar w:top="1440" w:right="1440" w:bottom="1440" w:left="1440" w:header="720" w:footer="720" w:gutter="0"/>
          <w:cols w:space="720"/>
          <w:titlePg/>
          <w:docGrid w:linePitch="360"/>
        </w:sectPr>
      </w:pPr>
    </w:p>
    <w:p w14:paraId="20BF6DAD" w14:textId="0AD2E200"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w:t>
      </w:r>
      <w:r w:rsidR="005F2FD6">
        <w:rPr>
          <w:rFonts w:eastAsia="Calibri" w:cs="Times New Roman"/>
          <w:color w:val="000000"/>
        </w:rPr>
        <w:t>374,092</w:t>
      </w:r>
    </w:p>
    <w:p w14:paraId="6ADF4F9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13FCB06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Pr>
          <w:rFonts w:eastAsia="Calibri" w:cs="Times New Roman"/>
          <w:color w:val="000000"/>
        </w:rPr>
        <w:tab/>
        <w:t>153,750</w:t>
      </w:r>
    </w:p>
    <w:p w14:paraId="6008AFA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1,490</w:t>
      </w:r>
    </w:p>
    <w:p w14:paraId="48471E5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353,147</w:t>
      </w:r>
    </w:p>
    <w:p w14:paraId="6B62C6F1" w14:textId="4AAE6701"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04"/>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w:t>
      </w:r>
      <w:r w:rsidR="005F2FD6">
        <w:rPr>
          <w:rFonts w:eastAsia="Calibri" w:cs="Times New Roman"/>
          <w:color w:val="000000"/>
        </w:rPr>
        <w:t>882,479</w:t>
      </w:r>
    </w:p>
    <w:p w14:paraId="4776EA43"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State Board of Rehabilitation –</w:t>
      </w:r>
    </w:p>
    <w:p w14:paraId="3805D69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Division of Rehabilitation Services</w:t>
      </w:r>
    </w:p>
    <w:p w14:paraId="53065F4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w:t>
      </w:r>
    </w:p>
    <w:p w14:paraId="368233B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0310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0932</w:t>
      </w:r>
    </w:p>
    <w:p w14:paraId="3C07805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105"/>
          <w:type w:val="continuous"/>
          <w:pgSz w:w="12240" w:h="15840"/>
          <w:pgMar w:top="1440" w:right="1440" w:bottom="1440" w:left="1440" w:header="720" w:footer="720" w:gutter="0"/>
          <w:cols w:space="720"/>
          <w:titlePg/>
          <w:docGrid w:linePitch="360"/>
        </w:sectPr>
      </w:pPr>
    </w:p>
    <w:p w14:paraId="06D2BF81" w14:textId="2541D913"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F7C64">
        <w:rPr>
          <w:rFonts w:eastAsia="Calibri" w:cs="Times New Roman"/>
          <w:color w:val="000000"/>
        </w:rPr>
        <w:t>11,913,813</w:t>
      </w:r>
    </w:p>
    <w:p w14:paraId="5E09790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558,815</w:t>
      </w:r>
    </w:p>
    <w:p w14:paraId="2C75C29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Independent Living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429,418</w:t>
      </w:r>
    </w:p>
    <w:p w14:paraId="3CB7C12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Workshop Development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16300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1,817,427</w:t>
      </w:r>
    </w:p>
    <w:p w14:paraId="707AA16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Supported Employment Extended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20600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77,960</w:t>
      </w:r>
    </w:p>
    <w:p w14:paraId="2B8EE64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Ron Yost Personal Assistance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40700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333,828</w:t>
      </w:r>
    </w:p>
    <w:p w14:paraId="24240C9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Employment Attendant Care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59800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131,575</w:t>
      </w:r>
    </w:p>
    <w:p w14:paraId="16034FC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77,464</w:t>
      </w:r>
    </w:p>
    <w:p w14:paraId="18174541" w14:textId="695697D3"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F7C64">
        <w:rPr>
          <w:rFonts w:eastAsia="Calibri" w:cs="Times New Roman"/>
          <w:color w:val="000000"/>
        </w:rPr>
        <w:t>15,340,300</w:t>
      </w:r>
    </w:p>
    <w:p w14:paraId="4FC8938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06"/>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 xml:space="preserve">The above appropriation for Workshop Development (fund 0310, appropriation 16300) shall be used exclusively with the private nonprofit community rehabilitation program organizations known as work centers or sheltered workshops. The appropriation shall also be used to continue the support of the program, services, and individuals with disabilities currently in place at those organizations. </w:t>
      </w:r>
    </w:p>
    <w:p w14:paraId="5CD13FE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DEPARTMENT OF TOURISM</w:t>
      </w:r>
    </w:p>
    <w:p w14:paraId="628D0C75"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bookmarkStart w:id="4" w:name="_Hlk97642824"/>
      <w:r w:rsidRPr="00B420C2">
        <w:rPr>
          <w:rFonts w:eastAsia="Calibri" w:cs="Times New Roman"/>
          <w:i/>
          <w:color w:val="000000"/>
        </w:rPr>
        <w:t>Department of Tourism –</w:t>
      </w:r>
    </w:p>
    <w:p w14:paraId="5823BD4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Office of the Secretary</w:t>
      </w:r>
    </w:p>
    <w:p w14:paraId="6E21C97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5B)</w:t>
      </w:r>
    </w:p>
    <w:p w14:paraId="213A2D8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lastRenderedPageBreak/>
        <w:t xml:space="preserve">Fund </w:t>
      </w:r>
      <w:r w:rsidRPr="00B420C2">
        <w:rPr>
          <w:rFonts w:eastAsia="Calibri" w:cs="Times New Roman"/>
          <w:color w:val="000000"/>
          <w:u w:val="single"/>
        </w:rPr>
        <w:t>0246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0304</w:t>
      </w:r>
    </w:p>
    <w:bookmarkEnd w:id="4"/>
    <w:p w14:paraId="4FF0508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before="240"/>
        <w:jc w:val="center"/>
        <w:rPr>
          <w:rFonts w:eastAsia="Calibri" w:cs="Times New Roman"/>
          <w:color w:val="000000"/>
          <w:u w:val="single"/>
        </w:rPr>
        <w:sectPr w:rsidR="002633F2" w:rsidRPr="00B420C2" w:rsidSect="002633F2">
          <w:footerReference w:type="default" r:id="rId107"/>
          <w:type w:val="continuous"/>
          <w:pgSz w:w="12240" w:h="15840"/>
          <w:pgMar w:top="1440" w:right="1440" w:bottom="1440" w:left="1440" w:header="720" w:footer="720" w:gutter="0"/>
          <w:cols w:space="720"/>
          <w:titlePg/>
          <w:docGrid w:linePitch="360"/>
        </w:sectPr>
      </w:pPr>
    </w:p>
    <w:p w14:paraId="514F353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Tourism – Brand Promotion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61803</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3,000,000</w:t>
      </w:r>
    </w:p>
    <w:p w14:paraId="66BA8DA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Tourism – Public Relations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61804</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1,500,000</w:t>
      </w:r>
    </w:p>
    <w:p w14:paraId="1DD9ECE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Tourism – Events and Sponsorships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61805</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500,000</w:t>
      </w:r>
    </w:p>
    <w:p w14:paraId="4C61551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Tourism – Industry Development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61806</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500,000</w:t>
      </w:r>
    </w:p>
    <w:p w14:paraId="4D096B8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State Parks and Recreation Advertising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61900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1,500,000</w:t>
      </w:r>
    </w:p>
    <w:p w14:paraId="7D6E172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7,000,000</w:t>
      </w:r>
    </w:p>
    <w:p w14:paraId="037AB3C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Tourism – Development Opportunity Fund (fund 024</w:t>
      </w:r>
      <w:r>
        <w:rPr>
          <w:rFonts w:eastAsia="Calibri" w:cs="Times New Roman"/>
          <w:color w:val="000000"/>
        </w:rPr>
        <w:t>6</w:t>
      </w:r>
      <w:r w:rsidRPr="00B420C2">
        <w:rPr>
          <w:rFonts w:eastAsia="Calibri" w:cs="Times New Roman"/>
          <w:color w:val="000000"/>
        </w:rPr>
        <w:t>, appropriation 11601), Tourism – Brand Promotion (fund 0246, appropriation 61803), Tourism – Public Relations (fund 0246, appropriation 61804), Tourism – Events and Sponsorships (fund 0246, appropriation 61805), Tourism – Industry Development (fund 0246, appropriation 61806), and State Parks and Recreation Advertising (fund 0246, appropriation 61900)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154F516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4F44DF">
          <w:footerReference w:type="default" r:id="rId108"/>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r>
      <w:r w:rsidRPr="00B420C2">
        <w:rPr>
          <w:rFonts w:eastAsia="Calibri" w:cs="Times New Roman"/>
          <w:color w:val="000000"/>
        </w:rPr>
        <w:tab/>
        <w:t xml:space="preserve">The Secretary of the Department of Tourism shall have the authority to transfer between the above items of appropriation. </w:t>
      </w:r>
    </w:p>
    <w:p w14:paraId="1EF399A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DEPARTMENT OF ECONOMIC DEVELOPMENT</w:t>
      </w:r>
    </w:p>
    <w:p w14:paraId="025AEB26"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Economic Development –</w:t>
      </w:r>
    </w:p>
    <w:p w14:paraId="74FBC2D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the Secretary</w:t>
      </w:r>
    </w:p>
    <w:p w14:paraId="796F324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5B)</w:t>
      </w:r>
    </w:p>
    <w:p w14:paraId="39E90C7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0256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3C90D58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before="240"/>
        <w:jc w:val="center"/>
        <w:rPr>
          <w:rFonts w:eastAsia="Calibri" w:cs="Times New Roman"/>
          <w:color w:val="000000"/>
          <w:u w:val="single"/>
        </w:rPr>
        <w:sectPr w:rsidR="002633F2" w:rsidRPr="00B420C2" w:rsidSect="002633F2">
          <w:footerReference w:type="default" r:id="rId109"/>
          <w:type w:val="continuous"/>
          <w:pgSz w:w="12240" w:h="15840"/>
          <w:pgMar w:top="1440" w:right="1440" w:bottom="1440" w:left="1440" w:header="720" w:footer="720" w:gutter="0"/>
          <w:cols w:space="720"/>
          <w:titlePg/>
          <w:docGrid w:linePitch="360"/>
        </w:sectPr>
      </w:pPr>
    </w:p>
    <w:p w14:paraId="1B5C65C6" w14:textId="49F4D296"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Pr>
          <w:rFonts w:eastAsia="Calibri" w:cs="Times New Roman"/>
          <w:color w:val="000000"/>
        </w:rPr>
        <w:tab/>
        <w:t>4,</w:t>
      </w:r>
      <w:r w:rsidR="00B1106B">
        <w:rPr>
          <w:rFonts w:eastAsia="Calibri" w:cs="Times New Roman"/>
          <w:color w:val="000000"/>
        </w:rPr>
        <w:t>151,904</w:t>
      </w:r>
    </w:p>
    <w:p w14:paraId="42B92C9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108,055</w:t>
      </w:r>
    </w:p>
    <w:p w14:paraId="54F006D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4,738,464</w:t>
      </w:r>
    </w:p>
    <w:p w14:paraId="1742BD6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National Youth Science Camp</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13200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241,570</w:t>
      </w:r>
    </w:p>
    <w:p w14:paraId="766999D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Local Economic Development Partnerships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1,250,000</w:t>
      </w:r>
    </w:p>
    <w:p w14:paraId="4C40DE5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ARC Assessment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152,585</w:t>
      </w:r>
    </w:p>
    <w:p w14:paraId="6F9ECA2E" w14:textId="2F3A5349"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Global Economic Development Partnership</w:t>
      </w:r>
      <w:r w:rsidR="00D42F98">
        <w:rPr>
          <w:rFonts w:eastAsia="Calibri" w:cs="Times New Roman"/>
          <w:color w:val="000000"/>
        </w:rPr>
        <w:t>s</w:t>
      </w:r>
      <w:r w:rsidRPr="00B420C2">
        <w:rPr>
          <w:rFonts w:eastAsia="Calibri" w:cs="Times New Roman"/>
          <w:color w:val="000000"/>
        </w:rPr>
        <w:t xml:space="preserv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20201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150,000</w:t>
      </w:r>
    </w:p>
    <w:p w14:paraId="39BF3C59" w14:textId="1F0AB466"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Guaranteed Work Force Grant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24200</w:t>
      </w:r>
      <w:r w:rsidRPr="00B420C2">
        <w:rPr>
          <w:rFonts w:eastAsia="Calibri" w:cs="Times New Roman"/>
          <w:color w:val="000000"/>
        </w:rPr>
        <w:tab/>
      </w:r>
      <w:r w:rsidRPr="00B420C2">
        <w:rPr>
          <w:rFonts w:eastAsia="Calibri" w:cs="Times New Roman"/>
          <w:color w:val="000000"/>
        </w:rPr>
        <w:tab/>
      </w:r>
      <w:r w:rsidR="00B1106B">
        <w:rPr>
          <w:rFonts w:eastAsia="Calibri" w:cs="Times New Roman"/>
          <w:color w:val="000000"/>
        </w:rPr>
        <w:t>982,630</w:t>
      </w:r>
    </w:p>
    <w:p w14:paraId="787B0310" w14:textId="1C27B861"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Mainstreet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79400</w:t>
      </w:r>
      <w:r w:rsidRPr="00B420C2">
        <w:rPr>
          <w:rFonts w:eastAsia="Calibri" w:cs="Times New Roman"/>
          <w:color w:val="000000"/>
        </w:rPr>
        <w:tab/>
      </w:r>
      <w:r w:rsidRPr="00B420C2">
        <w:rPr>
          <w:rFonts w:eastAsia="Calibri" w:cs="Times New Roman"/>
          <w:color w:val="000000"/>
        </w:rPr>
        <w:tab/>
      </w:r>
      <w:r w:rsidR="00B1106B">
        <w:rPr>
          <w:rFonts w:eastAsia="Calibri" w:cs="Times New Roman"/>
          <w:color w:val="000000"/>
        </w:rPr>
        <w:t>170,493</w:t>
      </w:r>
    </w:p>
    <w:p w14:paraId="223169C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3,157</w:t>
      </w:r>
    </w:p>
    <w:p w14:paraId="5CB3158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Hatfield McCoy Recreational Trail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96000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198,415</w:t>
      </w:r>
    </w:p>
    <w:p w14:paraId="5D4D1ADB" w14:textId="5F04F29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12,</w:t>
      </w:r>
      <w:r w:rsidR="00B1106B">
        <w:rPr>
          <w:rFonts w:eastAsia="Calibri" w:cs="Times New Roman"/>
          <w:color w:val="000000"/>
        </w:rPr>
        <w:t>147,273</w:t>
      </w:r>
    </w:p>
    <w:p w14:paraId="720C1C59" w14:textId="3D2CD293"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Unclassified – Surplus (fund 0256, appropriation 09700), Partnership Grants (fund 0256, appropriation 13100), Local Economic Development Partnerships (fund 0256, appropriation 13300), Global Economic Development Partnership</w:t>
      </w:r>
      <w:r w:rsidR="00D42F98">
        <w:rPr>
          <w:rFonts w:eastAsia="Calibri" w:cs="Times New Roman"/>
          <w:color w:val="000000"/>
        </w:rPr>
        <w:t>s</w:t>
      </w:r>
      <w:r w:rsidRPr="00B420C2">
        <w:rPr>
          <w:rFonts w:eastAsia="Calibri" w:cs="Times New Roman"/>
          <w:color w:val="000000"/>
        </w:rPr>
        <w:t xml:space="preserve"> (fund 0256, appropriation 20201), and Guaranteed Work Force Grant (fund 0256, appropriation 24200)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55A8658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85"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for Current Expenses (fund 0256, appropriation 13000), $50,000 shall be used for the Western Potomac Economic Partnership, $100,000 shall be used for Advantage Valley, $750,000 shall be used for the Robert C. Byrd Institute, $548,915 shall be used for West Virginia University,</w:t>
      </w:r>
      <w:r>
        <w:rPr>
          <w:rFonts w:eastAsia="Calibri" w:cs="Times New Roman"/>
          <w:color w:val="000000"/>
        </w:rPr>
        <w:t xml:space="preserve"> and </w:t>
      </w:r>
      <w:r w:rsidRPr="00B420C2">
        <w:rPr>
          <w:rFonts w:eastAsia="Calibri" w:cs="Times New Roman"/>
          <w:color w:val="000000"/>
        </w:rPr>
        <w:t xml:space="preserve">$298,915 shall be used for Southern West Virginia Community and Technical College for the Mine Training and Energy Technologies Academy. </w:t>
      </w:r>
    </w:p>
    <w:p w14:paraId="384C257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85"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above appropriation to Local Economic Development Partnerships (fund 0256, appropriation 13300) shall be used by the Department of Economic Development for the award of funding assistance to county and regional economic development corporations or authorities participating in the Certified Development Community Program developed under the provisions of W.V. Code </w:t>
      </w:r>
      <w:r w:rsidRPr="00B420C2">
        <w:rPr>
          <w:rFonts w:eastAsia="Calibri" w:cs="Arial"/>
          <w:color w:val="000000"/>
        </w:rPr>
        <w:t>§</w:t>
      </w:r>
      <w:r w:rsidRPr="00B420C2">
        <w:rPr>
          <w:rFonts w:eastAsia="Calibri" w:cs="Times New Roman"/>
          <w:color w:val="000000"/>
        </w:rPr>
        <w:t xml:space="preserve">5B-2-14. The Department of Economic Development shall award the funding assistance through a matching grant program, based upon a formula whereby funding assistance </w:t>
      </w:r>
      <w:r w:rsidRPr="00B420C2">
        <w:rPr>
          <w:rFonts w:eastAsia="Calibri" w:cs="Times New Roman"/>
          <w:color w:val="000000"/>
        </w:rPr>
        <w:lastRenderedPageBreak/>
        <w:t>may not exceed $30,000 per county served by an economic development or redevelopment corporation or authority.</w:t>
      </w:r>
    </w:p>
    <w:p w14:paraId="5C471BC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10"/>
          <w:type w:val="continuous"/>
          <w:pgSz w:w="12240" w:h="15840"/>
          <w:pgMar w:top="1440" w:right="1440" w:bottom="1440" w:left="1440" w:header="720" w:footer="720" w:gutter="0"/>
          <w:lnNumType w:countBy="1" w:restart="continuous"/>
          <w:cols w:space="720"/>
          <w:titlePg/>
          <w:docGrid w:linePitch="360"/>
        </w:sectPr>
      </w:pPr>
    </w:p>
    <w:p w14:paraId="2F0091C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DEPARTMENT OF EDUCATION</w:t>
      </w:r>
    </w:p>
    <w:p w14:paraId="43E66BBF"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Board of Education –</w:t>
      </w:r>
    </w:p>
    <w:p w14:paraId="79C0450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School Lunch Program</w:t>
      </w:r>
    </w:p>
    <w:p w14:paraId="60259BD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Chapters 18 and 18A)</w:t>
      </w:r>
    </w:p>
    <w:p w14:paraId="1DD8C08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0303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0402</w:t>
      </w:r>
    </w:p>
    <w:p w14:paraId="1F5FD09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before="240"/>
        <w:jc w:val="center"/>
        <w:rPr>
          <w:rFonts w:eastAsia="Calibri" w:cs="Times New Roman"/>
          <w:color w:val="000000"/>
          <w:u w:val="single"/>
        </w:rPr>
        <w:sectPr w:rsidR="002633F2" w:rsidRPr="00B420C2" w:rsidSect="00195619">
          <w:footerReference w:type="default" r:id="rId111"/>
          <w:type w:val="continuous"/>
          <w:pgSz w:w="12240" w:h="15840"/>
          <w:pgMar w:top="1440" w:right="1440" w:bottom="1440" w:left="1440" w:header="720" w:footer="720" w:gutter="0"/>
          <w:cols w:space="720"/>
          <w:docGrid w:linePitch="360"/>
        </w:sectPr>
      </w:pPr>
    </w:p>
    <w:p w14:paraId="39D1215E" w14:textId="5B75EBB3"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A314D7">
        <w:rPr>
          <w:rFonts w:eastAsia="Calibri" w:cs="Times New Roman"/>
          <w:color w:val="000000"/>
        </w:rPr>
        <w:t>360,144</w:t>
      </w:r>
    </w:p>
    <w:p w14:paraId="26F9F30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2,118,865</w:t>
      </w:r>
    </w:p>
    <w:p w14:paraId="5DEE4D1B" w14:textId="3D53051D"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2,</w:t>
      </w:r>
      <w:r w:rsidR="00A314D7">
        <w:rPr>
          <w:rFonts w:eastAsia="Calibri" w:cs="Times New Roman"/>
          <w:color w:val="000000"/>
        </w:rPr>
        <w:t>479,009</w:t>
      </w:r>
    </w:p>
    <w:p w14:paraId="1A10E9A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12"/>
          <w:type w:val="continuous"/>
          <w:pgSz w:w="12240" w:h="15840"/>
          <w:pgMar w:top="1440" w:right="1440" w:bottom="1440" w:left="1440" w:header="720" w:footer="720" w:gutter="0"/>
          <w:lnNumType w:countBy="1" w:restart="newSection"/>
          <w:cols w:space="720"/>
          <w:titlePg/>
          <w:docGrid w:linePitch="360"/>
        </w:sectPr>
      </w:pPr>
    </w:p>
    <w:p w14:paraId="15E0E4F8"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Board of Education –</w:t>
      </w:r>
    </w:p>
    <w:p w14:paraId="6FBCB92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State Department of Education</w:t>
      </w:r>
    </w:p>
    <w:p w14:paraId="361752A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Chapters 18 and 18A)</w:t>
      </w:r>
    </w:p>
    <w:p w14:paraId="37CA898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0313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0402</w:t>
      </w:r>
    </w:p>
    <w:p w14:paraId="700B47C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113"/>
          <w:type w:val="continuous"/>
          <w:pgSz w:w="12240" w:h="15840"/>
          <w:pgMar w:top="1440" w:right="1440" w:bottom="1440" w:left="1440" w:header="720" w:footer="720" w:gutter="0"/>
          <w:cols w:space="720"/>
          <w:titlePg/>
          <w:docGrid w:linePitch="360"/>
        </w:sectPr>
      </w:pPr>
    </w:p>
    <w:p w14:paraId="7BCE670D" w14:textId="1EB71D5F"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4,</w:t>
      </w:r>
      <w:r w:rsidR="008414B0">
        <w:rPr>
          <w:rFonts w:eastAsia="Calibri" w:cs="Times New Roman"/>
          <w:color w:val="000000"/>
        </w:rPr>
        <w:t>719,032</w:t>
      </w:r>
    </w:p>
    <w:p w14:paraId="385446F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420,000</w:t>
      </w:r>
    </w:p>
    <w:p w14:paraId="1434866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4,580,000</w:t>
      </w:r>
    </w:p>
    <w:p w14:paraId="3E159249" w14:textId="0E371E20"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Teachers</w:t>
      </w:r>
      <w:r w:rsidR="006252D0">
        <w:rPr>
          <w:rFonts w:eastAsia="Calibri" w:cs="Times New Roman"/>
          <w:color w:val="000000"/>
        </w:rPr>
        <w:t>’</w:t>
      </w:r>
      <w:r w:rsidRPr="00B420C2">
        <w:rPr>
          <w:rFonts w:eastAsia="Calibri" w:cs="Times New Roman"/>
          <w:color w:val="000000"/>
        </w:rPr>
        <w:t xml:space="preserve"> Retirement Savings Realized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53,647,000</w:t>
      </w:r>
    </w:p>
    <w:p w14:paraId="5C99C51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Center for Professional Development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11500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150,000</w:t>
      </w:r>
    </w:p>
    <w:p w14:paraId="122A397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Increased Enrollment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14000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4,250,000</w:t>
      </w:r>
    </w:p>
    <w:p w14:paraId="78EBD36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Safe Schools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14300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4,509,127</w:t>
      </w:r>
    </w:p>
    <w:p w14:paraId="0A1A580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Attendance Incentive Bonus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15001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2,262,389</w:t>
      </w:r>
    </w:p>
    <w:p w14:paraId="2FB0128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National Teacher Certification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16100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300,000</w:t>
      </w:r>
    </w:p>
    <w:p w14:paraId="10C3CD4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Jobs &amp; Hope – Childhood Drug Prevention Education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21901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5,000,000</w:t>
      </w:r>
    </w:p>
    <w:p w14:paraId="42A665B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Technology Repair and Modernization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29800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951,003</w:t>
      </w:r>
    </w:p>
    <w:p w14:paraId="049930A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Hope Scholarship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30401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23,970,739</w:t>
      </w:r>
    </w:p>
    <w:p w14:paraId="03EBD388" w14:textId="71B2E1D0"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HVAC Technicians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35500</w:t>
      </w:r>
      <w:r w:rsidRPr="00B420C2">
        <w:rPr>
          <w:rFonts w:eastAsia="Calibri" w:cs="Times New Roman"/>
          <w:color w:val="000000"/>
        </w:rPr>
        <w:tab/>
      </w:r>
      <w:r w:rsidRPr="00B420C2">
        <w:rPr>
          <w:rFonts w:eastAsia="Calibri" w:cs="Times New Roman"/>
          <w:color w:val="000000"/>
        </w:rPr>
        <w:tab/>
      </w:r>
      <w:r w:rsidR="008414B0">
        <w:rPr>
          <w:rFonts w:eastAsia="Calibri" w:cs="Times New Roman"/>
          <w:color w:val="000000"/>
        </w:rPr>
        <w:t>529,650</w:t>
      </w:r>
    </w:p>
    <w:p w14:paraId="091EB49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Early Retirement Notification Incentive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36600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300,000</w:t>
      </w:r>
    </w:p>
    <w:p w14:paraId="7A03CB51" w14:textId="333DD740"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MATH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36800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w:t>
      </w:r>
      <w:r w:rsidR="005626FA">
        <w:rPr>
          <w:rFonts w:eastAsia="Calibri" w:cs="Times New Roman"/>
          <w:color w:val="000000"/>
        </w:rPr>
        <w:t>8</w:t>
      </w:r>
      <w:r>
        <w:rPr>
          <w:rFonts w:eastAsia="Calibri" w:cs="Times New Roman"/>
          <w:color w:val="000000"/>
        </w:rPr>
        <w:t>6,532</w:t>
      </w:r>
    </w:p>
    <w:p w14:paraId="7E9BCBEC" w14:textId="1E761849"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Assessment Programs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39600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w:t>
      </w:r>
      <w:r w:rsidR="008414B0">
        <w:rPr>
          <w:rFonts w:eastAsia="Calibri" w:cs="Times New Roman"/>
          <w:color w:val="000000"/>
        </w:rPr>
        <w:t>909,374</w:t>
      </w:r>
    </w:p>
    <w:p w14:paraId="39EB135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Benedum Professional Development Collaborative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42700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429,775</w:t>
      </w:r>
    </w:p>
    <w:p w14:paraId="0A52057E" w14:textId="4536CDA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Governor</w:t>
      </w:r>
      <w:r w:rsidR="006252D0">
        <w:rPr>
          <w:rFonts w:eastAsia="Calibri" w:cs="Times New Roman"/>
          <w:color w:val="000000"/>
        </w:rPr>
        <w:t>’</w:t>
      </w:r>
      <w:r w:rsidRPr="00B420C2">
        <w:rPr>
          <w:rFonts w:eastAsia="Calibri" w:cs="Times New Roman"/>
          <w:color w:val="000000"/>
        </w:rPr>
        <w:t>s Honors Academy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47800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1,059,270</w:t>
      </w:r>
    </w:p>
    <w:p w14:paraId="07A9632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21</w:t>
      </w:r>
      <w:r w:rsidRPr="00B420C2">
        <w:rPr>
          <w:rFonts w:eastAsia="Calibri" w:cs="Times New Roman"/>
          <w:color w:val="000000"/>
          <w:vertAlign w:val="superscript"/>
        </w:rPr>
        <w:t>st</w:t>
      </w:r>
      <w:r w:rsidRPr="00B420C2">
        <w:rPr>
          <w:rFonts w:eastAsia="Calibri" w:cs="Times New Roman"/>
          <w:color w:val="000000"/>
        </w:rPr>
        <w:t xml:space="preserve"> Century Fellows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50700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274,899</w:t>
      </w:r>
    </w:p>
    <w:p w14:paraId="084E9C3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English as a Second Language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52800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96,000</w:t>
      </w:r>
    </w:p>
    <w:p w14:paraId="4ACC1F9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Teacher Reimbursement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57300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297,188</w:t>
      </w:r>
    </w:p>
    <w:p w14:paraId="13E5628A" w14:textId="34592671"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Hospitality Training</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60000</w:t>
      </w:r>
      <w:r w:rsidRPr="00B420C2">
        <w:rPr>
          <w:rFonts w:eastAsia="Calibri" w:cs="Times New Roman"/>
          <w:color w:val="000000"/>
        </w:rPr>
        <w:tab/>
      </w:r>
      <w:r w:rsidRPr="00B420C2">
        <w:rPr>
          <w:rFonts w:eastAsia="Calibri" w:cs="Times New Roman"/>
          <w:color w:val="000000"/>
        </w:rPr>
        <w:tab/>
      </w:r>
      <w:r w:rsidR="008414B0">
        <w:rPr>
          <w:rFonts w:eastAsia="Calibri" w:cs="Times New Roman"/>
          <w:color w:val="000000"/>
        </w:rPr>
        <w:t>275,498</w:t>
      </w:r>
    </w:p>
    <w:p w14:paraId="62020AD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Youth in Government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61600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100,000</w:t>
      </w:r>
    </w:p>
    <w:p w14:paraId="0365E71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High Acuity Special Needs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63400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1,500,000</w:t>
      </w:r>
    </w:p>
    <w:p w14:paraId="775F3E29" w14:textId="4065F4AC"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Foreign Student Education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63600</w:t>
      </w:r>
      <w:r w:rsidRPr="00B420C2">
        <w:rPr>
          <w:rFonts w:eastAsia="Calibri" w:cs="Times New Roman"/>
          <w:color w:val="000000"/>
        </w:rPr>
        <w:tab/>
      </w:r>
      <w:r w:rsidRPr="00B420C2">
        <w:rPr>
          <w:rFonts w:eastAsia="Calibri" w:cs="Times New Roman"/>
          <w:color w:val="000000"/>
        </w:rPr>
        <w:tab/>
      </w:r>
      <w:r w:rsidR="008414B0">
        <w:rPr>
          <w:rFonts w:eastAsia="Calibri" w:cs="Times New Roman"/>
          <w:color w:val="000000"/>
        </w:rPr>
        <w:t>100,899</w:t>
      </w:r>
    </w:p>
    <w:p w14:paraId="1BE09ED0" w14:textId="436AFE64"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State Board of Education Administrative Costs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68400</w:t>
      </w:r>
      <w:r w:rsidRPr="00B420C2">
        <w:rPr>
          <w:rFonts w:eastAsia="Calibri" w:cs="Times New Roman"/>
          <w:color w:val="000000"/>
        </w:rPr>
        <w:tab/>
      </w:r>
      <w:r w:rsidRPr="00B420C2">
        <w:rPr>
          <w:rFonts w:eastAsia="Calibri" w:cs="Times New Roman"/>
          <w:color w:val="000000"/>
        </w:rPr>
        <w:tab/>
      </w:r>
      <w:r w:rsidR="008414B0">
        <w:rPr>
          <w:rFonts w:eastAsia="Calibri" w:cs="Times New Roman"/>
          <w:color w:val="000000"/>
        </w:rPr>
        <w:t>280,429</w:t>
      </w:r>
    </w:p>
    <w:p w14:paraId="1339450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IT Academy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72100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500,000</w:t>
      </w:r>
    </w:p>
    <w:p w14:paraId="171A624F" w14:textId="1612D52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Early Literacy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w:t>
      </w:r>
      <w:r w:rsidR="008414B0">
        <w:rPr>
          <w:rFonts w:eastAsia="Calibri" w:cs="Times New Roman"/>
          <w:color w:val="000000"/>
        </w:rPr>
        <w:t>711,675</w:t>
      </w:r>
    </w:p>
    <w:p w14:paraId="6A3A23B9" w14:textId="2C9D291B"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School Based Truancy Prevention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78101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w:t>
      </w:r>
      <w:r w:rsidR="008414B0">
        <w:rPr>
          <w:rFonts w:eastAsia="Calibri" w:cs="Times New Roman"/>
          <w:color w:val="000000"/>
        </w:rPr>
        <w:t>047,366</w:t>
      </w:r>
    </w:p>
    <w:p w14:paraId="537964CB" w14:textId="02F2BE36"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Communities in Schools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78103</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w:t>
      </w:r>
      <w:r w:rsidR="008414B0">
        <w:rPr>
          <w:rFonts w:eastAsia="Calibri" w:cs="Times New Roman"/>
          <w:color w:val="000000"/>
        </w:rPr>
        <w:t>903,026</w:t>
      </w:r>
    </w:p>
    <w:p w14:paraId="731CB1D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Mastery Based Education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78104</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125,000</w:t>
      </w:r>
    </w:p>
    <w:p w14:paraId="2EE0374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Mountain State Digital Literacy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86401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415,500</w:t>
      </w:r>
    </w:p>
    <w:p w14:paraId="6AB4E65F" w14:textId="3C2EAD5C"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21</w:t>
      </w:r>
      <w:r w:rsidRPr="00B420C2">
        <w:rPr>
          <w:rFonts w:eastAsia="Calibri" w:cs="Times New Roman"/>
          <w:color w:val="000000"/>
          <w:vertAlign w:val="superscript"/>
        </w:rPr>
        <w:t>st</w:t>
      </w:r>
      <w:r w:rsidRPr="00B420C2">
        <w:rPr>
          <w:rFonts w:eastAsia="Calibri" w:cs="Times New Roman"/>
          <w:color w:val="000000"/>
        </w:rPr>
        <w:t xml:space="preserve"> Century Learners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88600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w:t>
      </w:r>
      <w:r w:rsidR="008414B0">
        <w:rPr>
          <w:rFonts w:eastAsia="Calibri" w:cs="Times New Roman"/>
          <w:color w:val="000000"/>
        </w:rPr>
        <w:t>790,508</w:t>
      </w:r>
    </w:p>
    <w:p w14:paraId="38F6ACF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Pr>
          <w:rFonts w:eastAsia="Calibri" w:cs="Times New Roman"/>
          <w:color w:val="000000"/>
        </w:rPr>
        <w:tab/>
        <w:t>342,859</w:t>
      </w:r>
    </w:p>
    <w:p w14:paraId="6A56737E" w14:textId="5B0F1E5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21</w:t>
      </w:r>
      <w:r w:rsidRPr="00B420C2">
        <w:rPr>
          <w:rFonts w:eastAsia="Calibri" w:cs="Times New Roman"/>
          <w:color w:val="000000"/>
          <w:vertAlign w:val="superscript"/>
        </w:rPr>
        <w:t>st</w:t>
      </w:r>
      <w:r w:rsidRPr="00B420C2">
        <w:rPr>
          <w:rFonts w:eastAsia="Calibri" w:cs="Times New Roman"/>
          <w:color w:val="000000"/>
        </w:rPr>
        <w:t xml:space="preserve"> Century Assessment and Professional Development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93100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w:t>
      </w:r>
      <w:r w:rsidR="008414B0">
        <w:rPr>
          <w:rFonts w:eastAsia="Calibri" w:cs="Times New Roman"/>
          <w:color w:val="000000"/>
        </w:rPr>
        <w:t>,009,701</w:t>
      </w:r>
    </w:p>
    <w:p w14:paraId="11999AF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21</w:t>
      </w:r>
      <w:r w:rsidRPr="00B420C2">
        <w:rPr>
          <w:rFonts w:eastAsia="Calibri" w:cs="Times New Roman"/>
          <w:color w:val="000000"/>
          <w:vertAlign w:val="superscript"/>
        </w:rPr>
        <w:t>st</w:t>
      </w:r>
      <w:r w:rsidRPr="00B420C2">
        <w:rPr>
          <w:rFonts w:eastAsia="Calibri" w:cs="Times New Roman"/>
          <w:color w:val="000000"/>
        </w:rPr>
        <w:t xml:space="preserve"> Century Technology Infrastructure Network</w:t>
      </w:r>
    </w:p>
    <w:p w14:paraId="4CDAC8AD" w14:textId="7B80943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Tools and Support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93300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9,</w:t>
      </w:r>
      <w:r w:rsidR="008414B0">
        <w:rPr>
          <w:rFonts w:eastAsia="Calibri" w:cs="Times New Roman"/>
          <w:color w:val="000000"/>
        </w:rPr>
        <w:t>764,417</w:t>
      </w:r>
    </w:p>
    <w:p w14:paraId="0051719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Special Olympic Games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96600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25,000</w:t>
      </w:r>
    </w:p>
    <w:p w14:paraId="4F80429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Educational Program Allowance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99600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516,250</w:t>
      </w:r>
    </w:p>
    <w:p w14:paraId="068686CD" w14:textId="777021F0"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142,</w:t>
      </w:r>
      <w:r w:rsidR="00A07CAE">
        <w:rPr>
          <w:rFonts w:eastAsia="Calibri" w:cs="Times New Roman"/>
          <w:color w:val="000000"/>
        </w:rPr>
        <w:t>4</w:t>
      </w:r>
      <w:r w:rsidR="007A60E8">
        <w:rPr>
          <w:rFonts w:eastAsia="Calibri" w:cs="Times New Roman"/>
          <w:color w:val="000000"/>
        </w:rPr>
        <w:t>5</w:t>
      </w:r>
      <w:r w:rsidR="00A07CAE">
        <w:rPr>
          <w:rFonts w:eastAsia="Calibri" w:cs="Times New Roman"/>
          <w:color w:val="000000"/>
        </w:rPr>
        <w:t>0,106</w:t>
      </w:r>
    </w:p>
    <w:p w14:paraId="71EE2B5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above appropriations include funding for the </w:t>
      </w:r>
      <w:r>
        <w:rPr>
          <w:rFonts w:eastAsia="Calibri" w:cs="Times New Roman"/>
          <w:color w:val="000000"/>
        </w:rPr>
        <w:t>S</w:t>
      </w:r>
      <w:r w:rsidRPr="00B420C2">
        <w:rPr>
          <w:rFonts w:eastAsia="Calibri" w:cs="Times New Roman"/>
          <w:color w:val="000000"/>
        </w:rPr>
        <w:t xml:space="preserve">tate </w:t>
      </w:r>
      <w:r>
        <w:rPr>
          <w:rFonts w:eastAsia="Calibri" w:cs="Times New Roman"/>
          <w:color w:val="000000"/>
        </w:rPr>
        <w:t>B</w:t>
      </w:r>
      <w:r w:rsidRPr="00B420C2">
        <w:rPr>
          <w:rFonts w:eastAsia="Calibri" w:cs="Times New Roman"/>
          <w:color w:val="000000"/>
        </w:rPr>
        <w:t xml:space="preserve">oard of </w:t>
      </w:r>
      <w:r>
        <w:rPr>
          <w:rFonts w:eastAsia="Calibri" w:cs="Times New Roman"/>
          <w:color w:val="000000"/>
        </w:rPr>
        <w:t>E</w:t>
      </w:r>
      <w:r w:rsidRPr="00B420C2">
        <w:rPr>
          <w:rFonts w:eastAsia="Calibri" w:cs="Times New Roman"/>
          <w:color w:val="000000"/>
        </w:rPr>
        <w:t xml:space="preserve">ducation and </w:t>
      </w:r>
      <w:r>
        <w:rPr>
          <w:rFonts w:eastAsia="Calibri" w:cs="Times New Roman"/>
          <w:color w:val="000000"/>
        </w:rPr>
        <w:t>its</w:t>
      </w:r>
      <w:r w:rsidRPr="00B420C2">
        <w:rPr>
          <w:rFonts w:eastAsia="Calibri" w:cs="Times New Roman"/>
          <w:color w:val="000000"/>
        </w:rPr>
        <w:t xml:space="preserve"> executive office.</w:t>
      </w:r>
    </w:p>
    <w:p w14:paraId="590132F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for Current Expenses (fund 0313, appropriation 13000), $2,000,000 shall be used for the Department of Education Child Nutrition Program – Non-traditional Child Hunger Solutions.</w:t>
      </w:r>
    </w:p>
    <w:p w14:paraId="1E0C4A74" w14:textId="7D81EC42"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Unclassified (fund 0313, appropriation 09900), Current Expenses (fund 0313, appropriation 13000), Center for Professional Development (fund 0313, appropriation 11500), Attendance Incentive Bonus (fund 0313, appropriation 15001), National Teacher Certification (fund 0313, appropriation 16100), Assessment Programs (fund 0313, appropriation 39600), Benedum Professional Development Collaborative (fund 0313, appropriation 42700), Governor</w:t>
      </w:r>
      <w:r w:rsidR="006252D0">
        <w:rPr>
          <w:rFonts w:eastAsia="Calibri" w:cs="Times New Roman"/>
          <w:color w:val="000000"/>
        </w:rPr>
        <w:t>’</w:t>
      </w:r>
      <w:r w:rsidRPr="00B420C2">
        <w:rPr>
          <w:rFonts w:eastAsia="Calibri" w:cs="Times New Roman"/>
          <w:color w:val="000000"/>
        </w:rPr>
        <w:t>s Honors Academy (fund 0313, appropriation 47800), High Acuity Special Needs (fund 0313, appropriation 63400), IT Academy (fund 0313, appropriation 72100),  School Based Truancy Prevention (fund 0313, appropriation 78101), Communities in Schools (fund 0313, appropriation 78103), 21</w:t>
      </w:r>
      <w:r w:rsidRPr="00B420C2">
        <w:rPr>
          <w:rFonts w:eastAsia="Calibri" w:cs="Times New Roman"/>
          <w:color w:val="000000"/>
          <w:vertAlign w:val="superscript"/>
        </w:rPr>
        <w:t>st</w:t>
      </w:r>
      <w:r w:rsidRPr="00B420C2">
        <w:rPr>
          <w:rFonts w:eastAsia="Calibri" w:cs="Times New Roman"/>
          <w:color w:val="000000"/>
        </w:rPr>
        <w:t xml:space="preserve"> Century Learners (fund 0313, appropriation 88600), 21</w:t>
      </w:r>
      <w:r w:rsidRPr="00B420C2">
        <w:rPr>
          <w:rFonts w:eastAsia="Calibri" w:cs="Times New Roman"/>
          <w:color w:val="000000"/>
          <w:vertAlign w:val="superscript"/>
        </w:rPr>
        <w:t>st</w:t>
      </w:r>
      <w:r w:rsidRPr="00B420C2">
        <w:rPr>
          <w:rFonts w:eastAsia="Calibri" w:cs="Times New Roman"/>
          <w:color w:val="000000"/>
        </w:rPr>
        <w:t xml:space="preserve"> Century Technology Infrastructure Network Tools and Support (fund 0313, appropriation 93300)</w:t>
      </w:r>
      <w:r w:rsidR="00820A95">
        <w:rPr>
          <w:rFonts w:eastAsia="Calibri" w:cs="Times New Roman"/>
          <w:color w:val="000000"/>
        </w:rPr>
        <w:t xml:space="preserve">, </w:t>
      </w:r>
      <w:r w:rsidR="00820A95" w:rsidRPr="00486E7C">
        <w:rPr>
          <w:rFonts w:eastAsia="PMingLiU" w:cs="Arial"/>
          <w:color w:val="000000"/>
        </w:rPr>
        <w:t>and Classroom Aide Program – Surplus (fund 0313, appropriation #####)</w:t>
      </w:r>
      <w:r w:rsidRPr="00B420C2">
        <w:rPr>
          <w:rFonts w:eastAsia="Calibri" w:cs="Times New Roman"/>
          <w:color w:val="000000"/>
        </w:rPr>
        <w:t xml:space="preserve">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58910421" w14:textId="5F72B960"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Teachers</w:t>
      </w:r>
      <w:r w:rsidR="006252D0">
        <w:rPr>
          <w:rFonts w:eastAsia="Calibri" w:cs="Times New Roman"/>
          <w:color w:val="000000"/>
        </w:rPr>
        <w:t>’</w:t>
      </w:r>
      <w:r w:rsidRPr="00B420C2">
        <w:rPr>
          <w:rFonts w:eastAsia="Calibri" w:cs="Times New Roman"/>
          <w:color w:val="000000"/>
        </w:rPr>
        <w:t xml:space="preserve"> Retirement Savings Realized (fund 0313, appropriation 09500) shall be transferred to the Employee Pension and Health Care Benefit Fund (fund 2044).</w:t>
      </w:r>
    </w:p>
    <w:p w14:paraId="4E584479" w14:textId="49286403" w:rsidR="002633F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for Unclassified (fund 0313, appropriation 09900), $120,000 shall be for assisting low income students with AP and CLEP exam fees.</w:t>
      </w:r>
    </w:p>
    <w:p w14:paraId="4C0C16B5" w14:textId="0B865F07" w:rsidR="005626FA" w:rsidRPr="00B420C2" w:rsidRDefault="005626FA"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 xml:space="preserve">From the above appropriation for </w:t>
      </w:r>
      <w:r>
        <w:rPr>
          <w:rFonts w:eastAsia="Calibri" w:cs="Times New Roman"/>
          <w:color w:val="000000"/>
        </w:rPr>
        <w:t>MATH Program</w:t>
      </w:r>
      <w:r w:rsidRPr="00B420C2">
        <w:rPr>
          <w:rFonts w:eastAsia="Calibri" w:cs="Times New Roman"/>
          <w:color w:val="000000"/>
        </w:rPr>
        <w:t xml:space="preserve"> (fund 0313, appropriation </w:t>
      </w:r>
      <w:r>
        <w:rPr>
          <w:rFonts w:eastAsia="Calibri" w:cs="Times New Roman"/>
          <w:color w:val="000000"/>
        </w:rPr>
        <w:t>368</w:t>
      </w:r>
      <w:r w:rsidRPr="00B420C2">
        <w:rPr>
          <w:rFonts w:eastAsia="Calibri" w:cs="Times New Roman"/>
          <w:color w:val="000000"/>
        </w:rPr>
        <w:t>00), $</w:t>
      </w:r>
      <w:r>
        <w:rPr>
          <w:rFonts w:eastAsia="Calibri" w:cs="Times New Roman"/>
          <w:color w:val="000000"/>
        </w:rPr>
        <w:t>5</w:t>
      </w:r>
      <w:r w:rsidRPr="00B420C2">
        <w:rPr>
          <w:rFonts w:eastAsia="Calibri" w:cs="Times New Roman"/>
          <w:color w:val="000000"/>
        </w:rPr>
        <w:t xml:space="preserve">0,000 shall be for </w:t>
      </w:r>
      <w:r>
        <w:rPr>
          <w:rFonts w:eastAsia="Calibri" w:cs="Times New Roman"/>
          <w:color w:val="000000"/>
        </w:rPr>
        <w:t>Math Counts</w:t>
      </w:r>
      <w:r w:rsidRPr="00B420C2">
        <w:rPr>
          <w:rFonts w:eastAsia="Calibri" w:cs="Times New Roman"/>
          <w:color w:val="000000"/>
        </w:rPr>
        <w:t>.</w:t>
      </w:r>
    </w:p>
    <w:p w14:paraId="2B47B1A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Hospitality Training (fund 0313, appropriation 60000), shall be allocated only to entities that have a plan approved for funding by the Department of Education, at the funding level determined by the State Superintendent of Schools. Plans shall be submitted to the State Superintendent of Schools to be considered for funding.</w:t>
      </w:r>
    </w:p>
    <w:p w14:paraId="7877D38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for Educational Program Allowance (fund 0313, appropriation 99600), $100,000 shall be expended for the Morgan County Board of Education for Paw Paw Schools; $150,000 shall be for the Randolph County Board of Education for Pickens School; $100,000 shall be for the Preston County Board of Education for the Aurora School; $100,000 shall be for the Fayette County Board of Education for Meadow Bridge</w:t>
      </w:r>
      <w:r>
        <w:rPr>
          <w:rFonts w:eastAsia="Calibri" w:cs="Times New Roman"/>
          <w:color w:val="000000"/>
        </w:rPr>
        <w:t>;</w:t>
      </w:r>
      <w:r w:rsidRPr="00B420C2">
        <w:rPr>
          <w:rFonts w:eastAsia="Calibri" w:cs="Times New Roman"/>
          <w:color w:val="000000"/>
        </w:rPr>
        <w:t xml:space="preserve"> and $66,250 is for Project Based Learning in STEM fields.</w:t>
      </w:r>
    </w:p>
    <w:p w14:paraId="27FB875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2633F2" w:rsidRPr="00B420C2" w:rsidSect="002633F2">
          <w:footerReference w:type="default" r:id="rId114"/>
          <w:type w:val="continuous"/>
          <w:pgSz w:w="12240" w:h="15840"/>
          <w:pgMar w:top="1440" w:right="1440" w:bottom="1440" w:left="1440" w:header="720" w:footer="720" w:gutter="0"/>
          <w:lnNumType w:countBy="1" w:restart="newSection"/>
          <w:cols w:space="720"/>
          <w:titlePg/>
          <w:docGrid w:linePitch="360"/>
        </w:sectPr>
      </w:pPr>
    </w:p>
    <w:p w14:paraId="7782DFCD"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State Board of Education –</w:t>
      </w:r>
    </w:p>
    <w:p w14:paraId="72D0B03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i/>
          <w:color w:val="000000"/>
        </w:rPr>
        <w:t>Aid for Exceptional Children</w:t>
      </w:r>
    </w:p>
    <w:p w14:paraId="4B04E17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Chapters 18 and 18A)</w:t>
      </w:r>
    </w:p>
    <w:p w14:paraId="154A174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0314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0402</w:t>
      </w:r>
    </w:p>
    <w:p w14:paraId="566AD29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u w:val="single"/>
        </w:rPr>
        <w:sectPr w:rsidR="002633F2" w:rsidRPr="00B420C2" w:rsidSect="002633F2">
          <w:footerReference w:type="default" r:id="rId115"/>
          <w:type w:val="continuous"/>
          <w:pgSz w:w="12240" w:h="15840"/>
          <w:pgMar w:top="1440" w:right="1440" w:bottom="1440" w:left="1440" w:header="720" w:footer="720" w:gutter="0"/>
          <w:cols w:space="720"/>
          <w:titlePg/>
          <w:docGrid w:linePitch="360"/>
        </w:sectPr>
      </w:pPr>
    </w:p>
    <w:p w14:paraId="5B1E74C6" w14:textId="16B7E8F3"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Special Education – Counties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15900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7,</w:t>
      </w:r>
      <w:r w:rsidR="009D7442">
        <w:rPr>
          <w:rFonts w:eastAsia="Calibri" w:cs="Times New Roman"/>
          <w:color w:val="000000"/>
        </w:rPr>
        <w:t>425</w:t>
      </w:r>
      <w:r>
        <w:rPr>
          <w:rFonts w:eastAsia="Calibri" w:cs="Times New Roman"/>
          <w:color w:val="000000"/>
        </w:rPr>
        <w:t>,757</w:t>
      </w:r>
    </w:p>
    <w:p w14:paraId="3A72C26C" w14:textId="114FBD7D"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Special Education – Institutions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16000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w:t>
      </w:r>
      <w:r w:rsidR="003A5A8D">
        <w:rPr>
          <w:rFonts w:eastAsia="Calibri" w:cs="Times New Roman"/>
          <w:color w:val="000000"/>
        </w:rPr>
        <w:t>078,883</w:t>
      </w:r>
    </w:p>
    <w:p w14:paraId="5F9971B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Education of Juveniles Held in Predispositional</w:t>
      </w:r>
    </w:p>
    <w:p w14:paraId="1CAB5F95" w14:textId="59C75ABA"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t>Juvenile Detention Centers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30200</w:t>
      </w:r>
      <w:r w:rsidRPr="00B420C2">
        <w:rPr>
          <w:rFonts w:eastAsia="Calibri" w:cs="Times New Roman"/>
          <w:color w:val="000000"/>
        </w:rPr>
        <w:tab/>
      </w:r>
      <w:r w:rsidRPr="00B420C2">
        <w:rPr>
          <w:rFonts w:eastAsia="Calibri" w:cs="Times New Roman"/>
          <w:color w:val="000000"/>
        </w:rPr>
        <w:tab/>
      </w:r>
      <w:r w:rsidR="003A5A8D">
        <w:rPr>
          <w:rFonts w:eastAsia="Calibri" w:cs="Times New Roman"/>
          <w:color w:val="000000"/>
        </w:rPr>
        <w:t>683,479</w:t>
      </w:r>
    </w:p>
    <w:p w14:paraId="757E8728" w14:textId="618BB0D6"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Education of Institutionalized Juveniles and Adults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47200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21,</w:t>
      </w:r>
      <w:r w:rsidR="003A5A8D">
        <w:rPr>
          <w:rFonts w:eastAsia="Calibri" w:cs="Times New Roman"/>
          <w:color w:val="000000"/>
          <w:u w:val="single"/>
        </w:rPr>
        <w:t>195,471</w:t>
      </w:r>
    </w:p>
    <w:p w14:paraId="1213F3EF" w14:textId="63D49BE0"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3A5A8D">
        <w:rPr>
          <w:rFonts w:eastAsia="Calibri" w:cs="Times New Roman"/>
          <w:color w:val="000000"/>
        </w:rPr>
        <w:t>33,</w:t>
      </w:r>
      <w:r w:rsidR="00FF5C80">
        <w:rPr>
          <w:rFonts w:eastAsia="Calibri" w:cs="Times New Roman"/>
          <w:color w:val="000000"/>
        </w:rPr>
        <w:t>383</w:t>
      </w:r>
      <w:r w:rsidR="003A5A8D">
        <w:rPr>
          <w:rFonts w:eastAsia="Calibri" w:cs="Times New Roman"/>
          <w:color w:val="000000"/>
        </w:rPr>
        <w:t>,590</w:t>
      </w:r>
    </w:p>
    <w:p w14:paraId="2281C89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Education of Institutionalized Juveniles and Adults (fund 0314, appropriation 47200) at the close of the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67F99F4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 xml:space="preserve">From the above appropriations, the </w:t>
      </w:r>
      <w:r>
        <w:rPr>
          <w:rFonts w:eastAsia="Calibri" w:cs="Times New Roman"/>
          <w:color w:val="000000"/>
        </w:rPr>
        <w:t>S</w:t>
      </w:r>
      <w:r w:rsidRPr="00B420C2">
        <w:rPr>
          <w:rFonts w:eastAsia="Calibri" w:cs="Times New Roman"/>
          <w:color w:val="000000"/>
        </w:rPr>
        <w:t>uperintendent shall have authority to expend funds for the costs of special education for those children residing in out-of-state placements.</w:t>
      </w:r>
    </w:p>
    <w:p w14:paraId="6E61214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16"/>
          <w:type w:val="continuous"/>
          <w:pgSz w:w="12240" w:h="15840"/>
          <w:pgMar w:top="1440" w:right="1440" w:bottom="1440" w:left="1440" w:header="720" w:footer="720" w:gutter="0"/>
          <w:lnNumType w:countBy="1" w:restart="newSection"/>
          <w:cols w:space="720"/>
          <w:titlePg/>
          <w:docGrid w:linePitch="360"/>
        </w:sectPr>
      </w:pPr>
    </w:p>
    <w:p w14:paraId="1F4614CF"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Board of Education –</w:t>
      </w:r>
    </w:p>
    <w:p w14:paraId="5E98FA4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State Aid to Schools</w:t>
      </w:r>
    </w:p>
    <w:p w14:paraId="2DC64EA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Chapters 18 and 18A)</w:t>
      </w:r>
    </w:p>
    <w:p w14:paraId="2BC46D3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0317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0402</w:t>
      </w:r>
    </w:p>
    <w:p w14:paraId="299E4C7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117"/>
          <w:type w:val="continuous"/>
          <w:pgSz w:w="12240" w:h="15840"/>
          <w:pgMar w:top="1440" w:right="1440" w:bottom="1440" w:left="1440" w:header="720" w:footer="720" w:gutter="0"/>
          <w:cols w:space="720"/>
          <w:titlePg/>
          <w:docGrid w:linePitch="360"/>
        </w:sectPr>
      </w:pPr>
    </w:p>
    <w:p w14:paraId="38E94721" w14:textId="1861D604"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Other 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02200</w:t>
      </w:r>
      <w:r w:rsidRPr="00B420C2">
        <w:rPr>
          <w:rFonts w:eastAsia="Calibri" w:cs="Times New Roman"/>
          <w:color w:val="000000"/>
        </w:rPr>
        <w:tab/>
        <w:t>$</w:t>
      </w:r>
      <w:r w:rsidRPr="00B420C2">
        <w:rPr>
          <w:rFonts w:eastAsia="Calibri" w:cs="Times New Roman"/>
          <w:color w:val="000000"/>
        </w:rPr>
        <w:tab/>
      </w:r>
      <w:r w:rsidR="00276E47">
        <w:rPr>
          <w:rFonts w:eastAsia="Calibri" w:cs="Times New Roman"/>
          <w:color w:val="000000"/>
        </w:rPr>
        <w:t>177,840,582</w:t>
      </w:r>
    </w:p>
    <w:p w14:paraId="685A902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Advanced Placement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05300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635,238</w:t>
      </w:r>
    </w:p>
    <w:p w14:paraId="75594032" w14:textId="6CFD6E66"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Professional Educators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15100</w:t>
      </w:r>
      <w:r w:rsidRPr="00B420C2">
        <w:rPr>
          <w:rFonts w:eastAsia="Calibri" w:cs="Times New Roman"/>
          <w:color w:val="000000"/>
        </w:rPr>
        <w:tab/>
      </w:r>
      <w:r w:rsidRPr="00B420C2">
        <w:rPr>
          <w:rFonts w:eastAsia="Calibri" w:cs="Times New Roman"/>
          <w:color w:val="000000"/>
        </w:rPr>
        <w:tab/>
      </w:r>
      <w:r w:rsidR="00276E47">
        <w:rPr>
          <w:rFonts w:eastAsia="Calibri" w:cs="Times New Roman"/>
          <w:color w:val="000000"/>
        </w:rPr>
        <w:t>898,174,374</w:t>
      </w:r>
    </w:p>
    <w:p w14:paraId="7C00AD0E" w14:textId="0A75D439"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Service Personnel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15200</w:t>
      </w:r>
      <w:r w:rsidRPr="00B420C2">
        <w:rPr>
          <w:rFonts w:eastAsia="Calibri" w:cs="Times New Roman"/>
          <w:color w:val="000000"/>
        </w:rPr>
        <w:tab/>
      </w:r>
      <w:r w:rsidRPr="00B420C2">
        <w:rPr>
          <w:rFonts w:eastAsia="Calibri" w:cs="Times New Roman"/>
          <w:color w:val="000000"/>
        </w:rPr>
        <w:tab/>
      </w:r>
      <w:r w:rsidR="00276E47">
        <w:rPr>
          <w:rFonts w:eastAsia="Calibri" w:cs="Times New Roman"/>
          <w:color w:val="000000"/>
        </w:rPr>
        <w:t>301,173,760</w:t>
      </w:r>
    </w:p>
    <w:p w14:paraId="40FBEBB2" w14:textId="7E72F1D2"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Fixed Charges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15300</w:t>
      </w:r>
      <w:r w:rsidRPr="00B420C2">
        <w:rPr>
          <w:rFonts w:eastAsia="Calibri" w:cs="Times New Roman"/>
          <w:color w:val="000000"/>
        </w:rPr>
        <w:tab/>
      </w:r>
      <w:r w:rsidRPr="00B420C2">
        <w:rPr>
          <w:rFonts w:eastAsia="Calibri" w:cs="Times New Roman"/>
          <w:color w:val="000000"/>
        </w:rPr>
        <w:tab/>
      </w:r>
      <w:r w:rsidR="00276E47">
        <w:rPr>
          <w:rFonts w:eastAsia="Calibri" w:cs="Times New Roman"/>
          <w:color w:val="000000"/>
        </w:rPr>
        <w:t>104,189,567</w:t>
      </w:r>
    </w:p>
    <w:p w14:paraId="1B8DDE0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Transportation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15400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87,405,241</w:t>
      </w:r>
    </w:p>
    <w:p w14:paraId="2C8AE47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Improved Instructional Programs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15600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56,983,399</w:t>
      </w:r>
    </w:p>
    <w:p w14:paraId="676B9F17" w14:textId="02D8DDC0"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Professional Student Support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65500</w:t>
      </w:r>
      <w:r w:rsidRPr="00B420C2">
        <w:rPr>
          <w:rFonts w:eastAsia="Calibri" w:cs="Times New Roman"/>
          <w:color w:val="000000"/>
        </w:rPr>
        <w:tab/>
      </w:r>
      <w:r w:rsidRPr="00B420C2">
        <w:rPr>
          <w:rFonts w:eastAsia="Calibri" w:cs="Times New Roman"/>
          <w:color w:val="000000"/>
        </w:rPr>
        <w:tab/>
      </w:r>
      <w:r w:rsidR="00276E47">
        <w:rPr>
          <w:rFonts w:eastAsia="Calibri" w:cs="Times New Roman"/>
          <w:color w:val="000000"/>
        </w:rPr>
        <w:t>62,026,762</w:t>
      </w:r>
    </w:p>
    <w:p w14:paraId="26C32AD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21</w:t>
      </w:r>
      <w:r w:rsidRPr="00B420C2">
        <w:rPr>
          <w:rFonts w:eastAsia="Calibri" w:cs="Times New Roman"/>
          <w:color w:val="000000"/>
          <w:vertAlign w:val="superscript"/>
        </w:rPr>
        <w:t>st</w:t>
      </w:r>
      <w:r w:rsidRPr="00B420C2">
        <w:rPr>
          <w:rFonts w:eastAsia="Calibri" w:cs="Times New Roman"/>
          <w:color w:val="000000"/>
        </w:rPr>
        <w:t xml:space="preserve"> Century Strategic Technology Learning Growth</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93600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36,461,563</w:t>
      </w:r>
    </w:p>
    <w:p w14:paraId="284F731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Teacher and Leader Induction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93601</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15,496,682</w:t>
      </w:r>
    </w:p>
    <w:p w14:paraId="0B0006CA" w14:textId="4E24C27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Basic Foundation Allowances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w:t>
      </w:r>
      <w:r w:rsidR="003C29E9">
        <w:rPr>
          <w:rFonts w:eastAsia="Calibri" w:cs="Times New Roman"/>
          <w:color w:val="000000"/>
        </w:rPr>
        <w:t>740,387,168</w:t>
      </w:r>
    </w:p>
    <w:p w14:paraId="1B11326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Less Local Share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 xml:space="preserve">               </w:t>
      </w:r>
      <w:r>
        <w:rPr>
          <w:rFonts w:eastAsia="Calibri" w:cs="Times New Roman"/>
          <w:color w:val="000000"/>
        </w:rPr>
        <w:tab/>
        <w:t>(526,349,772</w:t>
      </w:r>
      <w:r w:rsidRPr="00B420C2">
        <w:rPr>
          <w:rFonts w:eastAsia="Calibri" w:cs="Times New Roman"/>
          <w:color w:val="000000"/>
        </w:rPr>
        <w:t>)</w:t>
      </w:r>
    </w:p>
    <w:p w14:paraId="7DC743A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Adjustments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u w:val="single"/>
        </w:rPr>
        <w:tab/>
      </w:r>
      <w:r w:rsidRPr="00B420C2">
        <w:rPr>
          <w:rFonts w:eastAsia="Calibri" w:cs="Times New Roman"/>
          <w:color w:val="000000"/>
          <w:u w:val="single"/>
        </w:rPr>
        <w:t>(</w:t>
      </w:r>
      <w:r>
        <w:rPr>
          <w:rFonts w:eastAsia="Calibri" w:cs="Times New Roman"/>
          <w:color w:val="000000"/>
          <w:u w:val="single"/>
        </w:rPr>
        <w:t xml:space="preserve">1,679,011)              </w:t>
      </w:r>
    </w:p>
    <w:p w14:paraId="607C2EC5" w14:textId="0F9D646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Total Basic State Aid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w:t>
      </w:r>
      <w:r w:rsidR="003C29E9">
        <w:rPr>
          <w:rFonts w:eastAsia="Calibri" w:cs="Times New Roman"/>
          <w:color w:val="000000"/>
        </w:rPr>
        <w:t>212,358,385</w:t>
      </w:r>
    </w:p>
    <w:p w14:paraId="171B1D33" w14:textId="2A9FFF84"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Public Employees</w:t>
      </w:r>
      <w:r w:rsidR="006252D0">
        <w:rPr>
          <w:rFonts w:eastAsia="Calibri" w:cs="Times New Roman"/>
          <w:color w:val="000000"/>
        </w:rPr>
        <w:t>’</w:t>
      </w:r>
      <w:r w:rsidRPr="00B420C2">
        <w:rPr>
          <w:rFonts w:eastAsia="Calibri" w:cs="Times New Roman"/>
          <w:color w:val="000000"/>
        </w:rPr>
        <w:t xml:space="preserve"> Insurance Matching</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01200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212,341,880</w:t>
      </w:r>
    </w:p>
    <w:p w14:paraId="063BFB02" w14:textId="21E59E6D"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Teachers</w:t>
      </w:r>
      <w:r w:rsidR="006252D0">
        <w:rPr>
          <w:rFonts w:eastAsia="Calibri" w:cs="Times New Roman"/>
          <w:color w:val="000000"/>
        </w:rPr>
        <w:t>’</w:t>
      </w:r>
      <w:r w:rsidRPr="00B420C2">
        <w:rPr>
          <w:rFonts w:eastAsia="Calibri" w:cs="Times New Roman"/>
          <w:color w:val="000000"/>
        </w:rPr>
        <w:t xml:space="preserve"> Retirement System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01900</w:t>
      </w:r>
      <w:r w:rsidRPr="00B420C2">
        <w:rPr>
          <w:rFonts w:eastAsia="Calibri" w:cs="Times New Roman"/>
          <w:color w:val="000000"/>
        </w:rPr>
        <w:tab/>
      </w:r>
      <w:r w:rsidRPr="00B420C2">
        <w:rPr>
          <w:rFonts w:eastAsia="Calibri" w:cs="Times New Roman"/>
          <w:color w:val="000000"/>
        </w:rPr>
        <w:tab/>
      </w:r>
      <w:r w:rsidR="00276E47">
        <w:rPr>
          <w:rFonts w:eastAsia="Calibri" w:cs="Times New Roman"/>
          <w:color w:val="000000"/>
        </w:rPr>
        <w:t>71,</w:t>
      </w:r>
      <w:r w:rsidR="00C44492">
        <w:rPr>
          <w:rFonts w:eastAsia="Calibri" w:cs="Times New Roman"/>
          <w:color w:val="000000"/>
        </w:rPr>
        <w:t>763</w:t>
      </w:r>
      <w:r w:rsidR="00276E47">
        <w:rPr>
          <w:rFonts w:eastAsia="Calibri" w:cs="Times New Roman"/>
          <w:color w:val="000000"/>
        </w:rPr>
        <w:t>,000</w:t>
      </w:r>
    </w:p>
    <w:p w14:paraId="46192829" w14:textId="7BFE9321"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School Building Authority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45300</w:t>
      </w:r>
      <w:r w:rsidRPr="00B420C2">
        <w:rPr>
          <w:rFonts w:eastAsia="Calibri" w:cs="Times New Roman"/>
          <w:color w:val="000000"/>
        </w:rPr>
        <w:tab/>
      </w:r>
      <w:r w:rsidRPr="00B420C2">
        <w:rPr>
          <w:rFonts w:eastAsia="Calibri" w:cs="Times New Roman"/>
          <w:color w:val="000000"/>
        </w:rPr>
        <w:tab/>
      </w:r>
      <w:r w:rsidR="00CD4F6E">
        <w:rPr>
          <w:rFonts w:eastAsia="Calibri" w:cs="Times New Roman"/>
          <w:color w:val="000000"/>
        </w:rPr>
        <w:t>0</w:t>
      </w:r>
    </w:p>
    <w:p w14:paraId="4E267BB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Retirement Systems – Unfunded Liability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77500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302,317,000</w:t>
      </w:r>
    </w:p>
    <w:p w14:paraId="35651EFB" w14:textId="17468E74"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w:t>
      </w:r>
      <w:r w:rsidR="00CD4F6E">
        <w:rPr>
          <w:rFonts w:eastAsia="Calibri" w:cs="Times New Roman"/>
          <w:color w:val="000000"/>
        </w:rPr>
        <w:t>798,</w:t>
      </w:r>
      <w:r w:rsidR="00517DA7">
        <w:rPr>
          <w:rFonts w:eastAsia="Calibri" w:cs="Times New Roman"/>
          <w:color w:val="000000"/>
        </w:rPr>
        <w:t>780</w:t>
      </w:r>
      <w:r w:rsidR="0082153C">
        <w:rPr>
          <w:rFonts w:eastAsia="Calibri" w:cs="Times New Roman"/>
          <w:color w:val="000000"/>
        </w:rPr>
        <w:t>,265</w:t>
      </w:r>
    </w:p>
    <w:p w14:paraId="704C5DEC" w14:textId="77777777" w:rsidR="00CD4F6E" w:rsidRPr="00B420C2" w:rsidRDefault="00CD4F6E"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CD4F6E" w:rsidRPr="00B420C2" w:rsidSect="002633F2">
          <w:footerReference w:type="default" r:id="rId118"/>
          <w:type w:val="continuous"/>
          <w:pgSz w:w="12240" w:h="15840"/>
          <w:pgMar w:top="1440" w:right="1440" w:bottom="1440" w:left="1440" w:header="720" w:footer="720" w:gutter="0"/>
          <w:lnNumType w:countBy="1" w:restart="newSection"/>
          <w:cols w:space="720"/>
          <w:titlePg/>
          <w:docGrid w:linePitch="360"/>
        </w:sectPr>
      </w:pPr>
    </w:p>
    <w:p w14:paraId="3CBC2CA2" w14:textId="77777777" w:rsidR="00CD4F6E" w:rsidRPr="00B420C2" w:rsidRDefault="00CD4F6E"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Board of Education –</w:t>
      </w:r>
    </w:p>
    <w:p w14:paraId="1A090D1C" w14:textId="62EBB0F5" w:rsidR="00CD4F6E" w:rsidRPr="00B420C2" w:rsidRDefault="00CD4F6E"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Pr>
          <w:rFonts w:eastAsia="Calibri" w:cs="Times New Roman"/>
          <w:i/>
          <w:color w:val="000000"/>
        </w:rPr>
        <w:lastRenderedPageBreak/>
        <w:t>School Building Authority</w:t>
      </w:r>
    </w:p>
    <w:p w14:paraId="68489EDF" w14:textId="77777777" w:rsidR="00CD4F6E" w:rsidRPr="00B420C2" w:rsidRDefault="00CD4F6E"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Chapters 18 and 18A)</w:t>
      </w:r>
    </w:p>
    <w:p w14:paraId="4503B797" w14:textId="699751FD" w:rsidR="00CD4F6E" w:rsidRPr="00B420C2" w:rsidRDefault="00CD4F6E"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Pr>
          <w:rFonts w:eastAsia="Calibri" w:cs="Times New Roman"/>
          <w:color w:val="000000"/>
          <w:u w:val="single"/>
        </w:rPr>
        <w:t>xxxx</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w:t>
      </w:r>
      <w:r>
        <w:rPr>
          <w:rFonts w:eastAsia="Calibri" w:cs="Times New Roman"/>
          <w:color w:val="000000"/>
          <w:u w:val="single"/>
        </w:rPr>
        <w:t>4</w:t>
      </w:r>
    </w:p>
    <w:p w14:paraId="3AA6E8E2" w14:textId="77777777" w:rsidR="00CD4F6E" w:rsidRPr="00B420C2" w:rsidRDefault="00CD4F6E"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CD4F6E" w:rsidRPr="00B420C2" w:rsidSect="002633F2">
          <w:footerReference w:type="default" r:id="rId119"/>
          <w:type w:val="continuous"/>
          <w:pgSz w:w="12240" w:h="15840"/>
          <w:pgMar w:top="1440" w:right="1440" w:bottom="1440" w:left="1440" w:header="720" w:footer="720" w:gutter="0"/>
          <w:cols w:space="720"/>
          <w:titlePg/>
          <w:docGrid w:linePitch="360"/>
        </w:sectPr>
      </w:pPr>
    </w:p>
    <w:p w14:paraId="5039BCC3" w14:textId="0B3BA8A9" w:rsidR="00CD4F6E" w:rsidRDefault="00CD4F6E"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Pr>
          <w:rFonts w:eastAsia="Calibri" w:cs="Times New Roman"/>
          <w:color w:val="000000"/>
        </w:rPr>
        <w:t>School Building Authority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45300</w:t>
      </w:r>
      <w:r w:rsidRPr="00B420C2">
        <w:rPr>
          <w:rFonts w:eastAsia="Calibri" w:cs="Times New Roman"/>
          <w:color w:val="000000"/>
        </w:rPr>
        <w:tab/>
        <w:t>$</w:t>
      </w:r>
      <w:r w:rsidRPr="00B420C2">
        <w:rPr>
          <w:rFonts w:eastAsia="Calibri" w:cs="Times New Roman"/>
          <w:color w:val="000000"/>
        </w:rPr>
        <w:tab/>
      </w:r>
      <w:r w:rsidR="006D5DE9">
        <w:rPr>
          <w:rFonts w:eastAsia="Calibri" w:cs="Times New Roman"/>
          <w:color w:val="000000"/>
        </w:rPr>
        <w:t>24,0</w:t>
      </w:r>
      <w:r>
        <w:rPr>
          <w:rFonts w:eastAsia="Calibri" w:cs="Times New Roman"/>
          <w:color w:val="000000"/>
        </w:rPr>
        <w:t>00,000</w:t>
      </w:r>
    </w:p>
    <w:p w14:paraId="387029E7" w14:textId="07B5C08A" w:rsidR="00CD4F6E" w:rsidRPr="00B420C2" w:rsidRDefault="00CD4F6E"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above appropriation for School Building Authority (fund </w:t>
      </w:r>
      <w:r>
        <w:rPr>
          <w:rFonts w:eastAsia="Calibri" w:cs="Times New Roman"/>
          <w:color w:val="000000"/>
        </w:rPr>
        <w:t>xxxx</w:t>
      </w:r>
      <w:r w:rsidRPr="00B420C2">
        <w:rPr>
          <w:rFonts w:eastAsia="Calibri" w:cs="Times New Roman"/>
          <w:color w:val="000000"/>
        </w:rPr>
        <w:t>, appropriation 45300) shall be transferred to the School Construction Fund (fund 3952).</w:t>
      </w:r>
    </w:p>
    <w:p w14:paraId="6E52AF76" w14:textId="69467D17" w:rsidR="00CD4F6E" w:rsidRPr="00B420C2" w:rsidRDefault="00CD4F6E"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CD4F6E" w:rsidRPr="00B420C2" w:rsidSect="002633F2">
          <w:footerReference w:type="default" r:id="rId120"/>
          <w:type w:val="continuous"/>
          <w:pgSz w:w="12240" w:h="15840"/>
          <w:pgMar w:top="1440" w:right="1440" w:bottom="1440" w:left="1440" w:header="720" w:footer="720" w:gutter="0"/>
          <w:lnNumType w:countBy="1" w:restart="newSection"/>
          <w:cols w:space="720"/>
          <w:titlePg/>
          <w:docGrid w:linePitch="360"/>
        </w:sectPr>
      </w:pPr>
    </w:p>
    <w:p w14:paraId="752246F0"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Board of Education –</w:t>
      </w:r>
    </w:p>
    <w:p w14:paraId="3F0855C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Vocational Division</w:t>
      </w:r>
    </w:p>
    <w:p w14:paraId="3DD099F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Chapters 18 and 18A)</w:t>
      </w:r>
    </w:p>
    <w:p w14:paraId="06AFD30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 xml:space="preserve">Fund </w:t>
      </w:r>
      <w:r w:rsidRPr="00B420C2">
        <w:rPr>
          <w:rFonts w:eastAsia="Calibri" w:cs="Times New Roman"/>
          <w:color w:val="000000"/>
          <w:u w:val="single"/>
        </w:rPr>
        <w:t>0390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0402</w:t>
      </w:r>
    </w:p>
    <w:p w14:paraId="223E964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21"/>
          <w:type w:val="continuous"/>
          <w:pgSz w:w="12240" w:h="15840"/>
          <w:pgMar w:top="1440" w:right="1440" w:bottom="1440" w:left="1440" w:header="720" w:footer="720" w:gutter="0"/>
          <w:cols w:space="720"/>
          <w:titlePg/>
          <w:docGrid w:linePitch="360"/>
        </w:sectPr>
      </w:pPr>
    </w:p>
    <w:p w14:paraId="5617A4CA" w14:textId="7EA2F2C9"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w:t>
      </w:r>
      <w:r w:rsidR="00F469DF">
        <w:rPr>
          <w:rFonts w:eastAsia="Calibri" w:cs="Times New Roman"/>
          <w:color w:val="000000"/>
        </w:rPr>
        <w:t>376,322</w:t>
      </w:r>
    </w:p>
    <w:p w14:paraId="6419BD6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268,800</w:t>
      </w:r>
    </w:p>
    <w:p w14:paraId="4A8451C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883,106</w:t>
      </w:r>
    </w:p>
    <w:p w14:paraId="51429AC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Wood Products – Forestry Vocational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14600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82,713</w:t>
      </w:r>
    </w:p>
    <w:p w14:paraId="0337DF4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Albert Yanni Vocational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14700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132,123</w:t>
      </w:r>
    </w:p>
    <w:p w14:paraId="117DF96B" w14:textId="38EE85E3"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Vocational Aid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14800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24,</w:t>
      </w:r>
      <w:r w:rsidR="00F469DF">
        <w:rPr>
          <w:rFonts w:eastAsia="Calibri" w:cs="Times New Roman"/>
          <w:color w:val="000000"/>
        </w:rPr>
        <w:t>516,692</w:t>
      </w:r>
    </w:p>
    <w:p w14:paraId="28D6480E" w14:textId="37A84F9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Adult Basic Education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14900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w:t>
      </w:r>
      <w:r w:rsidR="00F469DF">
        <w:rPr>
          <w:rFonts w:eastAsia="Calibri" w:cs="Times New Roman"/>
          <w:color w:val="000000"/>
        </w:rPr>
        <w:t>460,891</w:t>
      </w:r>
    </w:p>
    <w:p w14:paraId="3F9704D2" w14:textId="1A5538EF"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Jobs &amp; Hope</w:t>
      </w:r>
      <w:r>
        <w:rPr>
          <w:rFonts w:eastAsia="Calibri" w:cs="Times New Roman"/>
          <w:color w:val="000000"/>
        </w:rPr>
        <w:t xml:space="preserv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14902</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w:t>
      </w:r>
      <w:r w:rsidR="00F469DF">
        <w:rPr>
          <w:rFonts w:eastAsia="Calibri" w:cs="Times New Roman"/>
          <w:color w:val="000000"/>
        </w:rPr>
        <w:t>250,000</w:t>
      </w:r>
    </w:p>
    <w:p w14:paraId="1FA0CDE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Program Modernization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30500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884,313</w:t>
      </w:r>
    </w:p>
    <w:p w14:paraId="7708A435" w14:textId="0D16254B"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High School Equivalency Diploma Testing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72600</w:t>
      </w:r>
      <w:r w:rsidRPr="00B420C2">
        <w:rPr>
          <w:rFonts w:eastAsia="Calibri" w:cs="Times New Roman"/>
          <w:color w:val="000000"/>
        </w:rPr>
        <w:tab/>
      </w:r>
      <w:r w:rsidRPr="00B420C2">
        <w:rPr>
          <w:rFonts w:eastAsia="Calibri" w:cs="Times New Roman"/>
          <w:color w:val="000000"/>
        </w:rPr>
        <w:tab/>
      </w:r>
      <w:r w:rsidR="00F469DF">
        <w:rPr>
          <w:rFonts w:eastAsia="Calibri" w:cs="Times New Roman"/>
          <w:color w:val="000000"/>
        </w:rPr>
        <w:t>807,935</w:t>
      </w:r>
    </w:p>
    <w:p w14:paraId="21907E6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FFA Grant Awards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83900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11,496</w:t>
      </w:r>
    </w:p>
    <w:p w14:paraId="3F4E776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Pre-Engineering Academy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84000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265,294</w:t>
      </w:r>
    </w:p>
    <w:p w14:paraId="4047B4E3" w14:textId="06AEE6BF"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469DF">
        <w:rPr>
          <w:rFonts w:eastAsia="Calibri" w:cs="Times New Roman"/>
          <w:color w:val="000000"/>
        </w:rPr>
        <w:t>40,939,685</w:t>
      </w:r>
    </w:p>
    <w:p w14:paraId="19F335B8" w14:textId="4B032500"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22"/>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Any unexpended balances remaining in the appropriations for Jim</w:t>
      </w:r>
      <w:r w:rsidR="006252D0">
        <w:rPr>
          <w:rFonts w:eastAsia="Calibri" w:cs="Times New Roman"/>
          <w:color w:val="000000"/>
        </w:rPr>
        <w:t>’</w:t>
      </w:r>
      <w:r w:rsidRPr="00B420C2">
        <w:rPr>
          <w:rFonts w:eastAsia="Calibri" w:cs="Times New Roman"/>
          <w:color w:val="000000"/>
        </w:rPr>
        <w:t>s Dream (fund 0390, appropriation 14901)</w:t>
      </w:r>
      <w:r>
        <w:rPr>
          <w:rFonts w:eastAsia="Calibri" w:cs="Times New Roman"/>
          <w:color w:val="000000"/>
        </w:rPr>
        <w:t>, Jobs and Hope (fund 0390, appropriation 14902),</w:t>
      </w:r>
      <w:r w:rsidRPr="00B420C2">
        <w:rPr>
          <w:rFonts w:eastAsia="Calibri" w:cs="Times New Roman"/>
          <w:color w:val="000000"/>
        </w:rPr>
        <w:t xml:space="preserve"> and High School </w:t>
      </w:r>
      <w:r w:rsidRPr="00B420C2">
        <w:rPr>
          <w:rFonts w:eastAsia="Calibri" w:cs="Times New Roman"/>
          <w:color w:val="000000"/>
        </w:rPr>
        <w:lastRenderedPageBreak/>
        <w:t>Equivalency Diploma Testing (fund 0390, appropriation 72600)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226091BD"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State Board of Education – </w:t>
      </w:r>
    </w:p>
    <w:p w14:paraId="6DC3B47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West Virginia Schools for the Deaf and the Blind</w:t>
      </w:r>
    </w:p>
    <w:p w14:paraId="07EFD51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Chapters 18 and 18A)</w:t>
      </w:r>
    </w:p>
    <w:p w14:paraId="16CD7C6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0320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0403</w:t>
      </w:r>
    </w:p>
    <w:p w14:paraId="6429B6E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123"/>
          <w:type w:val="continuous"/>
          <w:pgSz w:w="12240" w:h="15840"/>
          <w:pgMar w:top="1440" w:right="1440" w:bottom="1440" w:left="1440" w:header="720" w:footer="720" w:gutter="0"/>
          <w:cols w:space="720"/>
          <w:titlePg/>
          <w:docGrid w:linePitch="360"/>
        </w:sectPr>
      </w:pPr>
    </w:p>
    <w:p w14:paraId="2F5BC7EA" w14:textId="7B12E08B"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10,</w:t>
      </w:r>
      <w:r w:rsidR="002706DE">
        <w:rPr>
          <w:rFonts w:eastAsia="Calibri" w:cs="Times New Roman"/>
          <w:color w:val="000000"/>
        </w:rPr>
        <w:t>573,588</w:t>
      </w:r>
    </w:p>
    <w:p w14:paraId="6F1134B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110,000</w:t>
      </w:r>
    </w:p>
    <w:p w14:paraId="0220797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2,250,696</w:t>
      </w:r>
    </w:p>
    <w:p w14:paraId="32DFD4F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164,675</w:t>
      </w:r>
    </w:p>
    <w:p w14:paraId="4FF9FDA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77,000</w:t>
      </w:r>
    </w:p>
    <w:p w14:paraId="4485763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Buildings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45,000</w:t>
      </w:r>
    </w:p>
    <w:p w14:paraId="4F1507C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Capital Outlay and Maintenance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1,670,000</w:t>
      </w:r>
    </w:p>
    <w:p w14:paraId="74D92BE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130,842</w:t>
      </w:r>
    </w:p>
    <w:p w14:paraId="4A76DE84" w14:textId="4BDECCF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15,</w:t>
      </w:r>
      <w:r w:rsidR="002706DE">
        <w:rPr>
          <w:rFonts w:eastAsia="Calibri" w:cs="Times New Roman"/>
          <w:color w:val="000000"/>
        </w:rPr>
        <w:t>021,801</w:t>
      </w:r>
    </w:p>
    <w:p w14:paraId="4D43497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24"/>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Any unexpended balances remaining in the appropriations for Unclassified (fund 0320, appropriation 09900), Current Expenses (fund 0320, appropriation 13000), Buildings (fund 0320, appropriation 25800) and Capital Outlay and Maintenance (fund 0320, appropriation 75500)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 xml:space="preserve">. </w:t>
      </w:r>
    </w:p>
    <w:p w14:paraId="2965459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DEPARTMENT OF ARTS, CULTURE, AND HISTORY</w:t>
      </w:r>
    </w:p>
    <w:p w14:paraId="2D2AE3DB"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Division of Culture and History</w:t>
      </w:r>
    </w:p>
    <w:p w14:paraId="61741F0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29)</w:t>
      </w:r>
    </w:p>
    <w:p w14:paraId="3ED71A8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0293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0432</w:t>
      </w:r>
    </w:p>
    <w:p w14:paraId="5D223FE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125"/>
          <w:type w:val="continuous"/>
          <w:pgSz w:w="12240" w:h="15840"/>
          <w:pgMar w:top="1440" w:right="1440" w:bottom="1440" w:left="1440" w:header="720" w:footer="720" w:gutter="0"/>
          <w:cols w:space="720"/>
          <w:titlePg/>
          <w:docGrid w:linePitch="360"/>
        </w:sectPr>
      </w:pPr>
    </w:p>
    <w:p w14:paraId="05F97E79" w14:textId="455D463F"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3,</w:t>
      </w:r>
      <w:r w:rsidR="00105A24">
        <w:rPr>
          <w:rFonts w:eastAsia="Calibri" w:cs="Times New Roman"/>
          <w:color w:val="000000"/>
        </w:rPr>
        <w:t>513,485</w:t>
      </w:r>
    </w:p>
    <w:p w14:paraId="4F75925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6C7CF2A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120,106</w:t>
      </w:r>
    </w:p>
    <w:p w14:paraId="10757D4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28,483</w:t>
      </w:r>
    </w:p>
    <w:p w14:paraId="0653143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610,843</w:t>
      </w:r>
    </w:p>
    <w:p w14:paraId="3C3C11A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1,000</w:t>
      </w:r>
    </w:p>
    <w:p w14:paraId="677EBF1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w:t>
      </w:r>
    </w:p>
    <w:p w14:paraId="0475936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Pr>
          <w:rFonts w:eastAsia="Calibri" w:cs="Times New Roman"/>
          <w:color w:val="000000"/>
        </w:rPr>
        <w:t>WV</w:t>
      </w:r>
      <w:r w:rsidRPr="00B420C2">
        <w:rPr>
          <w:rFonts w:eastAsia="Calibri" w:cs="Times New Roman"/>
          <w:color w:val="000000"/>
        </w:rPr>
        <w:t xml:space="preserve"> Humanities Council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16800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250,000</w:t>
      </w:r>
    </w:p>
    <w:p w14:paraId="2DA472D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w:t>
      </w:r>
    </w:p>
    <w:p w14:paraId="18D58FB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w:t>
      </w:r>
    </w:p>
    <w:p w14:paraId="53F67C59" w14:textId="6879725A"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Educational Enhancements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69500</w:t>
      </w:r>
      <w:r w:rsidRPr="00B420C2">
        <w:rPr>
          <w:rFonts w:eastAsia="Calibri" w:cs="Times New Roman"/>
          <w:color w:val="000000"/>
        </w:rPr>
        <w:tab/>
      </w:r>
      <w:r w:rsidRPr="00B420C2">
        <w:rPr>
          <w:rFonts w:eastAsia="Calibri" w:cs="Times New Roman"/>
          <w:color w:val="000000"/>
        </w:rPr>
        <w:tab/>
      </w:r>
      <w:r w:rsidR="003272CA">
        <w:rPr>
          <w:rFonts w:eastAsia="Calibri" w:cs="Times New Roman"/>
          <w:color w:val="000000"/>
        </w:rPr>
        <w:t>8</w:t>
      </w:r>
      <w:r>
        <w:rPr>
          <w:rFonts w:eastAsia="Calibri" w:cs="Times New Roman"/>
          <w:color w:val="000000"/>
        </w:rPr>
        <w:t>73,500</w:t>
      </w:r>
    </w:p>
    <w:p w14:paraId="320D569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Land</w:t>
      </w:r>
      <w:r>
        <w:rPr>
          <w:rFonts w:eastAsia="Calibri" w:cs="Times New Roman"/>
          <w:color w:val="000000"/>
        </w:rPr>
        <w:tab/>
      </w:r>
      <w:r>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w:t>
      </w:r>
    </w:p>
    <w:p w14:paraId="44C0E80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Culture and History Programming</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73200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231,573</w:t>
      </w:r>
    </w:p>
    <w:p w14:paraId="37914AD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Capital Outlay and Maintenance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19,600</w:t>
      </w:r>
    </w:p>
    <w:p w14:paraId="5BF0600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Historical Highway Marker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84400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57,548</w:t>
      </w:r>
    </w:p>
    <w:p w14:paraId="2FA11BE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39,337</w:t>
      </w:r>
    </w:p>
    <w:p w14:paraId="52B73BB6" w14:textId="623D4E6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3272CA">
        <w:rPr>
          <w:rFonts w:eastAsia="Calibri" w:cs="Times New Roman"/>
          <w:color w:val="000000"/>
        </w:rPr>
        <w:t>5,745</w:t>
      </w:r>
      <w:r w:rsidR="00105A24">
        <w:rPr>
          <w:rFonts w:eastAsia="Calibri" w:cs="Times New Roman"/>
          <w:color w:val="000000"/>
        </w:rPr>
        <w:t>,479</w:t>
      </w:r>
    </w:p>
    <w:p w14:paraId="5A7A9F1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Unclassified (fund 0293, appropriation 09900), Capital Outlay, Repairs and Equipment (fund 0293, appropriation 58900), Capital Improvements – Surplus (fund 0293, appropriation 66100), Capital Outlay, Repairs and Equipment – Surplus (fund 0293, appropriation 67700), and Capital Outlay and Maintenance (fund 0293, appropriation 75500)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2D3522DF" w14:textId="19BFEC74"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bookmarkStart w:id="5" w:name="_Hlk127975170"/>
      <w:r w:rsidRPr="00B420C2">
        <w:rPr>
          <w:rFonts w:eastAsia="Calibri" w:cs="Times New Roman"/>
          <w:color w:val="000000"/>
        </w:rPr>
        <w:tab/>
      </w:r>
      <w:r>
        <w:rPr>
          <w:rFonts w:eastAsia="Calibri" w:cs="Times New Roman"/>
          <w:color w:val="000000"/>
        </w:rPr>
        <w:tab/>
      </w:r>
      <w:r w:rsidRPr="00B420C2">
        <w:rPr>
          <w:rFonts w:eastAsia="Calibri" w:cs="Times New Roman"/>
          <w:color w:val="000000"/>
        </w:rPr>
        <w:t>From the above appropriation for Educational Enhancements (fund 0293, appropriation 69500)</w:t>
      </w:r>
      <w:r w:rsidR="003272CA">
        <w:rPr>
          <w:rFonts w:eastAsia="Calibri" w:cs="Times New Roman"/>
          <w:color w:val="000000"/>
        </w:rPr>
        <w:t xml:space="preserve">, $500,000 shall be used for Save the Children, $300,000 shall be used for </w:t>
      </w:r>
      <w:r w:rsidR="00FB563C">
        <w:rPr>
          <w:rFonts w:eastAsia="Calibri" w:cs="Times New Roman"/>
          <w:color w:val="000000"/>
        </w:rPr>
        <w:t>the Bob Burdette Center</w:t>
      </w:r>
      <w:r w:rsidR="003272CA">
        <w:rPr>
          <w:rFonts w:eastAsia="Calibri" w:cs="Times New Roman"/>
          <w:color w:val="000000"/>
        </w:rPr>
        <w:t xml:space="preserve"> and</w:t>
      </w:r>
      <w:r w:rsidRPr="00B420C2">
        <w:rPr>
          <w:rFonts w:eastAsia="Calibri" w:cs="Times New Roman"/>
          <w:color w:val="000000"/>
        </w:rPr>
        <w:t xml:space="preserve"> $73,500 shall be used for the Clay Center.</w:t>
      </w:r>
    </w:p>
    <w:bookmarkEnd w:id="5"/>
    <w:p w14:paraId="6A879ABA" w14:textId="76B60D20"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Current Expenses appropriation includes funding for the arts funds, department programming funds, grants, fairs and festivals</w:t>
      </w:r>
      <w:r>
        <w:rPr>
          <w:rFonts w:eastAsia="Calibri" w:cs="Times New Roman"/>
          <w:color w:val="000000"/>
        </w:rPr>
        <w:t>,</w:t>
      </w:r>
      <w:r w:rsidRPr="00B420C2">
        <w:rPr>
          <w:rFonts w:eastAsia="Calibri" w:cs="Times New Roman"/>
          <w:color w:val="000000"/>
        </w:rPr>
        <w:t xml:space="preserve"> and Camp Washington Carver and shall be </w:t>
      </w:r>
      <w:r w:rsidRPr="00B420C2">
        <w:rPr>
          <w:rFonts w:eastAsia="Calibri" w:cs="Times New Roman"/>
          <w:color w:val="000000"/>
        </w:rPr>
        <w:lastRenderedPageBreak/>
        <w:t xml:space="preserve">expended only upon authorization of the Division of Culture and History and in accordance with the provisions of Chapter 5A, Article 3, and Chapter 12 of the </w:t>
      </w:r>
      <w:r>
        <w:rPr>
          <w:rFonts w:eastAsia="Calibri" w:cs="Times New Roman"/>
          <w:color w:val="000000"/>
        </w:rPr>
        <w:t xml:space="preserve">WV </w:t>
      </w:r>
      <w:r w:rsidRPr="00B420C2">
        <w:rPr>
          <w:rFonts w:eastAsia="Calibri" w:cs="Times New Roman"/>
          <w:color w:val="000000"/>
        </w:rPr>
        <w:t>Code.</w:t>
      </w:r>
    </w:p>
    <w:p w14:paraId="6F47C9F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26"/>
          <w:type w:val="continuous"/>
          <w:pgSz w:w="12240" w:h="15840"/>
          <w:pgMar w:top="1440" w:right="1440" w:bottom="1440" w:left="1440" w:header="720" w:footer="720" w:gutter="0"/>
          <w:lnNumType w:countBy="1" w:restart="newSection"/>
          <w:cols w:space="720"/>
          <w:titlePg/>
          <w:docGrid w:linePitch="360"/>
        </w:sectPr>
      </w:pPr>
    </w:p>
    <w:p w14:paraId="301C780D"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Library Commission</w:t>
      </w:r>
    </w:p>
    <w:p w14:paraId="4F366AD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10)</w:t>
      </w:r>
    </w:p>
    <w:p w14:paraId="75AE2F1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0296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043</w:t>
      </w:r>
      <w:r>
        <w:rPr>
          <w:rFonts w:eastAsia="Calibri" w:cs="Times New Roman"/>
          <w:color w:val="000000"/>
          <w:u w:val="single"/>
        </w:rPr>
        <w:t>2</w:t>
      </w:r>
    </w:p>
    <w:p w14:paraId="365290C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127"/>
          <w:type w:val="continuous"/>
          <w:pgSz w:w="12240" w:h="15840"/>
          <w:pgMar w:top="1440" w:right="1440" w:bottom="1440" w:left="1440" w:header="720" w:footer="720" w:gutter="0"/>
          <w:cols w:space="720"/>
          <w:titlePg/>
          <w:docGrid w:linePitch="360"/>
        </w:sectPr>
      </w:pPr>
    </w:p>
    <w:p w14:paraId="18880386" w14:textId="5E40998C"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w:t>
      </w:r>
      <w:r w:rsidR="000E06F5">
        <w:rPr>
          <w:rFonts w:eastAsia="Calibri" w:cs="Times New Roman"/>
          <w:color w:val="000000"/>
        </w:rPr>
        <w:t>119,022</w:t>
      </w:r>
    </w:p>
    <w:p w14:paraId="34FBE32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3E452C5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112,000</w:t>
      </w:r>
    </w:p>
    <w:p w14:paraId="7EC3377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139,624</w:t>
      </w:r>
    </w:p>
    <w:p w14:paraId="2234722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6,500</w:t>
      </w:r>
    </w:p>
    <w:p w14:paraId="510B2CF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Services to Blind &amp; Handicapped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18100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161,717</w:t>
      </w:r>
    </w:p>
    <w:p w14:paraId="34C9A6F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18,205</w:t>
      </w:r>
    </w:p>
    <w:p w14:paraId="3716853B" w14:textId="5B0A79F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w:t>
      </w:r>
      <w:r w:rsidR="000E06F5">
        <w:rPr>
          <w:rFonts w:eastAsia="Calibri" w:cs="Times New Roman"/>
          <w:color w:val="000000"/>
        </w:rPr>
        <w:t>557,068</w:t>
      </w:r>
    </w:p>
    <w:p w14:paraId="7601F0D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E5720F">
          <w:footerReference w:type="default" r:id="rId128"/>
          <w:type w:val="continuous"/>
          <w:pgSz w:w="12240" w:h="15840"/>
          <w:pgMar w:top="1440" w:right="1440" w:bottom="1440" w:left="1440" w:header="720" w:footer="720" w:gutter="0"/>
          <w:lnNumType w:countBy="1" w:restart="newSection"/>
          <w:cols w:space="720"/>
          <w:docGrid w:linePitch="360"/>
        </w:sectPr>
      </w:pPr>
    </w:p>
    <w:p w14:paraId="4380473C" w14:textId="77777777" w:rsidR="002633F2" w:rsidRPr="00B420C2" w:rsidRDefault="002633F2" w:rsidP="006252D0">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Educational Broadcasting Authority</w:t>
      </w:r>
    </w:p>
    <w:p w14:paraId="2B39A363"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10)</w:t>
      </w:r>
    </w:p>
    <w:p w14:paraId="5D3DD798"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0300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0439</w:t>
      </w:r>
    </w:p>
    <w:p w14:paraId="2884B8C3" w14:textId="31C4E6F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3,</w:t>
      </w:r>
      <w:r w:rsidR="004B33D8">
        <w:rPr>
          <w:rFonts w:eastAsia="Calibri" w:cs="Times New Roman"/>
          <w:color w:val="000000"/>
        </w:rPr>
        <w:t>274,206</w:t>
      </w:r>
    </w:p>
    <w:p w14:paraId="06B0E2D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4AFA147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120,106</w:t>
      </w:r>
    </w:p>
    <w:p w14:paraId="76EFD6F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113,844</w:t>
      </w:r>
    </w:p>
    <w:p w14:paraId="6A16DBB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Mountain Stage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24900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450,000</w:t>
      </w:r>
    </w:p>
    <w:p w14:paraId="09F7931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Capital Outlay and Maintenance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49,250</w:t>
      </w:r>
    </w:p>
    <w:p w14:paraId="79D26EC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47,727</w:t>
      </w:r>
    </w:p>
    <w:p w14:paraId="18F0ECEA" w14:textId="417D6402"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129"/>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4,</w:t>
      </w:r>
      <w:r w:rsidR="004B33D8">
        <w:rPr>
          <w:rFonts w:eastAsia="Calibri" w:cs="Times New Roman"/>
          <w:color w:val="000000"/>
        </w:rPr>
        <w:t>055,133</w:t>
      </w:r>
    </w:p>
    <w:p w14:paraId="6DBD830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Any unexpended balance remaining in the appropriation for Capital Outlay and Maintenance (fund 0300, appropriation 75500) at the close of the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1A58A25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6252D0">
          <w:footerReference w:type="default" r:id="rId130"/>
          <w:type w:val="continuous"/>
          <w:pgSz w:w="12240" w:h="15840"/>
          <w:pgMar w:top="1440" w:right="1440" w:bottom="1440" w:left="1440" w:header="720" w:footer="720" w:gutter="0"/>
          <w:lnNumType w:countBy="1" w:restart="continuous"/>
          <w:cols w:space="720"/>
          <w:docGrid w:linePitch="360"/>
        </w:sectPr>
      </w:pPr>
    </w:p>
    <w:p w14:paraId="55580A8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DEPARTMENT OF ENVIRONMENTAL PROTECTION</w:t>
      </w:r>
    </w:p>
    <w:p w14:paraId="2D9844EB"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Environmental Quality Board</w:t>
      </w:r>
    </w:p>
    <w:p w14:paraId="4598B27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20)</w:t>
      </w:r>
    </w:p>
    <w:p w14:paraId="0E03DAA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0270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0311</w:t>
      </w:r>
    </w:p>
    <w:p w14:paraId="44E6D99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131"/>
          <w:type w:val="continuous"/>
          <w:pgSz w:w="12240" w:h="15840"/>
          <w:pgMar w:top="1440" w:right="1440" w:bottom="1440" w:left="1440" w:header="720" w:footer="720" w:gutter="0"/>
          <w:cols w:space="720"/>
          <w:titlePg/>
          <w:docGrid w:linePitch="360"/>
        </w:sectPr>
      </w:pPr>
    </w:p>
    <w:p w14:paraId="6736F2F6" w14:textId="18723CE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FA0EC8">
        <w:rPr>
          <w:rFonts w:eastAsia="Calibri" w:cs="Times New Roman"/>
          <w:color w:val="000000"/>
        </w:rPr>
        <w:t>88,590</w:t>
      </w:r>
    </w:p>
    <w:p w14:paraId="4213B78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28,453</w:t>
      </w:r>
    </w:p>
    <w:p w14:paraId="0974D96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800</w:t>
      </w:r>
    </w:p>
    <w:p w14:paraId="62C483E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500</w:t>
      </w:r>
    </w:p>
    <w:p w14:paraId="2805261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400</w:t>
      </w:r>
    </w:p>
    <w:p w14:paraId="6891F1E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791</w:t>
      </w:r>
    </w:p>
    <w:p w14:paraId="41FB0131" w14:textId="6BF03A4B"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A0EC8">
        <w:rPr>
          <w:rFonts w:eastAsia="Calibri" w:cs="Times New Roman"/>
          <w:color w:val="000000"/>
        </w:rPr>
        <w:t>119,534</w:t>
      </w:r>
    </w:p>
    <w:p w14:paraId="5569847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E5720F">
          <w:footerReference w:type="default" r:id="rId132"/>
          <w:type w:val="continuous"/>
          <w:pgSz w:w="12240" w:h="15840"/>
          <w:pgMar w:top="1440" w:right="1440" w:bottom="1440" w:left="1440" w:header="720" w:footer="720" w:gutter="0"/>
          <w:lnNumType w:countBy="1" w:restart="newSection"/>
          <w:cols w:space="720"/>
          <w:docGrid w:linePitch="360"/>
        </w:sectPr>
      </w:pPr>
    </w:p>
    <w:p w14:paraId="4C0B0CD6"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Division of Environmental Protection</w:t>
      </w:r>
    </w:p>
    <w:p w14:paraId="5EF85E8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22)</w:t>
      </w:r>
    </w:p>
    <w:p w14:paraId="794E893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0273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54F3546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133"/>
          <w:type w:val="continuous"/>
          <w:pgSz w:w="12240" w:h="15840"/>
          <w:pgMar w:top="1440" w:right="1440" w:bottom="1440" w:left="1440" w:header="720" w:footer="720" w:gutter="0"/>
          <w:cols w:space="720"/>
          <w:titlePg/>
          <w:docGrid w:linePitch="360"/>
        </w:sectPr>
      </w:pPr>
    </w:p>
    <w:p w14:paraId="15F9E7A2" w14:textId="3CA6197A"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4,</w:t>
      </w:r>
      <w:r w:rsidR="006A6B46">
        <w:rPr>
          <w:rFonts w:eastAsia="Calibri" w:cs="Times New Roman"/>
          <w:color w:val="000000"/>
        </w:rPr>
        <w:t>144,818</w:t>
      </w:r>
    </w:p>
    <w:p w14:paraId="2F38012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1290093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168,000</w:t>
      </w:r>
    </w:p>
    <w:p w14:paraId="3ABE154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85,816</w:t>
      </w:r>
    </w:p>
    <w:p w14:paraId="29429178" w14:textId="5F929616" w:rsidR="002633F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Water Resources Protection and Management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06800</w:t>
      </w:r>
      <w:r w:rsidRPr="00B420C2">
        <w:rPr>
          <w:rFonts w:eastAsia="Calibri" w:cs="Times New Roman"/>
          <w:color w:val="000000"/>
        </w:rPr>
        <w:tab/>
      </w:r>
      <w:r w:rsidRPr="00B420C2">
        <w:rPr>
          <w:rFonts w:eastAsia="Calibri" w:cs="Times New Roman"/>
          <w:color w:val="000000"/>
        </w:rPr>
        <w:tab/>
      </w:r>
      <w:r w:rsidR="006A6B46">
        <w:rPr>
          <w:rFonts w:eastAsia="Calibri" w:cs="Times New Roman"/>
          <w:color w:val="000000"/>
        </w:rPr>
        <w:t>583,086</w:t>
      </w:r>
    </w:p>
    <w:p w14:paraId="79D3722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Pr>
          <w:rFonts w:eastAsia="Calibri" w:cs="Times New Roman"/>
          <w:color w:val="000000"/>
        </w:rPr>
        <w:t>Environmental Response and Cleanups</w:t>
      </w:r>
      <w:r>
        <w:rPr>
          <w:rFonts w:eastAsia="Calibri" w:cs="Times New Roman"/>
          <w:color w:val="000000"/>
        </w:rPr>
        <w:tab/>
      </w:r>
      <w:r>
        <w:rPr>
          <w:rFonts w:eastAsia="Calibri" w:cs="Times New Roman"/>
          <w:color w:val="000000"/>
        </w:rPr>
        <w:tab/>
      </w:r>
      <w:r>
        <w:rPr>
          <w:rFonts w:eastAsia="Calibri" w:cs="Times New Roman"/>
          <w:color w:val="000000"/>
        </w:rPr>
        <w:tab/>
        <w:t>27101</w:t>
      </w:r>
      <w:r>
        <w:rPr>
          <w:rFonts w:eastAsia="Calibri" w:cs="Times New Roman"/>
          <w:color w:val="000000"/>
        </w:rPr>
        <w:tab/>
      </w:r>
      <w:r>
        <w:rPr>
          <w:rFonts w:eastAsia="Calibri" w:cs="Times New Roman"/>
          <w:color w:val="000000"/>
        </w:rPr>
        <w:tab/>
        <w:t>91,888</w:t>
      </w:r>
    </w:p>
    <w:p w14:paraId="3FCFEA0F" w14:textId="484F8CD1"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Dam Safety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60700</w:t>
      </w:r>
      <w:r w:rsidRPr="00B420C2">
        <w:rPr>
          <w:rFonts w:eastAsia="Calibri" w:cs="Times New Roman"/>
          <w:color w:val="000000"/>
        </w:rPr>
        <w:tab/>
      </w:r>
      <w:r w:rsidRPr="00B420C2">
        <w:rPr>
          <w:rFonts w:eastAsia="Calibri" w:cs="Times New Roman"/>
          <w:color w:val="000000"/>
        </w:rPr>
        <w:tab/>
      </w:r>
      <w:r w:rsidR="006A6B46">
        <w:rPr>
          <w:rFonts w:eastAsia="Calibri" w:cs="Times New Roman"/>
          <w:color w:val="000000"/>
        </w:rPr>
        <w:t>245,842</w:t>
      </w:r>
    </w:p>
    <w:p w14:paraId="265326D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West Virginia Stream Partners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63700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77,396</w:t>
      </w:r>
    </w:p>
    <w:p w14:paraId="5F0563A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Pr>
          <w:rFonts w:eastAsia="Calibri" w:cs="Times New Roman"/>
          <w:color w:val="000000"/>
        </w:rPr>
        <w:t>W.V.</w:t>
      </w:r>
      <w:r w:rsidRPr="00B420C2">
        <w:rPr>
          <w:rFonts w:eastAsia="Calibri" w:cs="Times New Roman"/>
          <w:color w:val="000000"/>
        </w:rPr>
        <w:t xml:space="preserve"> Contributions to River Commissions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77600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148,485</w:t>
      </w:r>
    </w:p>
    <w:p w14:paraId="6CCC4F23" w14:textId="36F0B543"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Office of Water Resources Non-Enforcement Activity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85500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w:t>
      </w:r>
      <w:r w:rsidR="006A6B46">
        <w:rPr>
          <w:rFonts w:eastAsia="Calibri" w:cs="Times New Roman"/>
          <w:color w:val="000000"/>
          <w:u w:val="single"/>
        </w:rPr>
        <w:t>040,868</w:t>
      </w:r>
    </w:p>
    <w:p w14:paraId="7504D345" w14:textId="0C8AD475"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6,</w:t>
      </w:r>
      <w:r w:rsidR="009A1E95">
        <w:rPr>
          <w:rFonts w:eastAsia="Calibri" w:cs="Times New Roman"/>
          <w:color w:val="000000"/>
        </w:rPr>
        <w:t>586,199</w:t>
      </w:r>
    </w:p>
    <w:p w14:paraId="5529EB1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34"/>
          <w:type w:val="continuous"/>
          <w:pgSz w:w="12240" w:h="15840"/>
          <w:pgMar w:top="1440" w:right="1440" w:bottom="1440" w:left="1440" w:header="720" w:footer="720" w:gutter="0"/>
          <w:lnNumType w:countBy="1" w:restart="newSection"/>
          <w:cols w:space="720"/>
          <w:titlePg/>
          <w:docGrid w:linePitch="360"/>
        </w:sectPr>
      </w:pPr>
    </w:p>
    <w:p w14:paraId="442C8FEC"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Air Quality Board</w:t>
      </w:r>
    </w:p>
    <w:p w14:paraId="7C9A1DE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16)</w:t>
      </w:r>
    </w:p>
    <w:p w14:paraId="3F7A50E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0550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0325</w:t>
      </w:r>
    </w:p>
    <w:p w14:paraId="527F99D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135"/>
          <w:type w:val="continuous"/>
          <w:pgSz w:w="12240" w:h="15840"/>
          <w:pgMar w:top="1440" w:right="1440" w:bottom="1440" w:left="1440" w:header="720" w:footer="720" w:gutter="0"/>
          <w:cols w:space="720"/>
          <w:titlePg/>
          <w:docGrid w:linePitch="360"/>
        </w:sectPr>
      </w:pPr>
    </w:p>
    <w:p w14:paraId="043DD61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60,737</w:t>
      </w:r>
    </w:p>
    <w:p w14:paraId="534A723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11,612</w:t>
      </w:r>
    </w:p>
    <w:p w14:paraId="6A0D781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800</w:t>
      </w:r>
    </w:p>
    <w:p w14:paraId="21C59DD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400</w:t>
      </w:r>
    </w:p>
    <w:p w14:paraId="3546235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200</w:t>
      </w:r>
    </w:p>
    <w:p w14:paraId="5EC79F3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2,304</w:t>
      </w:r>
    </w:p>
    <w:p w14:paraId="2B33170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76,053</w:t>
      </w:r>
    </w:p>
    <w:p w14:paraId="62076DE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36"/>
          <w:type w:val="continuous"/>
          <w:pgSz w:w="12240" w:h="15840"/>
          <w:pgMar w:top="1440" w:right="1440" w:bottom="1440" w:left="1440" w:header="720" w:footer="720" w:gutter="0"/>
          <w:lnNumType w:countBy="1" w:restart="newSection"/>
          <w:cols w:space="720"/>
          <w:titlePg/>
          <w:docGrid w:linePitch="360"/>
        </w:sectPr>
      </w:pPr>
    </w:p>
    <w:p w14:paraId="520F917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b/>
          <w:color w:val="000000"/>
        </w:rPr>
        <w:t>DEPARTMENT OF HEALTH AND HUMAN RESOURCES</w:t>
      </w:r>
    </w:p>
    <w:p w14:paraId="3A4BEFE0"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Health and Human Resources –</w:t>
      </w:r>
    </w:p>
    <w:p w14:paraId="0E3E2AF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Office of the Secretary</w:t>
      </w:r>
    </w:p>
    <w:p w14:paraId="0202D6E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5F)</w:t>
      </w:r>
    </w:p>
    <w:p w14:paraId="41FAB32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0400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0501</w:t>
      </w:r>
    </w:p>
    <w:p w14:paraId="49B7E69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single"/>
        </w:rPr>
        <w:sectPr w:rsidR="002633F2" w:rsidRPr="00B420C2" w:rsidSect="002633F2">
          <w:footerReference w:type="default" r:id="rId137"/>
          <w:type w:val="continuous"/>
          <w:pgSz w:w="12240" w:h="15840"/>
          <w:pgMar w:top="1440" w:right="1440" w:bottom="1440" w:left="1440" w:header="720" w:footer="720" w:gutter="0"/>
          <w:cols w:space="720"/>
          <w:titlePg/>
          <w:docGrid w:linePitch="360"/>
        </w:sectPr>
      </w:pPr>
    </w:p>
    <w:p w14:paraId="2F151BC6" w14:textId="4929B67F"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001633">
        <w:rPr>
          <w:rFonts w:eastAsia="Calibri" w:cs="Times New Roman"/>
          <w:color w:val="000000"/>
        </w:rPr>
        <w:t>387,664</w:t>
      </w:r>
    </w:p>
    <w:p w14:paraId="57D73F4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6,459</w:t>
      </w:r>
    </w:p>
    <w:p w14:paraId="77A2E05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50,613</w:t>
      </w:r>
    </w:p>
    <w:p w14:paraId="3E85D5EE" w14:textId="2054480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Commission for the Deaf and Hard of Hearing</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70400</w:t>
      </w:r>
      <w:r w:rsidRPr="00B420C2">
        <w:rPr>
          <w:rFonts w:eastAsia="Calibri" w:cs="Times New Roman"/>
          <w:color w:val="000000"/>
        </w:rPr>
        <w:tab/>
      </w:r>
      <w:r w:rsidRPr="00B420C2">
        <w:rPr>
          <w:rFonts w:eastAsia="Calibri" w:cs="Times New Roman"/>
          <w:color w:val="000000"/>
          <w:u w:val="single"/>
        </w:rPr>
        <w:tab/>
      </w:r>
      <w:r w:rsidR="00001633">
        <w:rPr>
          <w:rFonts w:eastAsia="Calibri" w:cs="Times New Roman"/>
          <w:color w:val="000000"/>
          <w:u w:val="single"/>
        </w:rPr>
        <w:t>228,560</w:t>
      </w:r>
    </w:p>
    <w:p w14:paraId="2F6CE168" w14:textId="1BA83D53" w:rsidR="002633F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001633">
        <w:rPr>
          <w:rFonts w:eastAsia="Calibri" w:cs="Times New Roman"/>
          <w:color w:val="000000"/>
        </w:rPr>
        <w:t>673,296</w:t>
      </w:r>
    </w:p>
    <w:p w14:paraId="20455D57" w14:textId="5103FB19" w:rsidR="00820A95" w:rsidRPr="00B420C2" w:rsidRDefault="00820A95"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Pr>
          <w:rFonts w:eastAsia="PMingLiU" w:cs="Arial"/>
          <w:color w:val="000000"/>
        </w:rPr>
        <w:tab/>
      </w:r>
      <w:r>
        <w:rPr>
          <w:rFonts w:eastAsia="PMingLiU" w:cs="Arial"/>
          <w:color w:val="000000"/>
        </w:rPr>
        <w:tab/>
      </w:r>
      <w:r w:rsidRPr="00486E7C">
        <w:rPr>
          <w:rFonts w:eastAsia="PMingLiU" w:cs="Arial"/>
          <w:color w:val="000000"/>
        </w:rPr>
        <w:t>Any unexpended balance remaining in the appropriation for Pregnancy Centers – Surplus (fund 0407, appropriation #####) at the close of the fiscal year 2023 is hereby reappropriated for expenditure during the fiscal year 2024.</w:t>
      </w:r>
    </w:p>
    <w:p w14:paraId="7F10135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38"/>
          <w:type w:val="continuous"/>
          <w:pgSz w:w="12240" w:h="15840"/>
          <w:pgMar w:top="1440" w:right="1440" w:bottom="1440" w:left="1440" w:header="720" w:footer="720" w:gutter="0"/>
          <w:lnNumType w:countBy="1" w:restart="newSection"/>
          <w:cols w:space="720"/>
          <w:titlePg/>
          <w:docGrid w:linePitch="360"/>
        </w:sectPr>
      </w:pPr>
    </w:p>
    <w:p w14:paraId="26C3ED05"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Health –</w:t>
      </w:r>
    </w:p>
    <w:p w14:paraId="456893A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lastRenderedPageBreak/>
        <w:t>Central Office</w:t>
      </w:r>
    </w:p>
    <w:p w14:paraId="57F49E3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16)</w:t>
      </w:r>
    </w:p>
    <w:p w14:paraId="5E679C0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0407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47DA44F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139"/>
          <w:type w:val="continuous"/>
          <w:pgSz w:w="12240" w:h="15840"/>
          <w:pgMar w:top="1440" w:right="1440" w:bottom="1440" w:left="1440" w:header="720" w:footer="720" w:gutter="0"/>
          <w:cols w:space="720"/>
          <w:titlePg/>
          <w:docGrid w:linePitch="360"/>
        </w:sectPr>
      </w:pPr>
    </w:p>
    <w:p w14:paraId="1B937718" w14:textId="6939B61A"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13,</w:t>
      </w:r>
      <w:r w:rsidR="008E0894">
        <w:rPr>
          <w:rFonts w:eastAsia="Calibri" w:cs="Times New Roman"/>
          <w:color w:val="000000"/>
        </w:rPr>
        <w:t>051,133</w:t>
      </w:r>
    </w:p>
    <w:p w14:paraId="034C874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671,795</w:t>
      </w:r>
    </w:p>
    <w:p w14:paraId="29EE3AB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5,388,459</w:t>
      </w:r>
    </w:p>
    <w:p w14:paraId="334F0707" w14:textId="4D14A7C6"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Chief Medical Examiner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04500</w:t>
      </w:r>
      <w:r w:rsidRPr="00B420C2">
        <w:rPr>
          <w:rFonts w:eastAsia="Calibri" w:cs="Times New Roman"/>
          <w:color w:val="000000"/>
        </w:rPr>
        <w:tab/>
      </w:r>
      <w:r w:rsidRPr="00B420C2">
        <w:rPr>
          <w:rFonts w:eastAsia="Calibri" w:cs="Times New Roman"/>
          <w:color w:val="000000"/>
        </w:rPr>
        <w:tab/>
      </w:r>
      <w:r w:rsidR="008E0894">
        <w:rPr>
          <w:rFonts w:eastAsia="Calibri" w:cs="Times New Roman"/>
          <w:color w:val="000000"/>
        </w:rPr>
        <w:t>8,887,105</w:t>
      </w:r>
    </w:p>
    <w:p w14:paraId="79CD56C7" w14:textId="01A3362B"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State Aid for Local and Basic Public Health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18400</w:t>
      </w:r>
      <w:r w:rsidRPr="00B420C2">
        <w:rPr>
          <w:rFonts w:eastAsia="Calibri" w:cs="Times New Roman"/>
          <w:color w:val="000000"/>
        </w:rPr>
        <w:tab/>
      </w:r>
      <w:r w:rsidRPr="00B420C2">
        <w:rPr>
          <w:rFonts w:eastAsia="Calibri" w:cs="Times New Roman"/>
          <w:color w:val="000000"/>
        </w:rPr>
        <w:tab/>
      </w:r>
      <w:r w:rsidR="008E0894">
        <w:rPr>
          <w:rFonts w:eastAsia="Calibri" w:cs="Times New Roman"/>
          <w:color w:val="000000"/>
        </w:rPr>
        <w:t>15,672,592</w:t>
      </w:r>
    </w:p>
    <w:p w14:paraId="55871C2F" w14:textId="2F5FAB32"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Safe Drinking Water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18700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w:t>
      </w:r>
      <w:r w:rsidR="008E0894">
        <w:rPr>
          <w:rFonts w:eastAsia="Calibri" w:cs="Times New Roman"/>
          <w:color w:val="000000"/>
        </w:rPr>
        <w:t>915,528</w:t>
      </w:r>
    </w:p>
    <w:p w14:paraId="3B5115B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Women, Infants and Children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21000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38,621</w:t>
      </w:r>
    </w:p>
    <w:p w14:paraId="30BAAA6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Early Intervention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22300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8,134,060</w:t>
      </w:r>
    </w:p>
    <w:p w14:paraId="04280F9B" w14:textId="46913859"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Cancer Registry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22500</w:t>
      </w:r>
      <w:r w:rsidRPr="00B420C2">
        <w:rPr>
          <w:rFonts w:eastAsia="Calibri" w:cs="Times New Roman"/>
          <w:color w:val="000000"/>
        </w:rPr>
        <w:tab/>
      </w:r>
      <w:r w:rsidRPr="00B420C2">
        <w:rPr>
          <w:rFonts w:eastAsia="Calibri" w:cs="Times New Roman"/>
          <w:color w:val="000000"/>
        </w:rPr>
        <w:tab/>
      </w:r>
      <w:r w:rsidR="008E0894">
        <w:rPr>
          <w:rFonts w:eastAsia="Calibri" w:cs="Times New Roman"/>
          <w:color w:val="000000"/>
        </w:rPr>
        <w:t>211,359</w:t>
      </w:r>
    </w:p>
    <w:p w14:paraId="0FEB6D27" w14:textId="1D078EC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Office of Drug Control Policy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35401</w:t>
      </w:r>
      <w:r w:rsidRPr="00B420C2">
        <w:rPr>
          <w:rFonts w:eastAsia="Calibri" w:cs="Times New Roman"/>
          <w:color w:val="000000"/>
        </w:rPr>
        <w:tab/>
      </w:r>
      <w:r w:rsidRPr="00B420C2">
        <w:rPr>
          <w:rFonts w:eastAsia="Calibri" w:cs="Times New Roman"/>
          <w:color w:val="000000"/>
        </w:rPr>
        <w:tab/>
      </w:r>
      <w:r w:rsidR="008E0894">
        <w:rPr>
          <w:rFonts w:eastAsia="Calibri" w:cs="Times New Roman"/>
          <w:color w:val="000000"/>
        </w:rPr>
        <w:t>554,230</w:t>
      </w:r>
    </w:p>
    <w:p w14:paraId="55C71B5A" w14:textId="43C8750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Statewide EMS Program Support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38300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w:t>
      </w:r>
      <w:r w:rsidR="008E0894">
        <w:rPr>
          <w:rFonts w:eastAsia="Calibri" w:cs="Times New Roman"/>
          <w:color w:val="000000"/>
        </w:rPr>
        <w:t>711,912</w:t>
      </w:r>
    </w:p>
    <w:p w14:paraId="52712FA6" w14:textId="5EE8817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Office of Medical Cannabis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42001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w:t>
      </w:r>
      <w:r w:rsidR="008E0894">
        <w:rPr>
          <w:rFonts w:eastAsia="Calibri" w:cs="Times New Roman"/>
          <w:color w:val="000000"/>
        </w:rPr>
        <w:t>487,219</w:t>
      </w:r>
    </w:p>
    <w:p w14:paraId="5B3DD8F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Black Lung Clinics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46700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170,885</w:t>
      </w:r>
    </w:p>
    <w:p w14:paraId="6EBA01A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Vaccine for Children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55100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341,261</w:t>
      </w:r>
    </w:p>
    <w:p w14:paraId="70DF4AA6" w14:textId="71D6F57F"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Tuberculosis Control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55300</w:t>
      </w:r>
      <w:r w:rsidRPr="00B420C2">
        <w:rPr>
          <w:rFonts w:eastAsia="Calibri" w:cs="Times New Roman"/>
          <w:color w:val="000000"/>
        </w:rPr>
        <w:tab/>
      </w:r>
      <w:r w:rsidRPr="00B420C2">
        <w:rPr>
          <w:rFonts w:eastAsia="Calibri" w:cs="Times New Roman"/>
          <w:color w:val="000000"/>
        </w:rPr>
        <w:tab/>
      </w:r>
      <w:r w:rsidR="008E0894">
        <w:rPr>
          <w:rFonts w:eastAsia="Calibri" w:cs="Times New Roman"/>
          <w:color w:val="000000"/>
        </w:rPr>
        <w:t>335,307</w:t>
      </w:r>
    </w:p>
    <w:p w14:paraId="413FA56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Maternal and Child Health Clinics, Clinicians</w:t>
      </w:r>
      <w:r>
        <w:rPr>
          <w:rFonts w:eastAsia="Calibri" w:cs="Times New Roman"/>
          <w:color w:val="000000"/>
        </w:rPr>
        <w:t xml:space="preserve"> and</w:t>
      </w:r>
    </w:p>
    <w:p w14:paraId="41BA7927" w14:textId="2444651C"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Medical Contracts and Fees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57500</w:t>
      </w:r>
      <w:r w:rsidRPr="00B420C2">
        <w:rPr>
          <w:rFonts w:eastAsia="Calibri" w:cs="Times New Roman"/>
          <w:color w:val="000000"/>
        </w:rPr>
        <w:tab/>
      </w:r>
      <w:r w:rsidRPr="00B420C2">
        <w:rPr>
          <w:rFonts w:eastAsia="Calibri" w:cs="Times New Roman"/>
          <w:color w:val="000000"/>
        </w:rPr>
        <w:tab/>
      </w:r>
      <w:r w:rsidR="00AD57B4">
        <w:rPr>
          <w:rFonts w:eastAsia="Calibri" w:cs="Times New Roman"/>
          <w:color w:val="000000"/>
        </w:rPr>
        <w:t>6,242,965</w:t>
      </w:r>
    </w:p>
    <w:p w14:paraId="29C6A13D" w14:textId="399AF4E0"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Epidemiology Support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62600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w:t>
      </w:r>
      <w:r w:rsidR="008E0894">
        <w:rPr>
          <w:rFonts w:eastAsia="Calibri" w:cs="Times New Roman"/>
          <w:color w:val="000000"/>
        </w:rPr>
        <w:t>530,473</w:t>
      </w:r>
    </w:p>
    <w:p w14:paraId="4424735B" w14:textId="7A1C6E7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Primary Care Support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62800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w:t>
      </w:r>
      <w:r w:rsidR="008E0894">
        <w:rPr>
          <w:rFonts w:eastAsia="Calibri" w:cs="Times New Roman"/>
          <w:color w:val="000000"/>
        </w:rPr>
        <w:t>233,045</w:t>
      </w:r>
    </w:p>
    <w:p w14:paraId="456A4DD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Sexual Assault Intervention and Prevention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72300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2,000,000</w:t>
      </w:r>
    </w:p>
    <w:p w14:paraId="1A39EF0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Health Right Free Clinics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72700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4,250,000</w:t>
      </w:r>
    </w:p>
    <w:p w14:paraId="3B93ADE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Capital Outlay and Maintenance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70,000</w:t>
      </w:r>
    </w:p>
    <w:p w14:paraId="2B83EA10" w14:textId="1328549D"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Healthy Lifestyles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77800</w:t>
      </w:r>
      <w:r w:rsidRPr="00B420C2">
        <w:rPr>
          <w:rFonts w:eastAsia="Calibri" w:cs="Times New Roman"/>
          <w:color w:val="000000"/>
        </w:rPr>
        <w:tab/>
      </w:r>
      <w:r w:rsidRPr="00B420C2">
        <w:rPr>
          <w:rFonts w:eastAsia="Calibri" w:cs="Times New Roman"/>
          <w:color w:val="000000"/>
        </w:rPr>
        <w:tab/>
      </w:r>
      <w:r w:rsidR="008E0894">
        <w:rPr>
          <w:rFonts w:eastAsia="Calibri" w:cs="Times New Roman"/>
          <w:color w:val="000000"/>
        </w:rPr>
        <w:t>898,169</w:t>
      </w:r>
    </w:p>
    <w:p w14:paraId="7EB72B8B" w14:textId="06A3EB11"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Maternal Mortality Review</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83400</w:t>
      </w:r>
      <w:r w:rsidRPr="00B420C2">
        <w:rPr>
          <w:rFonts w:eastAsia="Calibri" w:cs="Times New Roman"/>
          <w:color w:val="000000"/>
        </w:rPr>
        <w:tab/>
      </w:r>
      <w:r w:rsidRPr="00B420C2">
        <w:rPr>
          <w:rFonts w:eastAsia="Calibri" w:cs="Times New Roman"/>
          <w:color w:val="000000"/>
        </w:rPr>
        <w:tab/>
      </w:r>
      <w:r w:rsidR="008E0894">
        <w:rPr>
          <w:rFonts w:eastAsia="Calibri" w:cs="Times New Roman"/>
          <w:color w:val="000000"/>
        </w:rPr>
        <w:t>50,841</w:t>
      </w:r>
    </w:p>
    <w:p w14:paraId="540E7B7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Diabetes Education and Prevention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87300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97,125</w:t>
      </w:r>
    </w:p>
    <w:p w14:paraId="4AA45E5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169,791</w:t>
      </w:r>
    </w:p>
    <w:p w14:paraId="1EC36FEB" w14:textId="405130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State Trauma and Emergency Care System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w:t>
      </w:r>
      <w:r w:rsidR="008E0894">
        <w:rPr>
          <w:rFonts w:eastAsia="Calibri" w:cs="Times New Roman"/>
          <w:color w:val="000000"/>
        </w:rPr>
        <w:t>936,450</w:t>
      </w:r>
    </w:p>
    <w:p w14:paraId="4AA9551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WVU Charleston Poison Control Hotline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94400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712,942</w:t>
      </w:r>
    </w:p>
    <w:p w14:paraId="5D319769" w14:textId="1ED6510A"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8E0894">
        <w:rPr>
          <w:rFonts w:eastAsia="Calibri" w:cs="Times New Roman"/>
          <w:color w:val="000000"/>
        </w:rPr>
        <w:t>77,</w:t>
      </w:r>
      <w:r w:rsidR="005F29E5">
        <w:rPr>
          <w:rFonts w:eastAsia="Calibri" w:cs="Times New Roman"/>
          <w:color w:val="000000"/>
        </w:rPr>
        <w:t>763,267</w:t>
      </w:r>
    </w:p>
    <w:p w14:paraId="528A8B5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Chief Medical Examiner (fund 0407, appropriation 04500), Safe Drinking Water Program (fund 0407, appropriation 18700), Office of Drug Control Policy (fund 0407, appropriation 35401), Office of Drug Control Policy – Surplus (fund 0407, appropriation 35402), Statewide EMS Program Support (fund 0407, appropriation 38300), Office of Medical Cannabis (fund 0407, appropriation 42001), Medical Cannabis</w:t>
      </w:r>
      <w:r>
        <w:rPr>
          <w:rFonts w:eastAsia="Calibri" w:cs="Times New Roman"/>
          <w:color w:val="000000"/>
        </w:rPr>
        <w:t>-</w:t>
      </w:r>
      <w:r w:rsidRPr="00B420C2">
        <w:rPr>
          <w:rFonts w:eastAsia="Calibri" w:cs="Times New Roman"/>
          <w:color w:val="000000"/>
        </w:rPr>
        <w:t>Surplus (fund 0407, appropriation 42099), Maternal and Child Health Clinics, Clinicians and Medical Contracts and Fees (fund 0407, appropriation 57500), Capital Outlay and Maintenance (fund 0407, appropriation 75500), Emergency Response Entities – Special Projects (fund 0407, appropriation 82200), and Tobacco Education Program (fund 0407, appropriation 90600)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281117B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Notwithstanding the provisions of Title I, section three of this bill, the </w:t>
      </w:r>
      <w:r>
        <w:rPr>
          <w:rFonts w:eastAsia="Calibri" w:cs="Times New Roman"/>
          <w:color w:val="000000"/>
        </w:rPr>
        <w:t>S</w:t>
      </w:r>
      <w:r w:rsidRPr="00B420C2">
        <w:rPr>
          <w:rFonts w:eastAsia="Calibri" w:cs="Times New Roman"/>
          <w:color w:val="000000"/>
        </w:rPr>
        <w:t xml:space="preserve">ecretary of the Department of Health and Human Resources shall have the authority to transfer funds within the above appropriations: </w:t>
      </w:r>
      <w:r w:rsidRPr="006252D0">
        <w:rPr>
          <w:rFonts w:eastAsia="Calibri" w:cs="Times New Roman"/>
          <w:i/>
          <w:color w:val="000000"/>
        </w:rPr>
        <w:t>Provided</w:t>
      </w:r>
      <w:r w:rsidRPr="00B420C2">
        <w:rPr>
          <w:rFonts w:eastAsia="Calibri" w:cs="Times New Roman"/>
          <w:i/>
          <w:color w:val="000000"/>
        </w:rPr>
        <w:t>,</w:t>
      </w:r>
      <w:r w:rsidRPr="00B420C2">
        <w:rPr>
          <w:rFonts w:eastAsia="Calibri" w:cs="Times New Roman"/>
          <w:color w:val="000000"/>
        </w:rPr>
        <w:t xml:space="preserve"> That no more than five percent of the funds appropriated to one appropriation may be transferred to other appropriations: </w:t>
      </w:r>
      <w:r w:rsidRPr="006252D0">
        <w:rPr>
          <w:rFonts w:eastAsia="Calibri" w:cs="Times New Roman"/>
          <w:i/>
          <w:color w:val="000000"/>
        </w:rPr>
        <w:t>Provided, however</w:t>
      </w:r>
      <w:r w:rsidRPr="00B420C2">
        <w:rPr>
          <w:rFonts w:eastAsia="Calibri" w:cs="Times New Roman"/>
          <w:color w:val="000000"/>
        </w:rPr>
        <w:t xml:space="preserve">, That no funds from other appropriations shall be transferred to the </w:t>
      </w:r>
      <w:r>
        <w:rPr>
          <w:rFonts w:eastAsia="Calibri" w:cs="Times New Roman"/>
          <w:color w:val="000000"/>
        </w:rPr>
        <w:t>P</w:t>
      </w:r>
      <w:r w:rsidRPr="00B420C2">
        <w:rPr>
          <w:rFonts w:eastAsia="Calibri" w:cs="Times New Roman"/>
          <w:color w:val="000000"/>
        </w:rPr>
        <w:t xml:space="preserve">ersonal </w:t>
      </w:r>
      <w:r>
        <w:rPr>
          <w:rFonts w:eastAsia="Calibri" w:cs="Times New Roman"/>
          <w:color w:val="000000"/>
        </w:rPr>
        <w:t>S</w:t>
      </w:r>
      <w:r w:rsidRPr="00B420C2">
        <w:rPr>
          <w:rFonts w:eastAsia="Calibri" w:cs="Times New Roman"/>
          <w:color w:val="000000"/>
        </w:rPr>
        <w:t xml:space="preserve">ervices and </w:t>
      </w:r>
      <w:r>
        <w:rPr>
          <w:rFonts w:eastAsia="Calibri" w:cs="Times New Roman"/>
          <w:color w:val="000000"/>
        </w:rPr>
        <w:t>E</w:t>
      </w:r>
      <w:r w:rsidRPr="00B420C2">
        <w:rPr>
          <w:rFonts w:eastAsia="Calibri" w:cs="Times New Roman"/>
          <w:color w:val="000000"/>
        </w:rPr>
        <w:t xml:space="preserve">mployee </w:t>
      </w:r>
      <w:r>
        <w:rPr>
          <w:rFonts w:eastAsia="Calibri" w:cs="Times New Roman"/>
          <w:color w:val="000000"/>
        </w:rPr>
        <w:t>B</w:t>
      </w:r>
      <w:r w:rsidRPr="00B420C2">
        <w:rPr>
          <w:rFonts w:eastAsia="Calibri" w:cs="Times New Roman"/>
          <w:color w:val="000000"/>
        </w:rPr>
        <w:t>enefits appropriation.</w:t>
      </w:r>
    </w:p>
    <w:p w14:paraId="32C6E83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From the above appropriation for Current Expenses (fund 0407, appropriation 13000), an amount not less than $100,000 is for the West Virginia Cancer Coalition; $50,000 shall be expended for the West Virginia </w:t>
      </w:r>
      <w:r>
        <w:rPr>
          <w:rFonts w:eastAsia="Calibri" w:cs="Times New Roman"/>
          <w:color w:val="000000"/>
        </w:rPr>
        <w:t>AIDS</w:t>
      </w:r>
      <w:r w:rsidRPr="00B420C2">
        <w:rPr>
          <w:rFonts w:eastAsia="Calibri" w:cs="Times New Roman"/>
          <w:color w:val="000000"/>
        </w:rPr>
        <w:t xml:space="preserve"> Coalition; $100,000 is for Adolescent Immunization </w:t>
      </w:r>
      <w:r w:rsidRPr="00B420C2">
        <w:rPr>
          <w:rFonts w:eastAsia="Calibri" w:cs="Times New Roman"/>
          <w:color w:val="000000"/>
        </w:rPr>
        <w:lastRenderedPageBreak/>
        <w:t>Education; $73,065 is for informal dispute resolution relating to nursing home administrative appeals; and $1,000,000 shall be used for the administration of the Telestroke program.</w:t>
      </w:r>
    </w:p>
    <w:p w14:paraId="13C897E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for Maternal and Child Health Clinics, Clinicians and Medical Contracts and Fees (fund 0407, appropriation 57500) up to $400,000 may be transferred to the Breast and Cervical Cancer Diagnostic Treatment Fund (fund 5197) and $11,000 is for the Marshall County Health Department for dental services.</w:t>
      </w:r>
    </w:p>
    <w:p w14:paraId="1178125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40"/>
          <w:type w:val="continuous"/>
          <w:pgSz w:w="12240" w:h="15840"/>
          <w:pgMar w:top="1440" w:right="1440" w:bottom="1440" w:left="1440" w:header="720" w:footer="720" w:gutter="0"/>
          <w:lnNumType w:countBy="1" w:restart="newSection"/>
          <w:cols w:space="720"/>
          <w:titlePg/>
          <w:docGrid w:linePitch="360"/>
        </w:sectPr>
      </w:pPr>
    </w:p>
    <w:p w14:paraId="46639D5E"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Consolidated Medical Services Fund</w:t>
      </w:r>
    </w:p>
    <w:p w14:paraId="7699073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16)</w:t>
      </w:r>
    </w:p>
    <w:p w14:paraId="67B6FB0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0525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71C86BB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141"/>
          <w:type w:val="continuous"/>
          <w:pgSz w:w="12240" w:h="15840"/>
          <w:pgMar w:top="1440" w:right="1440" w:bottom="1440" w:left="1440" w:header="720" w:footer="720" w:gutter="0"/>
          <w:cols w:space="720"/>
          <w:titlePg/>
          <w:docGrid w:linePitch="360"/>
        </w:sectPr>
      </w:pPr>
    </w:p>
    <w:p w14:paraId="30DA4712" w14:textId="015F264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w:t>
      </w:r>
      <w:r w:rsidR="006C26F7">
        <w:rPr>
          <w:rFonts w:eastAsia="Calibri" w:cs="Times New Roman"/>
          <w:color w:val="000000"/>
        </w:rPr>
        <w:t>693,100</w:t>
      </w:r>
    </w:p>
    <w:p w14:paraId="40E5388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14,113</w:t>
      </w:r>
    </w:p>
    <w:p w14:paraId="34B5AB32" w14:textId="1DACC53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Behavioral Health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21900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70,</w:t>
      </w:r>
      <w:r w:rsidR="006C26F7">
        <w:rPr>
          <w:rFonts w:eastAsia="Calibri" w:cs="Times New Roman"/>
          <w:color w:val="000000"/>
        </w:rPr>
        <w:t>186,648</w:t>
      </w:r>
    </w:p>
    <w:p w14:paraId="38755A15" w14:textId="74E6682C"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Institutional Facilities Operations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33500</w:t>
      </w:r>
      <w:r w:rsidRPr="00B420C2">
        <w:rPr>
          <w:rFonts w:eastAsia="Calibri" w:cs="Times New Roman"/>
          <w:color w:val="000000"/>
        </w:rPr>
        <w:tab/>
      </w:r>
      <w:r w:rsidRPr="00B420C2">
        <w:rPr>
          <w:rFonts w:eastAsia="Calibri" w:cs="Times New Roman"/>
          <w:color w:val="000000"/>
        </w:rPr>
        <w:tab/>
      </w:r>
      <w:r w:rsidR="006C26F7">
        <w:rPr>
          <w:rFonts w:eastAsia="Calibri" w:cs="Times New Roman"/>
          <w:color w:val="000000"/>
        </w:rPr>
        <w:t>150,992,263</w:t>
      </w:r>
    </w:p>
    <w:p w14:paraId="090DA4F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Substance Abuse Continuum of Care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35400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1,840,000</w:t>
      </w:r>
    </w:p>
    <w:p w14:paraId="6B7E0FD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Capital Outlay and Maintenance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950,000</w:t>
      </w:r>
    </w:p>
    <w:p w14:paraId="5E33685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1,296,098</w:t>
      </w:r>
    </w:p>
    <w:p w14:paraId="7537213B" w14:textId="5EA39209"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6C26F7">
        <w:rPr>
          <w:rFonts w:eastAsia="Calibri" w:cs="Times New Roman"/>
          <w:color w:val="000000"/>
        </w:rPr>
        <w:t>226,972,222</w:t>
      </w:r>
    </w:p>
    <w:p w14:paraId="5F02BAC9" w14:textId="2D29D0F6"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Jim</w:t>
      </w:r>
      <w:r w:rsidR="006252D0">
        <w:rPr>
          <w:rFonts w:eastAsia="Calibri" w:cs="Times New Roman"/>
          <w:color w:val="000000"/>
        </w:rPr>
        <w:t>’</w:t>
      </w:r>
      <w:r w:rsidRPr="00B420C2">
        <w:rPr>
          <w:rFonts w:eastAsia="Calibri" w:cs="Times New Roman"/>
          <w:color w:val="000000"/>
        </w:rPr>
        <w:t>s Dream (fund 0525, appropriation 14901), Behavioral Health Program (fund 0525, appropriation 21900), Institutional Facilities Operations (fund 0525, appropriation 33500), Substance Abuse Continuum of Care (fund 0525, appropriation 35400), Institutional Facilities Operations – Surplus (fund 0525, appropriation 63200), and Capital Outlay and Maintenance (fund 0525, appropriation 75500)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06C48FA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Notwithstanding the provisions of Title I, section three of this bill, the </w:t>
      </w:r>
      <w:r>
        <w:rPr>
          <w:rFonts w:eastAsia="Calibri" w:cs="Times New Roman"/>
          <w:color w:val="000000"/>
        </w:rPr>
        <w:t>S</w:t>
      </w:r>
      <w:r w:rsidRPr="00B420C2">
        <w:rPr>
          <w:rFonts w:eastAsia="Calibri" w:cs="Times New Roman"/>
          <w:color w:val="000000"/>
        </w:rPr>
        <w:t xml:space="preserve">ecretary of the Department of Health and Human Resources shall have the authority to transfer funds within the </w:t>
      </w:r>
      <w:r w:rsidRPr="00B420C2">
        <w:rPr>
          <w:rFonts w:eastAsia="Calibri" w:cs="Times New Roman"/>
          <w:color w:val="000000"/>
        </w:rPr>
        <w:lastRenderedPageBreak/>
        <w:t xml:space="preserve">above appropriations:  </w:t>
      </w:r>
      <w:r w:rsidRPr="00B420C2">
        <w:rPr>
          <w:rFonts w:eastAsia="Calibri" w:cs="Times New Roman"/>
          <w:i/>
          <w:color w:val="000000"/>
        </w:rPr>
        <w:t>Provided,</w:t>
      </w:r>
      <w:r w:rsidRPr="00B420C2">
        <w:rPr>
          <w:rFonts w:eastAsia="Calibri" w:cs="Times New Roman"/>
          <w:color w:val="000000"/>
        </w:rPr>
        <w:t xml:space="preserve"> That no more than five percent of the funds appropriated to one appropriation may be transferred to other appropriations:  </w:t>
      </w:r>
      <w:r w:rsidRPr="00B420C2">
        <w:rPr>
          <w:rFonts w:eastAsia="Calibri" w:cs="Times New Roman"/>
          <w:i/>
          <w:color w:val="000000"/>
        </w:rPr>
        <w:t>Provided, however,</w:t>
      </w:r>
      <w:r w:rsidRPr="00B420C2">
        <w:rPr>
          <w:rFonts w:eastAsia="Calibri" w:cs="Times New Roman"/>
          <w:color w:val="000000"/>
        </w:rPr>
        <w:t xml:space="preserve"> That no funds from other appropriations shall be transferred to the </w:t>
      </w:r>
      <w:r>
        <w:rPr>
          <w:rFonts w:eastAsia="Calibri" w:cs="Times New Roman"/>
          <w:color w:val="000000"/>
        </w:rPr>
        <w:t>P</w:t>
      </w:r>
      <w:r w:rsidRPr="00B420C2">
        <w:rPr>
          <w:rFonts w:eastAsia="Calibri" w:cs="Times New Roman"/>
          <w:color w:val="000000"/>
        </w:rPr>
        <w:t xml:space="preserve">ersonal </w:t>
      </w:r>
      <w:r>
        <w:rPr>
          <w:rFonts w:eastAsia="Calibri" w:cs="Times New Roman"/>
          <w:color w:val="000000"/>
        </w:rPr>
        <w:t>S</w:t>
      </w:r>
      <w:r w:rsidRPr="00B420C2">
        <w:rPr>
          <w:rFonts w:eastAsia="Calibri" w:cs="Times New Roman"/>
          <w:color w:val="000000"/>
        </w:rPr>
        <w:t xml:space="preserve">ervices and </w:t>
      </w:r>
      <w:r>
        <w:rPr>
          <w:rFonts w:eastAsia="Calibri" w:cs="Times New Roman"/>
          <w:color w:val="000000"/>
        </w:rPr>
        <w:t>E</w:t>
      </w:r>
      <w:r w:rsidRPr="00B420C2">
        <w:rPr>
          <w:rFonts w:eastAsia="Calibri" w:cs="Times New Roman"/>
          <w:color w:val="000000"/>
        </w:rPr>
        <w:t xml:space="preserve">mployee </w:t>
      </w:r>
      <w:r>
        <w:rPr>
          <w:rFonts w:eastAsia="Calibri" w:cs="Times New Roman"/>
          <w:color w:val="000000"/>
        </w:rPr>
        <w:t>B</w:t>
      </w:r>
      <w:r w:rsidRPr="00B420C2">
        <w:rPr>
          <w:rFonts w:eastAsia="Calibri" w:cs="Times New Roman"/>
          <w:color w:val="000000"/>
        </w:rPr>
        <w:t>enefits appropriation.</w:t>
      </w:r>
    </w:p>
    <w:p w14:paraId="3DC7E35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Included in the above appropriation for Behavioral Health Program (fund 0525, appropriation 21900) is $100,000 for the </w:t>
      </w:r>
      <w:r>
        <w:rPr>
          <w:rFonts w:eastAsia="Calibri" w:cs="Times New Roman"/>
          <w:color w:val="000000"/>
        </w:rPr>
        <w:t>Recovery Point</w:t>
      </w:r>
      <w:r w:rsidRPr="00B420C2">
        <w:rPr>
          <w:rFonts w:eastAsia="Calibri" w:cs="Times New Roman"/>
          <w:color w:val="000000"/>
        </w:rPr>
        <w:t xml:space="preserve"> of Huntington.</w:t>
      </w:r>
    </w:p>
    <w:p w14:paraId="3868789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Institutional Facilities Operations (fund 0525, appropriation 33500) contains prior year salary increases due to the Hartley court order in the amount of $2,202,013 for William R. Sharpe Jr. Hospital</w:t>
      </w:r>
      <w:r>
        <w:rPr>
          <w:rFonts w:eastAsia="Calibri" w:cs="Times New Roman"/>
          <w:color w:val="000000"/>
        </w:rPr>
        <w:t xml:space="preserve"> </w:t>
      </w:r>
      <w:r w:rsidRPr="00B420C2">
        <w:rPr>
          <w:rFonts w:eastAsia="Calibri" w:cs="Times New Roman"/>
          <w:color w:val="000000"/>
        </w:rPr>
        <w:t>and $2,067,984 for Mildred Mitchel-Bateman Hospital.</w:t>
      </w:r>
    </w:p>
    <w:p w14:paraId="1AE7DEE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for Substance Abuse Continuum of Care (fund 0525, appropriation 35400), the funding will be consistent with the goal areas outlined in the Comprehensive Substance Abuse Strategic Action Plan.</w:t>
      </w:r>
    </w:p>
    <w:p w14:paraId="4C5E07E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Additional funds have been appropriated in fund 5156, fiscal year 202</w:t>
      </w:r>
      <w:r>
        <w:rPr>
          <w:rFonts w:eastAsia="Calibri" w:cs="Times New Roman"/>
          <w:color w:val="000000"/>
        </w:rPr>
        <w:t>4</w:t>
      </w:r>
      <w:r w:rsidRPr="00B420C2">
        <w:rPr>
          <w:rFonts w:eastAsia="Calibri" w:cs="Times New Roman"/>
          <w:color w:val="000000"/>
        </w:rPr>
        <w:t xml:space="preserve">, organization 0506, for the operation of the institutional facilities. The secretary of the Department of Health and Human Resources is authorized to utilize up to </w:t>
      </w:r>
      <w:r>
        <w:rPr>
          <w:rFonts w:eastAsia="Calibri" w:cs="Times New Roman"/>
          <w:color w:val="000000"/>
        </w:rPr>
        <w:t>10</w:t>
      </w:r>
      <w:r w:rsidRPr="00B420C2">
        <w:rPr>
          <w:rFonts w:eastAsia="Calibri" w:cs="Times New Roman"/>
          <w:color w:val="000000"/>
        </w:rPr>
        <w:t xml:space="preserve"> percent of the funds from the Institutional Facilities Operations appropriation to facilitate cost effective and cost saving services at the community level.</w:t>
      </w:r>
    </w:p>
    <w:p w14:paraId="4E62CCB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42"/>
          <w:type w:val="continuous"/>
          <w:pgSz w:w="12240" w:h="15840"/>
          <w:pgMar w:top="1440" w:right="1440" w:bottom="1440" w:left="1440" w:header="720" w:footer="720" w:gutter="0"/>
          <w:lnNumType w:countBy="1" w:restart="newSection"/>
          <w:cols w:space="720"/>
          <w:titlePg/>
          <w:docGrid w:linePitch="360"/>
        </w:sectPr>
      </w:pPr>
    </w:p>
    <w:p w14:paraId="3F53619E"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Health – </w:t>
      </w:r>
    </w:p>
    <w:p w14:paraId="7CD4B08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West Virginia Drinking Water Treatment</w:t>
      </w:r>
    </w:p>
    <w:p w14:paraId="06852BD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16)</w:t>
      </w:r>
    </w:p>
    <w:p w14:paraId="3DEFE09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0561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3688335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143"/>
          <w:type w:val="continuous"/>
          <w:pgSz w:w="12240" w:h="15840"/>
          <w:pgMar w:top="1440" w:right="1440" w:bottom="1440" w:left="1440" w:header="720" w:footer="720" w:gutter="0"/>
          <w:cols w:space="720"/>
          <w:titlePg/>
          <w:docGrid w:linePitch="360"/>
        </w:sectPr>
      </w:pPr>
    </w:p>
    <w:p w14:paraId="2226375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West Virginia Drinking Water Treatment</w:t>
      </w:r>
    </w:p>
    <w:p w14:paraId="2F26014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Revolving Fund-Transfer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68900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647,500</w:t>
      </w:r>
    </w:p>
    <w:p w14:paraId="600C30F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Drinking Water Treatment Revolving Fund – Transfer shall be transferred to the West Virginia Drinking Water Treatment Revolving Fund</w:t>
      </w:r>
      <w:r>
        <w:rPr>
          <w:rFonts w:eastAsia="Calibri" w:cs="Times New Roman"/>
          <w:color w:val="000000"/>
        </w:rPr>
        <w:t xml:space="preserve"> (fund 3386)</w:t>
      </w:r>
      <w:r w:rsidRPr="00B420C2">
        <w:rPr>
          <w:rFonts w:eastAsia="Calibri" w:cs="Times New Roman"/>
          <w:color w:val="000000"/>
        </w:rPr>
        <w:t xml:space="preserve"> or </w:t>
      </w:r>
      <w:r w:rsidRPr="00B420C2">
        <w:rPr>
          <w:rFonts w:eastAsia="Calibri" w:cs="Times New Roman"/>
          <w:color w:val="000000"/>
        </w:rPr>
        <w:lastRenderedPageBreak/>
        <w:t xml:space="preserve">appropriate bank depository and the Drinking Water Treatment Revolving – Administrative Expense Fund </w:t>
      </w:r>
      <w:r>
        <w:rPr>
          <w:rFonts w:eastAsia="Calibri" w:cs="Times New Roman"/>
          <w:color w:val="000000"/>
        </w:rPr>
        <w:t xml:space="preserve">(fund 3387) </w:t>
      </w:r>
      <w:r w:rsidRPr="00B420C2">
        <w:rPr>
          <w:rFonts w:eastAsia="Calibri" w:cs="Times New Roman"/>
          <w:color w:val="000000"/>
        </w:rPr>
        <w:t>as provided by Chapter 16 of the Code.</w:t>
      </w:r>
    </w:p>
    <w:p w14:paraId="4EBEB58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44"/>
          <w:type w:val="continuous"/>
          <w:pgSz w:w="12240" w:h="15840"/>
          <w:pgMar w:top="1440" w:right="1440" w:bottom="1440" w:left="1440" w:header="720" w:footer="720" w:gutter="0"/>
          <w:lnNumType w:countBy="1" w:restart="newSection"/>
          <w:cols w:space="720"/>
          <w:titlePg/>
          <w:docGrid w:linePitch="360"/>
        </w:sectPr>
      </w:pPr>
    </w:p>
    <w:p w14:paraId="0547521E"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Human Rights Commission</w:t>
      </w:r>
    </w:p>
    <w:p w14:paraId="1C25FA5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5)</w:t>
      </w:r>
    </w:p>
    <w:p w14:paraId="7802240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0416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0510</w:t>
      </w:r>
    </w:p>
    <w:p w14:paraId="052D693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sectPr w:rsidR="002633F2" w:rsidRPr="00B420C2" w:rsidSect="002633F2">
          <w:footerReference w:type="default" r:id="rId145"/>
          <w:type w:val="continuous"/>
          <w:pgSz w:w="12240" w:h="15840"/>
          <w:pgMar w:top="1440" w:right="1440" w:bottom="1440" w:left="1440" w:header="720" w:footer="720" w:gutter="0"/>
          <w:cols w:space="720"/>
          <w:titlePg/>
          <w:docGrid w:linePitch="360"/>
        </w:sectPr>
      </w:pPr>
    </w:p>
    <w:p w14:paraId="3A29B427" w14:textId="5AF5025F"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w:t>
      </w:r>
      <w:r w:rsidR="00BA744C">
        <w:rPr>
          <w:rFonts w:eastAsia="Calibri" w:cs="Times New Roman"/>
          <w:color w:val="000000"/>
        </w:rPr>
        <w:t>003,911</w:t>
      </w:r>
    </w:p>
    <w:p w14:paraId="6CF101D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74E0DF2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112,000</w:t>
      </w:r>
    </w:p>
    <w:p w14:paraId="71DF09E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4,024</w:t>
      </w:r>
    </w:p>
    <w:p w14:paraId="148CD30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331,304</w:t>
      </w:r>
    </w:p>
    <w:p w14:paraId="79890FE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10,764</w:t>
      </w:r>
    </w:p>
    <w:p w14:paraId="1A3418FE" w14:textId="3AE07C69"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w:t>
      </w:r>
      <w:r w:rsidR="00BA744C">
        <w:rPr>
          <w:rFonts w:eastAsia="Calibri" w:cs="Times New Roman"/>
          <w:color w:val="000000"/>
        </w:rPr>
        <w:t>462,003</w:t>
      </w:r>
    </w:p>
    <w:p w14:paraId="5BAF765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2633F2">
          <w:footerReference w:type="default" r:id="rId146"/>
          <w:type w:val="continuous"/>
          <w:pgSz w:w="12240" w:h="15840"/>
          <w:pgMar w:top="1440" w:right="1440" w:bottom="1440" w:left="1440" w:header="720" w:footer="720" w:gutter="0"/>
          <w:lnNumType w:countBy="1" w:restart="newSection"/>
          <w:cols w:space="720"/>
          <w:titlePg/>
          <w:docGrid w:linePitch="360"/>
        </w:sectPr>
      </w:pPr>
    </w:p>
    <w:p w14:paraId="755C4FBB"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Division of Human Services</w:t>
      </w:r>
    </w:p>
    <w:p w14:paraId="716BAE7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Chapters 9, 48, and 49)</w:t>
      </w:r>
    </w:p>
    <w:p w14:paraId="4B1217D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0403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1028E3D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147"/>
          <w:type w:val="continuous"/>
          <w:pgSz w:w="12240" w:h="15840"/>
          <w:pgMar w:top="1440" w:right="1440" w:bottom="1440" w:left="1440" w:header="720" w:footer="720" w:gutter="0"/>
          <w:cols w:space="720"/>
          <w:titlePg/>
          <w:docGrid w:linePitch="360"/>
        </w:sectPr>
      </w:pPr>
    </w:p>
    <w:p w14:paraId="0BB8FE41" w14:textId="56F9BEC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2A534E">
        <w:rPr>
          <w:rFonts w:eastAsia="Calibri" w:cs="Times New Roman"/>
          <w:color w:val="000000"/>
        </w:rPr>
        <w:t>53,717,120</w:t>
      </w:r>
    </w:p>
    <w:p w14:paraId="52FECCF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5,688,944</w:t>
      </w:r>
    </w:p>
    <w:p w14:paraId="140A194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Pr>
          <w:rFonts w:eastAsia="Calibri" w:cs="Times New Roman"/>
          <w:color w:val="000000"/>
        </w:rPr>
        <w:tab/>
        <w:t>12,072,050</w:t>
      </w:r>
    </w:p>
    <w:p w14:paraId="62781101" w14:textId="0231D8F4"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Child Care Development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14400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w:t>
      </w:r>
      <w:r w:rsidR="002A534E">
        <w:rPr>
          <w:rFonts w:eastAsia="Calibri" w:cs="Times New Roman"/>
          <w:color w:val="000000"/>
        </w:rPr>
        <w:t>118,451</w:t>
      </w:r>
    </w:p>
    <w:p w14:paraId="3331424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Medical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264,736,428</w:t>
      </w:r>
    </w:p>
    <w:p w14:paraId="03C7B13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Social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19500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224,566,589</w:t>
      </w:r>
    </w:p>
    <w:p w14:paraId="1EE6A9F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Family Preservation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19600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1,565,000</w:t>
      </w:r>
    </w:p>
    <w:p w14:paraId="1213C69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Family Resource Networks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27400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1,762,464</w:t>
      </w:r>
    </w:p>
    <w:p w14:paraId="1BB688D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Domestic Violence Legal Services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38400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400,000</w:t>
      </w:r>
    </w:p>
    <w:p w14:paraId="44AC6EDB" w14:textId="27DF05CC"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James “Tiger” Morton Catastrophic Illness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45500</w:t>
      </w:r>
      <w:r w:rsidRPr="00B420C2">
        <w:rPr>
          <w:rFonts w:eastAsia="Calibri" w:cs="Times New Roman"/>
          <w:color w:val="000000"/>
        </w:rPr>
        <w:tab/>
      </w:r>
      <w:r w:rsidRPr="00B420C2">
        <w:rPr>
          <w:rFonts w:eastAsia="Calibri" w:cs="Times New Roman"/>
          <w:color w:val="000000"/>
        </w:rPr>
        <w:tab/>
      </w:r>
      <w:r w:rsidR="00BC614F">
        <w:rPr>
          <w:rFonts w:eastAsia="Calibri" w:cs="Times New Roman"/>
          <w:color w:val="000000"/>
        </w:rPr>
        <w:t>370,695</w:t>
      </w:r>
    </w:p>
    <w:p w14:paraId="26259DB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I/DD Waiver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46600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108,541,736</w:t>
      </w:r>
    </w:p>
    <w:p w14:paraId="0C20BE11" w14:textId="04FA5FEB"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Child Protective Services Case Workers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46800</w:t>
      </w:r>
      <w:r w:rsidRPr="00B420C2">
        <w:rPr>
          <w:rFonts w:eastAsia="Calibri" w:cs="Times New Roman"/>
          <w:color w:val="000000"/>
        </w:rPr>
        <w:tab/>
      </w:r>
      <w:r w:rsidRPr="00B420C2">
        <w:rPr>
          <w:rFonts w:eastAsia="Calibri" w:cs="Times New Roman"/>
          <w:color w:val="000000"/>
        </w:rPr>
        <w:tab/>
      </w:r>
      <w:r w:rsidR="002A534E">
        <w:rPr>
          <w:rFonts w:eastAsia="Calibri" w:cs="Times New Roman"/>
          <w:color w:val="000000"/>
        </w:rPr>
        <w:t>28,889,529</w:t>
      </w:r>
    </w:p>
    <w:p w14:paraId="5F284F5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Title XIX Waiver for Seniors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53300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13,593,620</w:t>
      </w:r>
    </w:p>
    <w:p w14:paraId="2877B8A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Pr>
          <w:rFonts w:eastAsia="Calibri" w:cs="Times New Roman"/>
          <w:color w:val="000000"/>
        </w:rPr>
        <w:t>WV</w:t>
      </w:r>
      <w:r w:rsidRPr="00B420C2">
        <w:rPr>
          <w:rFonts w:eastAsia="Calibri" w:cs="Times New Roman"/>
          <w:color w:val="000000"/>
        </w:rPr>
        <w:t xml:space="preserve"> Teaching Hospitals Tertiary/Safety Net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54700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6,356,000</w:t>
      </w:r>
    </w:p>
    <w:p w14:paraId="13F3E3E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In-Home Family Education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68800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1,000,000</w:t>
      </w:r>
    </w:p>
    <w:p w14:paraId="0E7A7A0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Pr>
          <w:rFonts w:eastAsia="Calibri" w:cs="Times New Roman"/>
          <w:color w:val="000000"/>
        </w:rPr>
        <w:t>WV</w:t>
      </w:r>
      <w:r w:rsidRPr="00B420C2">
        <w:rPr>
          <w:rFonts w:eastAsia="Calibri" w:cs="Times New Roman"/>
          <w:color w:val="000000"/>
        </w:rPr>
        <w:t xml:space="preserve"> Works Separate State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1,535,000</w:t>
      </w:r>
    </w:p>
    <w:p w14:paraId="0BA7E3A4" w14:textId="3E2EF91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Child Support Enforcement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w:t>
      </w:r>
      <w:r w:rsidR="002A534E">
        <w:rPr>
          <w:rFonts w:eastAsia="Calibri" w:cs="Times New Roman"/>
          <w:color w:val="000000"/>
        </w:rPr>
        <w:t>711,478</w:t>
      </w:r>
    </w:p>
    <w:p w14:paraId="42D4CB8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Temporary Assistance for Needy Families/</w:t>
      </w:r>
    </w:p>
    <w:p w14:paraId="7891597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Maintenance of Effort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70700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25,819,096</w:t>
      </w:r>
    </w:p>
    <w:p w14:paraId="7B22902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Child Care – Maintenance of Effort Match</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5,693,743</w:t>
      </w:r>
    </w:p>
    <w:p w14:paraId="7802467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Grants for Licensed Domestic Violence</w:t>
      </w:r>
    </w:p>
    <w:p w14:paraId="0A55687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Programs and Statewide Prevention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2,500,000</w:t>
      </w:r>
    </w:p>
    <w:p w14:paraId="099684F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Capital Outlay and Maintenance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11,875</w:t>
      </w:r>
    </w:p>
    <w:p w14:paraId="6E77AD6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Community Based Services and Pilot Programs for Youth</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1,000,000</w:t>
      </w:r>
    </w:p>
    <w:p w14:paraId="00433E2E" w14:textId="08A5D931"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Medical Services Administrative Costs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43,</w:t>
      </w:r>
      <w:r w:rsidR="002A534E">
        <w:rPr>
          <w:rFonts w:eastAsia="Calibri" w:cs="Times New Roman"/>
          <w:color w:val="000000"/>
        </w:rPr>
        <w:t>681,857</w:t>
      </w:r>
    </w:p>
    <w:p w14:paraId="2EB5196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Traumatic Brain Injury Waiver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83500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800,000</w:t>
      </w:r>
    </w:p>
    <w:p w14:paraId="749BF16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Indigent Burials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85100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1,550,000</w:t>
      </w:r>
    </w:p>
    <w:p w14:paraId="1D8845F3" w14:textId="72471C30"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CHIP Administrative Costs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85601</w:t>
      </w:r>
      <w:r w:rsidRPr="00B420C2">
        <w:rPr>
          <w:rFonts w:eastAsia="Calibri" w:cs="Times New Roman"/>
          <w:color w:val="000000"/>
        </w:rPr>
        <w:tab/>
      </w:r>
      <w:r w:rsidRPr="00B420C2">
        <w:rPr>
          <w:rFonts w:eastAsia="Calibri" w:cs="Times New Roman"/>
          <w:color w:val="000000"/>
        </w:rPr>
        <w:tab/>
      </w:r>
      <w:r w:rsidR="002A534E">
        <w:rPr>
          <w:rFonts w:eastAsia="Calibri" w:cs="Times New Roman"/>
          <w:color w:val="000000"/>
        </w:rPr>
        <w:t>701,815</w:t>
      </w:r>
    </w:p>
    <w:p w14:paraId="0FF02CC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CHIP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85602</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14,584,655</w:t>
      </w:r>
    </w:p>
    <w:p w14:paraId="0BF3B72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892,642</w:t>
      </w:r>
    </w:p>
    <w:p w14:paraId="1FC5FE4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Rural Hospitals Under 150 Beds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94000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2,596,000</w:t>
      </w:r>
    </w:p>
    <w:p w14:paraId="09B7C81A" w14:textId="6198AF1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Children</w:t>
      </w:r>
      <w:r w:rsidR="006252D0">
        <w:rPr>
          <w:rFonts w:eastAsia="Calibri" w:cs="Times New Roman"/>
          <w:color w:val="000000"/>
        </w:rPr>
        <w:t>’</w:t>
      </w:r>
      <w:r w:rsidRPr="00B420C2">
        <w:rPr>
          <w:rFonts w:eastAsia="Calibri" w:cs="Times New Roman"/>
          <w:color w:val="000000"/>
        </w:rPr>
        <w:t>s Trust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95100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220,000</w:t>
      </w:r>
    </w:p>
    <w:p w14:paraId="6A8441AB" w14:textId="44E8FD34"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PATH</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95400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7,</w:t>
      </w:r>
      <w:r w:rsidR="00026614">
        <w:rPr>
          <w:rFonts w:eastAsia="Calibri" w:cs="Times New Roman"/>
          <w:color w:val="000000"/>
          <w:u w:val="single"/>
        </w:rPr>
        <w:t>72</w:t>
      </w:r>
      <w:r w:rsidR="002A534E">
        <w:rPr>
          <w:rFonts w:eastAsia="Calibri" w:cs="Times New Roman"/>
          <w:color w:val="000000"/>
          <w:u w:val="single"/>
        </w:rPr>
        <w:t>7,367</w:t>
      </w:r>
    </w:p>
    <w:p w14:paraId="6ED82E1C" w14:textId="380636D4"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4103F5">
        <w:rPr>
          <w:rFonts w:eastAsia="Calibri" w:cs="Times New Roman"/>
          <w:color w:val="000000"/>
        </w:rPr>
        <w:t>842,404</w:t>
      </w:r>
      <w:r w:rsidR="00BC614F">
        <w:rPr>
          <w:rFonts w:eastAsia="Calibri" w:cs="Times New Roman"/>
          <w:color w:val="000000"/>
        </w:rPr>
        <w:t>,154</w:t>
      </w:r>
    </w:p>
    <w:p w14:paraId="766DE51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of Current Expenses (fund 0403, appropriation 13000)</w:t>
      </w:r>
      <w:r>
        <w:rPr>
          <w:rFonts w:eastAsia="Calibri" w:cs="Times New Roman"/>
          <w:color w:val="000000"/>
        </w:rPr>
        <w:t>,</w:t>
      </w:r>
      <w:r w:rsidRPr="00B420C2">
        <w:rPr>
          <w:rFonts w:eastAsia="Calibri" w:cs="Times New Roman"/>
          <w:color w:val="000000"/>
        </w:rPr>
        <w:t xml:space="preserve"> $300,000 shall be used for Green Acres Regional Center</w:t>
      </w:r>
      <w:r>
        <w:rPr>
          <w:rFonts w:eastAsia="Calibri" w:cs="Times New Roman"/>
          <w:color w:val="000000"/>
        </w:rPr>
        <w:t>,</w:t>
      </w:r>
      <w:r w:rsidRPr="00B420C2">
        <w:rPr>
          <w:rFonts w:eastAsia="Calibri" w:cs="Times New Roman"/>
          <w:color w:val="000000"/>
        </w:rPr>
        <w:t xml:space="preserve"> Inc.</w:t>
      </w:r>
    </w:p>
    <w:p w14:paraId="70FA024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Any unexpended balances remaining in the appropriations for Capital Outlay and Maintenance (fund 0403, appropriation 75500) and Indigent Burials (fund 0403, appropriation 85100)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42378D0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Notwithstanding the provisions of Title I, section three of this bill, the </w:t>
      </w:r>
      <w:r>
        <w:rPr>
          <w:rFonts w:eastAsia="Calibri" w:cs="Times New Roman"/>
          <w:color w:val="000000"/>
        </w:rPr>
        <w:t>S</w:t>
      </w:r>
      <w:r w:rsidRPr="00B420C2">
        <w:rPr>
          <w:rFonts w:eastAsia="Calibri" w:cs="Times New Roman"/>
          <w:color w:val="000000"/>
        </w:rPr>
        <w:t xml:space="preserve">ecretary of the Department of Health and Human Resources shall have the authority to transfer funds within the above appropriations:  </w:t>
      </w:r>
      <w:r w:rsidRPr="00B420C2">
        <w:rPr>
          <w:rFonts w:eastAsia="Calibri" w:cs="Times New Roman"/>
          <w:i/>
          <w:color w:val="000000"/>
        </w:rPr>
        <w:t>Provided,</w:t>
      </w:r>
      <w:r w:rsidRPr="00B420C2">
        <w:rPr>
          <w:rFonts w:eastAsia="Calibri" w:cs="Times New Roman"/>
          <w:color w:val="000000"/>
        </w:rPr>
        <w:t xml:space="preserve"> That no more than five percent of the funds appropriated to one appropriation may be transferred to other appropriations:  </w:t>
      </w:r>
      <w:r w:rsidRPr="00B420C2">
        <w:rPr>
          <w:rFonts w:eastAsia="Calibri" w:cs="Times New Roman"/>
          <w:i/>
          <w:color w:val="000000"/>
        </w:rPr>
        <w:t>Provided, however,</w:t>
      </w:r>
      <w:r w:rsidRPr="00B420C2">
        <w:rPr>
          <w:rFonts w:eastAsia="Calibri" w:cs="Times New Roman"/>
          <w:color w:val="000000"/>
        </w:rPr>
        <w:t xml:space="preserve"> That no funds from other appropriations shall be transferred to the </w:t>
      </w:r>
      <w:r>
        <w:rPr>
          <w:rFonts w:eastAsia="Calibri" w:cs="Times New Roman"/>
          <w:color w:val="000000"/>
        </w:rPr>
        <w:t>P</w:t>
      </w:r>
      <w:r w:rsidRPr="00B420C2">
        <w:rPr>
          <w:rFonts w:eastAsia="Calibri" w:cs="Times New Roman"/>
          <w:color w:val="000000"/>
        </w:rPr>
        <w:t xml:space="preserve">ersonal </w:t>
      </w:r>
      <w:r>
        <w:rPr>
          <w:rFonts w:eastAsia="Calibri" w:cs="Times New Roman"/>
          <w:color w:val="000000"/>
        </w:rPr>
        <w:t>S</w:t>
      </w:r>
      <w:r w:rsidRPr="00B420C2">
        <w:rPr>
          <w:rFonts w:eastAsia="Calibri" w:cs="Times New Roman"/>
          <w:color w:val="000000"/>
        </w:rPr>
        <w:t xml:space="preserve">ervices and </w:t>
      </w:r>
      <w:r>
        <w:rPr>
          <w:rFonts w:eastAsia="Calibri" w:cs="Times New Roman"/>
          <w:color w:val="000000"/>
        </w:rPr>
        <w:t>E</w:t>
      </w:r>
      <w:r w:rsidRPr="00B420C2">
        <w:rPr>
          <w:rFonts w:eastAsia="Calibri" w:cs="Times New Roman"/>
          <w:color w:val="000000"/>
        </w:rPr>
        <w:t xml:space="preserve">mployee </w:t>
      </w:r>
      <w:r>
        <w:rPr>
          <w:rFonts w:eastAsia="Calibri" w:cs="Times New Roman"/>
          <w:color w:val="000000"/>
        </w:rPr>
        <w:t>B</w:t>
      </w:r>
      <w:r w:rsidRPr="00B420C2">
        <w:rPr>
          <w:rFonts w:eastAsia="Calibri" w:cs="Times New Roman"/>
          <w:color w:val="000000"/>
        </w:rPr>
        <w:t>enefits appropriation.</w:t>
      </w:r>
    </w:p>
    <w:p w14:paraId="6829466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w:t>
      </w:r>
      <w:r>
        <w:rPr>
          <w:rFonts w:eastAsia="Calibri" w:cs="Times New Roman"/>
          <w:color w:val="000000"/>
        </w:rPr>
        <w:t>S</w:t>
      </w:r>
      <w:r w:rsidRPr="00B420C2">
        <w:rPr>
          <w:rFonts w:eastAsia="Calibri" w:cs="Times New Roman"/>
          <w:color w:val="000000"/>
        </w:rPr>
        <w:t>ecretary shall have authority to expend funds for the educational costs of those children residing in out-of-state placements, excluding the costs of special education programs.</w:t>
      </w:r>
    </w:p>
    <w:p w14:paraId="127E3AC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Included in the above appropriation for Social Services (fund 0403, appropriation 19500) is funding for continuing education requirements relating to the practice of social work.</w:t>
      </w:r>
    </w:p>
    <w:p w14:paraId="0FA2A77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Domestic Violence Legal Services Fund (fund 0403, appropriation 38400) shall be transferred to the Domestic Violence Legal Services Fund (fund 5455).</w:t>
      </w:r>
    </w:p>
    <w:p w14:paraId="6DFF1D4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above appropriation for James “Tiger” Morton Catastrophic Illness Fund (fund 0403, appropriation 45500) shall be transferred to the James “Tiger” Morton Catastrophic Illness Fund (fund 5454) as provided by Article 5Q, Chapter 16 of the </w:t>
      </w:r>
      <w:r>
        <w:rPr>
          <w:rFonts w:eastAsia="Calibri" w:cs="Times New Roman"/>
          <w:color w:val="000000"/>
        </w:rPr>
        <w:t xml:space="preserve">WV </w:t>
      </w:r>
      <w:r w:rsidRPr="00B420C2">
        <w:rPr>
          <w:rFonts w:eastAsia="Calibri" w:cs="Times New Roman"/>
          <w:color w:val="000000"/>
        </w:rPr>
        <w:t>Code.</w:t>
      </w:r>
    </w:p>
    <w:p w14:paraId="6F13FF1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above appropriation for </w:t>
      </w:r>
      <w:r>
        <w:rPr>
          <w:rFonts w:eastAsia="Calibri" w:cs="Times New Roman"/>
          <w:color w:val="000000"/>
        </w:rPr>
        <w:t>WV</w:t>
      </w:r>
      <w:r w:rsidRPr="00B420C2">
        <w:rPr>
          <w:rFonts w:eastAsia="Calibri" w:cs="Times New Roman"/>
          <w:color w:val="000000"/>
        </w:rPr>
        <w:t xml:space="preserve"> Works Separate State Program (fund 0403, appropriation 69800), shall be transferred to the </w:t>
      </w:r>
      <w:r>
        <w:rPr>
          <w:rFonts w:eastAsia="Calibri" w:cs="Times New Roman"/>
          <w:color w:val="000000"/>
        </w:rPr>
        <w:t>WV</w:t>
      </w:r>
      <w:r w:rsidRPr="00B420C2">
        <w:rPr>
          <w:rFonts w:eastAsia="Calibri" w:cs="Times New Roman"/>
          <w:color w:val="000000"/>
        </w:rPr>
        <w:t xml:space="preserve"> Works Separate State College Program Fund (fund 5467), and the </w:t>
      </w:r>
      <w:r>
        <w:rPr>
          <w:rFonts w:eastAsia="Calibri" w:cs="Times New Roman"/>
          <w:color w:val="000000"/>
        </w:rPr>
        <w:t>WV</w:t>
      </w:r>
      <w:r w:rsidRPr="00B420C2">
        <w:rPr>
          <w:rFonts w:eastAsia="Calibri" w:cs="Times New Roman"/>
          <w:color w:val="000000"/>
        </w:rPr>
        <w:t xml:space="preserve"> Works Separate State Two-Parent Program Fund (fund 5468) as determined by the </w:t>
      </w:r>
      <w:r>
        <w:rPr>
          <w:rFonts w:eastAsia="Calibri" w:cs="Times New Roman"/>
          <w:color w:val="000000"/>
        </w:rPr>
        <w:t>S</w:t>
      </w:r>
      <w:r w:rsidRPr="00B420C2">
        <w:rPr>
          <w:rFonts w:eastAsia="Calibri" w:cs="Times New Roman"/>
          <w:color w:val="000000"/>
        </w:rPr>
        <w:t>ecretary of the Department of Health and Human Resources.</w:t>
      </w:r>
    </w:p>
    <w:p w14:paraId="6D2E19C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From the above appropriation for Child Support Enforcement (fund 0403, appropriation 70500) an amount not to exceed $300,000 may be transferred to a local banking depository to be utilized to offset funds determined to be uncollectible.</w:t>
      </w:r>
    </w:p>
    <w:p w14:paraId="1C9ED97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for the Grants for Licensed Domestic Violence Programs and Statewide Prevention (fund 0403, appropriation 75000), 50</w:t>
      </w:r>
      <w:r>
        <w:rPr>
          <w:rFonts w:eastAsia="Calibri" w:cs="Times New Roman"/>
          <w:color w:val="000000"/>
        </w:rPr>
        <w:t xml:space="preserve"> percent </w:t>
      </w:r>
      <w:r w:rsidRPr="00B420C2">
        <w:rPr>
          <w:rFonts w:eastAsia="Calibri" w:cs="Times New Roman"/>
          <w:color w:val="000000"/>
        </w:rPr>
        <w:t>of the total shall be divided equally and distributed among the 14 licensed programs and the West Virginia Coalition Against Domestic Violence (WVCADV). The balance remaining in the appropriation for Grants for Licensed Domestic Violence Programs and Statewide Prevention (fund 0403, appropriation 75000), shall be distributed according to the formula established by the Family Protection Services Board.</w:t>
      </w:r>
    </w:p>
    <w:p w14:paraId="150916FA" w14:textId="6E7072E9"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Children</w:t>
      </w:r>
      <w:r w:rsidR="006252D0">
        <w:rPr>
          <w:rFonts w:eastAsia="Calibri" w:cs="Times New Roman"/>
          <w:color w:val="000000"/>
        </w:rPr>
        <w:t>’</w:t>
      </w:r>
      <w:r w:rsidRPr="00B420C2">
        <w:rPr>
          <w:rFonts w:eastAsia="Calibri" w:cs="Times New Roman"/>
          <w:color w:val="000000"/>
        </w:rPr>
        <w:t>s Trust Fund – Transfer (fund 0403, appropriation 95100) shall be transferred to the Children</w:t>
      </w:r>
      <w:r w:rsidR="006252D0">
        <w:rPr>
          <w:rFonts w:eastAsia="Calibri" w:cs="Times New Roman"/>
          <w:color w:val="000000"/>
        </w:rPr>
        <w:t>’</w:t>
      </w:r>
      <w:r w:rsidRPr="00B420C2">
        <w:rPr>
          <w:rFonts w:eastAsia="Calibri" w:cs="Times New Roman"/>
          <w:color w:val="000000"/>
        </w:rPr>
        <w:t>s Trust Fund (fund 5469).</w:t>
      </w:r>
    </w:p>
    <w:p w14:paraId="18C3348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2633F2">
          <w:footerReference w:type="default" r:id="rId148"/>
          <w:type w:val="continuous"/>
          <w:pgSz w:w="12240" w:h="15840"/>
          <w:pgMar w:top="1440" w:right="1440" w:bottom="1440" w:left="1440" w:header="720" w:footer="720" w:gutter="0"/>
          <w:lnNumType w:countBy="1" w:restart="newSection"/>
          <w:cols w:space="720"/>
          <w:titlePg/>
          <w:docGrid w:linePitch="360"/>
        </w:sectPr>
      </w:pPr>
    </w:p>
    <w:p w14:paraId="13C2483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DEPARTMENT OF HOMELAND SECURITY</w:t>
      </w:r>
    </w:p>
    <w:p w14:paraId="1F58B8BA"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Homeland Security – </w:t>
      </w:r>
    </w:p>
    <w:p w14:paraId="29B3762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the Secretary</w:t>
      </w:r>
    </w:p>
    <w:p w14:paraId="64C7E9E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5F)</w:t>
      </w:r>
    </w:p>
    <w:p w14:paraId="6464AD1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0430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0601</w:t>
      </w:r>
    </w:p>
    <w:p w14:paraId="055210D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u w:val="single"/>
        </w:rPr>
        <w:sectPr w:rsidR="002633F2" w:rsidRPr="00B420C2" w:rsidSect="006E49C4">
          <w:footerReference w:type="default" r:id="rId149"/>
          <w:type w:val="continuous"/>
          <w:pgSz w:w="12240" w:h="15840"/>
          <w:pgMar w:top="1440" w:right="1440" w:bottom="1440" w:left="1440" w:header="720" w:footer="720" w:gutter="0"/>
          <w:cols w:space="720"/>
          <w:docGrid w:linePitch="360"/>
        </w:sectPr>
      </w:pPr>
    </w:p>
    <w:p w14:paraId="385D0A1B" w14:textId="68570330"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Pr>
          <w:rFonts w:eastAsia="Calibri" w:cs="Times New Roman"/>
          <w:color w:val="000000"/>
        </w:rPr>
        <w:tab/>
      </w:r>
      <w:r w:rsidR="00C327B3">
        <w:rPr>
          <w:rFonts w:eastAsia="Calibri" w:cs="Times New Roman"/>
          <w:color w:val="000000"/>
        </w:rPr>
        <w:t>662,930</w:t>
      </w:r>
    </w:p>
    <w:p w14:paraId="64598D4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 xml:space="preserve">Salary and Benefits of Cabinet Secretary and </w:t>
      </w:r>
    </w:p>
    <w:p w14:paraId="5A8D534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168,000</w:t>
      </w:r>
    </w:p>
    <w:p w14:paraId="7AC0A20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30,000</w:t>
      </w:r>
    </w:p>
    <w:p w14:paraId="4B14110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91,636</w:t>
      </w:r>
    </w:p>
    <w:p w14:paraId="5BDEEFF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500</w:t>
      </w:r>
    </w:p>
    <w:p w14:paraId="12A8EB8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500</w:t>
      </w:r>
    </w:p>
    <w:p w14:paraId="7560DCEE" w14:textId="4913B3FD"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Fusion Center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46900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w:t>
      </w:r>
      <w:r w:rsidR="000568A3">
        <w:rPr>
          <w:rFonts w:eastAsia="Calibri" w:cs="Times New Roman"/>
          <w:color w:val="000000"/>
        </w:rPr>
        <w:t>739,870</w:t>
      </w:r>
    </w:p>
    <w:p w14:paraId="2008817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500</w:t>
      </w:r>
    </w:p>
    <w:p w14:paraId="015B4E0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Directed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32,000</w:t>
      </w:r>
    </w:p>
    <w:p w14:paraId="26CD4B4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22,563</w:t>
      </w:r>
    </w:p>
    <w:p w14:paraId="2CCE538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Pr>
          <w:rFonts w:eastAsia="Calibri" w:cs="Times New Roman"/>
          <w:color w:val="000000"/>
        </w:rPr>
        <w:t>WV</w:t>
      </w:r>
      <w:r w:rsidRPr="00B420C2">
        <w:rPr>
          <w:rFonts w:eastAsia="Calibri" w:cs="Times New Roman"/>
          <w:color w:val="000000"/>
        </w:rPr>
        <w:t xml:space="preserve"> Fire and EMS Survivor Benefit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93900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200,000</w:t>
      </w:r>
    </w:p>
    <w:p w14:paraId="0267AB91" w14:textId="591040C4"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804D76">
        <w:rPr>
          <w:rFonts w:eastAsia="Calibri" w:cs="Times New Roman"/>
          <w:color w:val="000000"/>
        </w:rPr>
        <w:t>3,</w:t>
      </w:r>
      <w:r w:rsidR="00C327B3">
        <w:rPr>
          <w:rFonts w:eastAsia="Calibri" w:cs="Times New Roman"/>
          <w:color w:val="000000"/>
        </w:rPr>
        <w:t>948,499</w:t>
      </w:r>
    </w:p>
    <w:p w14:paraId="5E2D8E0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Any unexpended balances remaining in the appropriations for Unclassified (fund 0430, appropriation 09900), Fusion Center (fund 0430, appropriation 46900), Justice Reinvestment Training – Surplus (fund 0430, appropriation 69900), </w:t>
      </w:r>
      <w:r>
        <w:rPr>
          <w:rFonts w:eastAsia="Calibri" w:cs="Times New Roman"/>
          <w:color w:val="000000"/>
        </w:rPr>
        <w:t>WV</w:t>
      </w:r>
      <w:r w:rsidRPr="00B420C2">
        <w:rPr>
          <w:rFonts w:eastAsia="Calibri" w:cs="Times New Roman"/>
          <w:color w:val="000000"/>
        </w:rPr>
        <w:t xml:space="preserve"> Fire and EMS Survivor Benefit (fund 0430, appropriation 93900), and Homeland State Security Administrative Agency (fund 0430, appropriation 95300)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14ADF15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50"/>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The above appropriation for Directed Transfer (fund 0430, appropriation 70000) shall be transferred to the Law-Enforcement, Safety and Emergency Worker Funeral Expense Payment Fund (fund 6003).</w:t>
      </w:r>
    </w:p>
    <w:p w14:paraId="70110433"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Emergency Management</w:t>
      </w:r>
    </w:p>
    <w:p w14:paraId="57DB180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15)</w:t>
      </w:r>
    </w:p>
    <w:p w14:paraId="0B36B0E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0443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0606</w:t>
      </w:r>
    </w:p>
    <w:p w14:paraId="4C2E0D6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151"/>
          <w:type w:val="continuous"/>
          <w:pgSz w:w="12240" w:h="15840"/>
          <w:pgMar w:top="1440" w:right="1440" w:bottom="1440" w:left="1440" w:header="720" w:footer="720" w:gutter="0"/>
          <w:cols w:space="720"/>
          <w:titlePg/>
          <w:docGrid w:linePitch="360"/>
        </w:sectPr>
      </w:pPr>
    </w:p>
    <w:p w14:paraId="1DC5D136" w14:textId="79F107BF"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2,</w:t>
      </w:r>
      <w:r w:rsidR="00BC7994">
        <w:rPr>
          <w:rFonts w:eastAsia="Calibri" w:cs="Times New Roman"/>
          <w:color w:val="000000"/>
        </w:rPr>
        <w:t>177,053</w:t>
      </w:r>
    </w:p>
    <w:p w14:paraId="48F7CA7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651E82B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61,250</w:t>
      </w:r>
    </w:p>
    <w:p w14:paraId="5E8926E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21,022</w:t>
      </w:r>
    </w:p>
    <w:p w14:paraId="4EA755B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51,065</w:t>
      </w:r>
    </w:p>
    <w:p w14:paraId="04915FB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600</w:t>
      </w:r>
    </w:p>
    <w:p w14:paraId="58110B4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Radiological Emergency Preparedness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55400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17,052</w:t>
      </w:r>
    </w:p>
    <w:p w14:paraId="20EB686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SIRN….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55401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600,000</w:t>
      </w:r>
    </w:p>
    <w:p w14:paraId="02122D8A" w14:textId="7FBFEDA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Federal Funds/Grant Match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w:t>
      </w:r>
      <w:r w:rsidR="00BC7994">
        <w:rPr>
          <w:rFonts w:eastAsia="Calibri" w:cs="Times New Roman"/>
          <w:color w:val="000000"/>
        </w:rPr>
        <w:t>449,990</w:t>
      </w:r>
    </w:p>
    <w:p w14:paraId="0E69B7F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Mine and Industrial Accident Rapid</w:t>
      </w:r>
    </w:p>
    <w:p w14:paraId="08C428E0" w14:textId="677A0652"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ab/>
        <w:t>Response Call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78100</w:t>
      </w:r>
      <w:r w:rsidRPr="00B420C2">
        <w:rPr>
          <w:rFonts w:eastAsia="Calibri" w:cs="Times New Roman"/>
          <w:color w:val="000000"/>
        </w:rPr>
        <w:tab/>
      </w:r>
      <w:r w:rsidRPr="00B420C2">
        <w:rPr>
          <w:rFonts w:eastAsia="Calibri" w:cs="Times New Roman"/>
          <w:color w:val="000000"/>
        </w:rPr>
        <w:tab/>
      </w:r>
      <w:r w:rsidR="00BC7994">
        <w:rPr>
          <w:rFonts w:eastAsia="Calibri" w:cs="Times New Roman"/>
          <w:color w:val="000000"/>
        </w:rPr>
        <w:t>489,577</w:t>
      </w:r>
    </w:p>
    <w:p w14:paraId="6860DA30" w14:textId="0FE008B5"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Early Warning Flood System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87700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w:t>
      </w:r>
      <w:r w:rsidR="00BC7994">
        <w:rPr>
          <w:rFonts w:eastAsia="Calibri" w:cs="Times New Roman"/>
          <w:color w:val="000000"/>
        </w:rPr>
        <w:t>290,499</w:t>
      </w:r>
    </w:p>
    <w:p w14:paraId="669F41D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96,529</w:t>
      </w:r>
    </w:p>
    <w:p w14:paraId="06ADF694" w14:textId="050C2D75"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6,</w:t>
      </w:r>
      <w:r w:rsidR="00BC7994">
        <w:rPr>
          <w:rFonts w:eastAsia="Calibri" w:cs="Times New Roman"/>
          <w:color w:val="000000"/>
        </w:rPr>
        <w:t>254,637</w:t>
      </w:r>
    </w:p>
    <w:p w14:paraId="5AD94FF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52"/>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Any unexpended balances remaining in the appropriations for Federal Funds/Grant Match (fund 0443, appropriation 74900), Early Warning Flood System (fund 0443, appropriation 87700), and Disaster Mitigation (fund 0443, appropriation 95200)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 xml:space="preserve">. </w:t>
      </w:r>
    </w:p>
    <w:p w14:paraId="5DDD025B"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Division of Corrections and Rehabilitation –</w:t>
      </w:r>
    </w:p>
    <w:p w14:paraId="02B0382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West Virginia Parole Board</w:t>
      </w:r>
    </w:p>
    <w:p w14:paraId="3D67C50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62)</w:t>
      </w:r>
    </w:p>
    <w:p w14:paraId="50FE7D9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0440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0608</w:t>
      </w:r>
    </w:p>
    <w:p w14:paraId="4E25688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153"/>
          <w:type w:val="continuous"/>
          <w:pgSz w:w="12240" w:h="15840"/>
          <w:pgMar w:top="1440" w:right="1440" w:bottom="1440" w:left="1440" w:header="720" w:footer="720" w:gutter="0"/>
          <w:cols w:space="720"/>
          <w:titlePg/>
          <w:docGrid w:linePitch="360"/>
        </w:sectPr>
      </w:pPr>
    </w:p>
    <w:p w14:paraId="0C28700B" w14:textId="4D5DD7F6"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563F40">
        <w:rPr>
          <w:rFonts w:eastAsia="Calibri" w:cs="Times New Roman"/>
          <w:color w:val="000000"/>
        </w:rPr>
        <w:t>310,869</w:t>
      </w:r>
    </w:p>
    <w:p w14:paraId="065F1DC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10,000</w:t>
      </w:r>
    </w:p>
    <w:p w14:paraId="0A06359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334,440</w:t>
      </w:r>
    </w:p>
    <w:p w14:paraId="2B426A40" w14:textId="1FB06DA1"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Salaries of Members of West Virginia Parole Board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22700</w:t>
      </w:r>
      <w:r w:rsidRPr="00B420C2">
        <w:rPr>
          <w:rFonts w:eastAsia="Calibri" w:cs="Times New Roman"/>
          <w:color w:val="000000"/>
        </w:rPr>
        <w:tab/>
      </w:r>
      <w:r w:rsidRPr="00B420C2">
        <w:rPr>
          <w:rFonts w:eastAsia="Calibri" w:cs="Times New Roman"/>
          <w:color w:val="000000"/>
        </w:rPr>
        <w:tab/>
      </w:r>
      <w:r w:rsidR="00563F40">
        <w:rPr>
          <w:rFonts w:eastAsia="Calibri" w:cs="Times New Roman"/>
          <w:color w:val="000000"/>
        </w:rPr>
        <w:t>734,286</w:t>
      </w:r>
    </w:p>
    <w:p w14:paraId="2DF2D9E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6,149</w:t>
      </w:r>
    </w:p>
    <w:p w14:paraId="589EB67B" w14:textId="581B274B"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w:t>
      </w:r>
      <w:r w:rsidR="00563F40">
        <w:rPr>
          <w:rFonts w:eastAsia="Calibri" w:cs="Times New Roman"/>
          <w:color w:val="000000"/>
        </w:rPr>
        <w:t>395,744</w:t>
      </w:r>
    </w:p>
    <w:p w14:paraId="5BCB69A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Salaries of Members of West Virginia Parole Board (fund 0440, appropriation 22700) includes funding for salary, annual increment (as provided for in W.V. Code §5-5-1), and related employee benefits of board members.</w:t>
      </w:r>
    </w:p>
    <w:p w14:paraId="25A1AEE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54"/>
          <w:type w:val="continuous"/>
          <w:pgSz w:w="12240" w:h="15840"/>
          <w:pgMar w:top="1440" w:right="1440" w:bottom="1440" w:left="1440" w:header="720" w:footer="720" w:gutter="0"/>
          <w:lnNumType w:countBy="1" w:restart="newSection"/>
          <w:cols w:space="720"/>
          <w:titlePg/>
          <w:docGrid w:linePitch="360"/>
        </w:sectPr>
      </w:pPr>
    </w:p>
    <w:p w14:paraId="46C0597E"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Corrections and Rehabilitation –</w:t>
      </w:r>
    </w:p>
    <w:p w14:paraId="5C3614B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Central Office</w:t>
      </w:r>
    </w:p>
    <w:p w14:paraId="21C6419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15A)</w:t>
      </w:r>
    </w:p>
    <w:p w14:paraId="4DCF412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0446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0608</w:t>
      </w:r>
    </w:p>
    <w:p w14:paraId="230271D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155"/>
          <w:type w:val="continuous"/>
          <w:pgSz w:w="12240" w:h="15840"/>
          <w:pgMar w:top="1440" w:right="1440" w:bottom="1440" w:left="1440" w:header="720" w:footer="720" w:gutter="0"/>
          <w:cols w:space="720"/>
          <w:titlePg/>
          <w:docGrid w:linePitch="360"/>
        </w:sectPr>
      </w:pPr>
    </w:p>
    <w:p w14:paraId="2FD54F2B" w14:textId="66F68D4D"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F27A78">
        <w:rPr>
          <w:rFonts w:eastAsia="Calibri" w:cs="Times New Roman"/>
          <w:color w:val="000000"/>
        </w:rPr>
        <w:t>250,577</w:t>
      </w:r>
    </w:p>
    <w:p w14:paraId="254B023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Salary and Benefits of Cabinet Secretary and</w:t>
      </w:r>
    </w:p>
    <w:p w14:paraId="49A0801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126,000</w:t>
      </w:r>
    </w:p>
    <w:p w14:paraId="2D5E240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2,400</w:t>
      </w:r>
    </w:p>
    <w:p w14:paraId="0F9A0E0C" w14:textId="68B56480"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27A78">
        <w:rPr>
          <w:rFonts w:eastAsia="Calibri" w:cs="Times New Roman"/>
          <w:color w:val="000000"/>
        </w:rPr>
        <w:t>378,977</w:t>
      </w:r>
    </w:p>
    <w:p w14:paraId="2419977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2633F2">
          <w:footerReference w:type="default" r:id="rId156"/>
          <w:type w:val="continuous"/>
          <w:pgSz w:w="12240" w:h="15840"/>
          <w:pgMar w:top="1440" w:right="1440" w:bottom="1440" w:left="1440" w:header="720" w:footer="720" w:gutter="0"/>
          <w:lnNumType w:countBy="1" w:restart="newSection"/>
          <w:cols w:space="720"/>
          <w:titlePg/>
          <w:docGrid w:linePitch="360"/>
        </w:sectPr>
      </w:pPr>
    </w:p>
    <w:p w14:paraId="04D54193"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Corrections and Rehabilitation – </w:t>
      </w:r>
    </w:p>
    <w:p w14:paraId="0441497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i/>
          <w:color w:val="000000"/>
        </w:rPr>
      </w:pPr>
      <w:r w:rsidRPr="00B420C2">
        <w:rPr>
          <w:rFonts w:eastAsia="Calibri" w:cs="Times New Roman"/>
          <w:i/>
          <w:color w:val="000000"/>
        </w:rPr>
        <w:t>Correctional Units</w:t>
      </w:r>
    </w:p>
    <w:p w14:paraId="57AD3D3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15A)</w:t>
      </w:r>
    </w:p>
    <w:p w14:paraId="2C133E8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0450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0608</w:t>
      </w:r>
    </w:p>
    <w:p w14:paraId="7952940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u w:val="single"/>
        </w:rPr>
        <w:sectPr w:rsidR="002633F2" w:rsidRPr="00B420C2" w:rsidSect="002633F2">
          <w:footerReference w:type="default" r:id="rId157"/>
          <w:type w:val="continuous"/>
          <w:pgSz w:w="12240" w:h="15840"/>
          <w:pgMar w:top="1440" w:right="1440" w:bottom="1440" w:left="1440" w:header="720" w:footer="720" w:gutter="0"/>
          <w:cols w:space="720"/>
          <w:titlePg/>
          <w:docGrid w:linePitch="360"/>
        </w:sectPr>
      </w:pPr>
    </w:p>
    <w:p w14:paraId="70070D8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01000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1,258,136</w:t>
      </w:r>
    </w:p>
    <w:p w14:paraId="599F5E5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1,578,800</w:t>
      </w:r>
    </w:p>
    <w:p w14:paraId="51F32F8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57,690,483</w:t>
      </w:r>
    </w:p>
    <w:p w14:paraId="79726A63" w14:textId="5F4F2B64"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Children</w:t>
      </w:r>
      <w:r w:rsidR="006252D0">
        <w:rPr>
          <w:rFonts w:eastAsia="Calibri" w:cs="Times New Roman"/>
          <w:color w:val="000000"/>
        </w:rPr>
        <w:t>’</w:t>
      </w:r>
      <w:r w:rsidRPr="00B420C2">
        <w:rPr>
          <w:rFonts w:eastAsia="Calibri" w:cs="Times New Roman"/>
          <w:color w:val="000000"/>
        </w:rPr>
        <w:t>s Protection Act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838,437</w:t>
      </w:r>
    </w:p>
    <w:p w14:paraId="356841D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Facilities Planning and Administration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38600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1,274,200</w:t>
      </w:r>
    </w:p>
    <w:p w14:paraId="7BB2A1E7" w14:textId="47E64E55"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 xml:space="preserve">Charleston Correctional Center </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45600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w:t>
      </w:r>
      <w:r w:rsidR="007B4BE6">
        <w:rPr>
          <w:rFonts w:eastAsia="Calibri" w:cs="Times New Roman"/>
          <w:color w:val="000000"/>
        </w:rPr>
        <w:t>,530,502</w:t>
      </w:r>
    </w:p>
    <w:p w14:paraId="0EFA2218" w14:textId="2BC4DD1B"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Beckley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49000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w:t>
      </w:r>
      <w:r w:rsidR="007B4BE6">
        <w:rPr>
          <w:rFonts w:eastAsia="Calibri" w:cs="Times New Roman"/>
          <w:color w:val="000000"/>
        </w:rPr>
        <w:t>633,846</w:t>
      </w:r>
    </w:p>
    <w:p w14:paraId="2CFA99E8" w14:textId="3824741F"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Anthony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50400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w:t>
      </w:r>
      <w:r w:rsidR="007B4BE6">
        <w:rPr>
          <w:rFonts w:eastAsia="Calibri" w:cs="Times New Roman"/>
          <w:color w:val="000000"/>
        </w:rPr>
        <w:t>281,339</w:t>
      </w:r>
    </w:p>
    <w:p w14:paraId="24EF330C" w14:textId="729C3E23"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Huttonsville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51400</w:t>
      </w:r>
      <w:r w:rsidRPr="00B420C2">
        <w:rPr>
          <w:rFonts w:eastAsia="Calibri" w:cs="Times New Roman"/>
          <w:color w:val="000000"/>
        </w:rPr>
        <w:tab/>
      </w:r>
      <w:r w:rsidRPr="00B420C2">
        <w:rPr>
          <w:rFonts w:eastAsia="Calibri" w:cs="Times New Roman"/>
          <w:color w:val="000000"/>
        </w:rPr>
        <w:tab/>
      </w:r>
      <w:r w:rsidR="007B4BE6">
        <w:rPr>
          <w:rFonts w:eastAsia="Calibri" w:cs="Times New Roman"/>
          <w:color w:val="000000"/>
        </w:rPr>
        <w:t>19,975,709</w:t>
      </w:r>
    </w:p>
    <w:p w14:paraId="07861E11" w14:textId="310D6741"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Northern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53400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w:t>
      </w:r>
      <w:r w:rsidR="007B4BE6">
        <w:rPr>
          <w:rFonts w:eastAsia="Calibri" w:cs="Times New Roman"/>
          <w:color w:val="000000"/>
        </w:rPr>
        <w:t>154,113</w:t>
      </w:r>
    </w:p>
    <w:p w14:paraId="3F3C295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Inmate Medical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53500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62,226,064</w:t>
      </w:r>
    </w:p>
    <w:p w14:paraId="020A2302" w14:textId="5410F692"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Pruntytown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54300</w:t>
      </w:r>
      <w:r w:rsidRPr="00B420C2">
        <w:rPr>
          <w:rFonts w:eastAsia="Calibri" w:cs="Times New Roman"/>
          <w:color w:val="000000"/>
        </w:rPr>
        <w:tab/>
      </w:r>
      <w:r w:rsidRPr="00B420C2">
        <w:rPr>
          <w:rFonts w:eastAsia="Calibri" w:cs="Times New Roman"/>
          <w:color w:val="000000"/>
        </w:rPr>
        <w:tab/>
      </w:r>
      <w:r w:rsidR="007B4BE6">
        <w:rPr>
          <w:rFonts w:eastAsia="Calibri" w:cs="Times New Roman"/>
          <w:color w:val="000000"/>
        </w:rPr>
        <w:t>8,946,953</w:t>
      </w:r>
    </w:p>
    <w:p w14:paraId="59EDACA3" w14:textId="3D3C1FB5"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Corrections Academy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56900</w:t>
      </w:r>
      <w:r w:rsidRPr="00B420C2">
        <w:rPr>
          <w:rFonts w:eastAsia="Calibri" w:cs="Times New Roman"/>
          <w:color w:val="000000"/>
        </w:rPr>
        <w:tab/>
      </w:r>
      <w:r w:rsidRPr="00B420C2">
        <w:rPr>
          <w:rFonts w:eastAsia="Calibri" w:cs="Times New Roman"/>
          <w:color w:val="000000"/>
        </w:rPr>
        <w:tab/>
      </w:r>
      <w:r w:rsidR="007B4BE6">
        <w:rPr>
          <w:rFonts w:eastAsia="Calibri" w:cs="Times New Roman"/>
          <w:color w:val="000000"/>
        </w:rPr>
        <w:t>1,983,466</w:t>
      </w:r>
    </w:p>
    <w:p w14:paraId="0E04C9C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Information Technology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59901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2,759,052</w:t>
      </w:r>
    </w:p>
    <w:p w14:paraId="68BE8D1F" w14:textId="75B0CAE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Martinsburg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66300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w:t>
      </w:r>
      <w:r w:rsidR="007B4BE6">
        <w:rPr>
          <w:rFonts w:eastAsia="Calibri" w:cs="Times New Roman"/>
          <w:color w:val="000000"/>
        </w:rPr>
        <w:t>482,115</w:t>
      </w:r>
    </w:p>
    <w:p w14:paraId="7138BB52" w14:textId="0FEB6472"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Parole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68600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w:t>
      </w:r>
      <w:r w:rsidR="007B4BE6">
        <w:rPr>
          <w:rFonts w:eastAsia="Calibri" w:cs="Times New Roman"/>
          <w:color w:val="000000"/>
        </w:rPr>
        <w:t>023,661</w:t>
      </w:r>
    </w:p>
    <w:p w14:paraId="2877298F" w14:textId="2933FE8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Special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68700</w:t>
      </w:r>
      <w:r w:rsidRPr="00B420C2">
        <w:rPr>
          <w:rFonts w:eastAsia="Calibri" w:cs="Times New Roman"/>
          <w:color w:val="000000"/>
        </w:rPr>
        <w:tab/>
      </w:r>
      <w:r w:rsidRPr="00B420C2">
        <w:rPr>
          <w:rFonts w:eastAsia="Calibri" w:cs="Times New Roman"/>
          <w:color w:val="000000"/>
        </w:rPr>
        <w:tab/>
      </w:r>
      <w:r w:rsidR="007B4BE6">
        <w:rPr>
          <w:rFonts w:eastAsia="Calibri" w:cs="Times New Roman"/>
          <w:color w:val="000000"/>
        </w:rPr>
        <w:t>5,894,456</w:t>
      </w:r>
    </w:p>
    <w:p w14:paraId="7E8214A8" w14:textId="02BFB8E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Investigative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71600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w:t>
      </w:r>
      <w:r w:rsidR="007B4BE6">
        <w:rPr>
          <w:rFonts w:eastAsia="Calibri" w:cs="Times New Roman"/>
          <w:color w:val="000000"/>
        </w:rPr>
        <w:t>502,991</w:t>
      </w:r>
    </w:p>
    <w:p w14:paraId="5F5F7CB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lastRenderedPageBreak/>
        <w:t>Capital Outlay and Maintenance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2,000,000</w:t>
      </w:r>
    </w:p>
    <w:p w14:paraId="6D3FA8AE" w14:textId="69D1EC16"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Salem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77400</w:t>
      </w:r>
      <w:r w:rsidRPr="00B420C2">
        <w:rPr>
          <w:rFonts w:eastAsia="Calibri" w:cs="Times New Roman"/>
          <w:color w:val="000000"/>
        </w:rPr>
        <w:tab/>
      </w:r>
      <w:r w:rsidRPr="00B420C2">
        <w:rPr>
          <w:rFonts w:eastAsia="Calibri" w:cs="Times New Roman"/>
          <w:color w:val="000000"/>
        </w:rPr>
        <w:tab/>
      </w:r>
      <w:r w:rsidR="007B4BE6">
        <w:rPr>
          <w:rFonts w:eastAsia="Calibri" w:cs="Times New Roman"/>
          <w:color w:val="000000"/>
        </w:rPr>
        <w:t>11,678,166</w:t>
      </w:r>
    </w:p>
    <w:p w14:paraId="3E370A4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McDowell County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79000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2,542,590</w:t>
      </w:r>
    </w:p>
    <w:p w14:paraId="609140F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Stevens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79100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7,863,195</w:t>
      </w:r>
    </w:p>
    <w:p w14:paraId="3F755BE1" w14:textId="7AEE85E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Parkersburg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82800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w:t>
      </w:r>
      <w:r w:rsidR="007B4BE6">
        <w:rPr>
          <w:rFonts w:eastAsia="Calibri" w:cs="Times New Roman"/>
          <w:color w:val="000000"/>
        </w:rPr>
        <w:t>418,300</w:t>
      </w:r>
    </w:p>
    <w:p w14:paraId="1452AA05" w14:textId="73A4FB3D"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St. Mary</w:t>
      </w:r>
      <w:r w:rsidR="006252D0">
        <w:rPr>
          <w:rFonts w:eastAsia="Calibri" w:cs="Times New Roman"/>
          <w:color w:val="000000"/>
        </w:rPr>
        <w:t>’</w:t>
      </w:r>
      <w:r w:rsidRPr="00B420C2">
        <w:rPr>
          <w:rFonts w:eastAsia="Calibri" w:cs="Times New Roman"/>
          <w:color w:val="000000"/>
        </w:rPr>
        <w:t>s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88100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15,</w:t>
      </w:r>
      <w:r w:rsidR="007B4BE6">
        <w:rPr>
          <w:rFonts w:eastAsia="Calibri" w:cs="Times New Roman"/>
          <w:color w:val="000000"/>
        </w:rPr>
        <w:t>081,470</w:t>
      </w:r>
    </w:p>
    <w:p w14:paraId="42514F25" w14:textId="414C1261"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Denmar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88200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w:t>
      </w:r>
      <w:r w:rsidR="007B4BE6">
        <w:rPr>
          <w:rFonts w:eastAsia="Calibri" w:cs="Times New Roman"/>
          <w:color w:val="000000"/>
        </w:rPr>
        <w:t>367,552</w:t>
      </w:r>
    </w:p>
    <w:p w14:paraId="4456034D" w14:textId="1B712099"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Ohio County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88300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w:t>
      </w:r>
      <w:r w:rsidR="007B4BE6">
        <w:rPr>
          <w:rFonts w:eastAsia="Calibri" w:cs="Times New Roman"/>
          <w:color w:val="000000"/>
        </w:rPr>
        <w:t>211,029</w:t>
      </w:r>
    </w:p>
    <w:p w14:paraId="32C9780A" w14:textId="447F4D9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Mt. Olive Correctional Complex</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88800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23,</w:t>
      </w:r>
      <w:r w:rsidR="007B4BE6">
        <w:rPr>
          <w:rFonts w:eastAsia="Calibri" w:cs="Times New Roman"/>
          <w:color w:val="000000"/>
        </w:rPr>
        <w:t>032,441</w:t>
      </w:r>
    </w:p>
    <w:p w14:paraId="760EF404" w14:textId="7165D1F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Lakin Correctional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11,</w:t>
      </w:r>
      <w:r w:rsidR="007B4BE6">
        <w:rPr>
          <w:rFonts w:eastAsia="Calibri" w:cs="Times New Roman"/>
          <w:color w:val="000000"/>
        </w:rPr>
        <w:t>141,496</w:t>
      </w:r>
    </w:p>
    <w:p w14:paraId="36B43C3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2,527,657</w:t>
      </w:r>
    </w:p>
    <w:p w14:paraId="3B778A29" w14:textId="048C2C2C"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B4BE6">
        <w:rPr>
          <w:rFonts w:eastAsia="Calibri" w:cs="Times New Roman"/>
          <w:color w:val="000000"/>
        </w:rPr>
        <w:t>288,898,219</w:t>
      </w:r>
    </w:p>
    <w:p w14:paraId="73FC21DB" w14:textId="17480BB6" w:rsidR="002633F2" w:rsidRPr="00B420C2" w:rsidRDefault="002633F2" w:rsidP="006252D0">
      <w:pPr>
        <w:tabs>
          <w:tab w:val="left" w:pos="27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Children</w:t>
      </w:r>
      <w:r w:rsidR="006252D0">
        <w:rPr>
          <w:rFonts w:eastAsia="Calibri" w:cs="Times New Roman"/>
          <w:color w:val="000000"/>
        </w:rPr>
        <w:t>’</w:t>
      </w:r>
      <w:r w:rsidRPr="00B420C2">
        <w:rPr>
          <w:rFonts w:eastAsia="Calibri" w:cs="Times New Roman"/>
          <w:color w:val="000000"/>
        </w:rPr>
        <w:t>s Protection Act (fund 0450, appropriation 09000), Unclassified – Surplus (fund 0450, appropriation 09700), Current Expenses (fund 0450, appropriation 13000), Facilities Planning and Administration (fund 0450, appropriation 38600), Inmate Medical Expenses (fund 0450, appropriation 53500), Capital Improvements – Surplus (fund 0450, appropriation 66100), Capital Outlay and Maintenance (fund 0450, appropriation 75500), Security System Improvements – Surplus (fund 0450, appropriation 75501), and Roof Repairs and Mechanical System Upgrades (fund 0450, appropriation 75502)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2AABBC0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Commissioner of Corrections and Rehabilitation shall have the authority to transfer between appropriations.</w:t>
      </w:r>
    </w:p>
    <w:p w14:paraId="195940E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to Current Expenses (fund 0450, appropriation 13000)</w:t>
      </w:r>
      <w:r>
        <w:rPr>
          <w:rFonts w:eastAsia="Calibri" w:cs="Times New Roman"/>
          <w:color w:val="000000"/>
        </w:rPr>
        <w:t>,</w:t>
      </w:r>
      <w:r w:rsidRPr="00B420C2">
        <w:rPr>
          <w:rFonts w:eastAsia="Calibri" w:cs="Times New Roman"/>
          <w:color w:val="000000"/>
        </w:rPr>
        <w:t xml:space="preserve"> payment shall be made to house Division of Corrections and Rehabilitation inmates in federal, county, and /or regional jails.</w:t>
      </w:r>
    </w:p>
    <w:p w14:paraId="101C523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Any realized savings from Energy Savings Contract may be transferred to Facilities Planning and Administration (fund 0450, appropriation 38600).</w:t>
      </w:r>
    </w:p>
    <w:p w14:paraId="2989B49C"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2633F2">
          <w:footerReference w:type="default" r:id="rId158"/>
          <w:type w:val="continuous"/>
          <w:pgSz w:w="12240" w:h="15840"/>
          <w:pgMar w:top="1440" w:right="1440" w:bottom="1440" w:left="1440" w:header="720" w:footer="720" w:gutter="0"/>
          <w:lnNumType w:countBy="1" w:restart="newSection"/>
          <w:cols w:space="720"/>
          <w:titlePg/>
          <w:docGrid w:linePitch="360"/>
        </w:sectPr>
      </w:pPr>
    </w:p>
    <w:p w14:paraId="22E28EDA" w14:textId="77777777" w:rsidR="002633F2" w:rsidRPr="00B420C2" w:rsidRDefault="002633F2" w:rsidP="006252D0">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Corrections and Rehabilitation –</w:t>
      </w:r>
    </w:p>
    <w:p w14:paraId="688F144A"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Bureau of Juvenile Services</w:t>
      </w:r>
    </w:p>
    <w:p w14:paraId="540A4594"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15A)</w:t>
      </w:r>
    </w:p>
    <w:p w14:paraId="291C31C8"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0570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0608</w:t>
      </w:r>
    </w:p>
    <w:p w14:paraId="39AE9887"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159"/>
          <w:type w:val="continuous"/>
          <w:pgSz w:w="12240" w:h="15840"/>
          <w:pgMar w:top="1440" w:right="1440" w:bottom="1440" w:left="1440" w:header="720" w:footer="720" w:gutter="0"/>
          <w:cols w:space="720"/>
          <w:titlePg/>
          <w:docGrid w:linePitch="360"/>
        </w:sectPr>
      </w:pPr>
    </w:p>
    <w:p w14:paraId="7A1E48D5" w14:textId="66D33FB9"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Statewide Reporting Centers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26200</w:t>
      </w:r>
      <w:r w:rsidRPr="00B420C2">
        <w:rPr>
          <w:rFonts w:eastAsia="Calibri" w:cs="Times New Roman"/>
          <w:color w:val="000000"/>
        </w:rPr>
        <w:tab/>
        <w:t>$</w:t>
      </w:r>
      <w:r w:rsidRPr="00B420C2">
        <w:rPr>
          <w:rFonts w:eastAsia="Calibri" w:cs="Times New Roman"/>
          <w:color w:val="000000"/>
        </w:rPr>
        <w:tab/>
      </w:r>
      <w:r w:rsidR="000C2C6E">
        <w:rPr>
          <w:rFonts w:eastAsia="Calibri" w:cs="Times New Roman"/>
          <w:color w:val="000000"/>
        </w:rPr>
        <w:t>6,991,498</w:t>
      </w:r>
    </w:p>
    <w:p w14:paraId="76DD12C1" w14:textId="28D7F920"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Robert L. Shell Juvenile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26700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w:t>
      </w:r>
      <w:r w:rsidR="000C2C6E">
        <w:rPr>
          <w:rFonts w:eastAsia="Calibri" w:cs="Times New Roman"/>
          <w:color w:val="000000"/>
        </w:rPr>
        <w:t>,649,168</w:t>
      </w:r>
    </w:p>
    <w:p w14:paraId="1A256E3A"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Resident Medical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53501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3,604,999</w:t>
      </w:r>
    </w:p>
    <w:p w14:paraId="29026124" w14:textId="6B6C5F1E"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Central Office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70100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w:t>
      </w:r>
      <w:r w:rsidR="000C2C6E">
        <w:rPr>
          <w:rFonts w:eastAsia="Calibri" w:cs="Times New Roman"/>
          <w:color w:val="000000"/>
        </w:rPr>
        <w:t>779,854</w:t>
      </w:r>
    </w:p>
    <w:p w14:paraId="5B557326"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Capital Outlay and Maintenance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250,000</w:t>
      </w:r>
    </w:p>
    <w:p w14:paraId="782F672C" w14:textId="108AF6B1"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Gene Spadaro Juvenile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79300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w:t>
      </w:r>
      <w:r w:rsidR="000C2C6E">
        <w:rPr>
          <w:rFonts w:eastAsia="Calibri" w:cs="Times New Roman"/>
          <w:color w:val="000000"/>
        </w:rPr>
        <w:t>789,569</w:t>
      </w:r>
    </w:p>
    <w:p w14:paraId="4D95F22D"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115,967</w:t>
      </w:r>
    </w:p>
    <w:p w14:paraId="0C789778" w14:textId="65352E99"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Kenneth Honey Rubenstein Juvenile Center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98000</w:t>
      </w:r>
      <w:r w:rsidRPr="00B420C2">
        <w:rPr>
          <w:rFonts w:eastAsia="Calibri" w:cs="Times New Roman"/>
          <w:color w:val="000000"/>
        </w:rPr>
        <w:tab/>
      </w:r>
      <w:r w:rsidRPr="00B420C2">
        <w:rPr>
          <w:rFonts w:eastAsia="Calibri" w:cs="Times New Roman"/>
          <w:color w:val="000000"/>
        </w:rPr>
        <w:tab/>
      </w:r>
      <w:r w:rsidR="000C2C6E">
        <w:rPr>
          <w:rFonts w:eastAsia="Calibri" w:cs="Times New Roman"/>
          <w:color w:val="000000"/>
        </w:rPr>
        <w:t>5,941,605</w:t>
      </w:r>
    </w:p>
    <w:p w14:paraId="09579862" w14:textId="235F7475"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Vicki Douglas Juvenile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98100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w:t>
      </w:r>
      <w:r w:rsidR="000C2C6E">
        <w:rPr>
          <w:rFonts w:eastAsia="Calibri" w:cs="Times New Roman"/>
          <w:color w:val="000000"/>
        </w:rPr>
        <w:t>,471,185</w:t>
      </w:r>
    </w:p>
    <w:p w14:paraId="007DAD84"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Northern Regional Juvenile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98200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2,876,302</w:t>
      </w:r>
    </w:p>
    <w:p w14:paraId="7076401F" w14:textId="0D1E0DA3"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Lorrie Yeager Jr. Juvenile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98300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w:t>
      </w:r>
      <w:r w:rsidR="000C2C6E">
        <w:rPr>
          <w:rFonts w:eastAsia="Calibri" w:cs="Times New Roman"/>
          <w:color w:val="000000"/>
        </w:rPr>
        <w:t>537,852</w:t>
      </w:r>
    </w:p>
    <w:p w14:paraId="0386D4AF" w14:textId="56CA76C2"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Sam Perdue Juvenile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98400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w:t>
      </w:r>
      <w:r w:rsidR="000C2C6E">
        <w:rPr>
          <w:rFonts w:eastAsia="Calibri" w:cs="Times New Roman"/>
          <w:color w:val="000000"/>
        </w:rPr>
        <w:t>741,571</w:t>
      </w:r>
    </w:p>
    <w:p w14:paraId="669A007C" w14:textId="2853F8AB"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Tiger Morton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98500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w:t>
      </w:r>
      <w:r w:rsidR="000C2C6E">
        <w:rPr>
          <w:rFonts w:eastAsia="Calibri" w:cs="Times New Roman"/>
          <w:color w:val="000000"/>
        </w:rPr>
        <w:t>754,083</w:t>
      </w:r>
    </w:p>
    <w:p w14:paraId="3D1176C1" w14:textId="39084FCC"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Donald R. Kuhn Juvenile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98600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w:t>
      </w:r>
      <w:r w:rsidR="000C2C6E">
        <w:rPr>
          <w:rFonts w:eastAsia="Calibri" w:cs="Times New Roman"/>
          <w:color w:val="000000"/>
        </w:rPr>
        <w:t>287,575</w:t>
      </w:r>
    </w:p>
    <w:p w14:paraId="62059E8E" w14:textId="6FDC6E26"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J.M. “Chick” Buckbee Juvenile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98700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2,</w:t>
      </w:r>
      <w:r w:rsidR="000C2C6E">
        <w:rPr>
          <w:rFonts w:eastAsia="Calibri" w:cs="Times New Roman"/>
          <w:color w:val="000000"/>
          <w:u w:val="single"/>
        </w:rPr>
        <w:t>615,359</w:t>
      </w:r>
    </w:p>
    <w:p w14:paraId="0CA0A2A1" w14:textId="06CCD4C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0C2C6E">
        <w:rPr>
          <w:rFonts w:eastAsia="Calibri" w:cs="Times New Roman"/>
          <w:color w:val="000000"/>
        </w:rPr>
        <w:t>45,406,587</w:t>
      </w:r>
    </w:p>
    <w:p w14:paraId="098BA354"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Any unexpended balances remaining in the appropriations for Resident Medical Expenses (fund 0570, appropriation 53501), Capital Outlay and Maintenance (fund 0570, appropriation 75500), Roof Repairs and Mechanical System Upgrades (fund 0570, appropriation 75502), and </w:t>
      </w:r>
      <w:r w:rsidRPr="00B420C2">
        <w:rPr>
          <w:rFonts w:eastAsia="Calibri" w:cs="Times New Roman"/>
          <w:color w:val="000000"/>
        </w:rPr>
        <w:lastRenderedPageBreak/>
        <w:t>Kenneth Honey Rubenstein Juvenile Center (fund 0570, appropriation 98000)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4D0580C4"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Director of Juvenile Services shall have the authority to transfer between appropriations to the individual juvenile centers above including </w:t>
      </w:r>
      <w:r>
        <w:rPr>
          <w:rFonts w:eastAsia="Calibri" w:cs="Times New Roman"/>
          <w:color w:val="000000"/>
        </w:rPr>
        <w:t>S</w:t>
      </w:r>
      <w:r w:rsidRPr="00B420C2">
        <w:rPr>
          <w:rFonts w:eastAsia="Calibri" w:cs="Times New Roman"/>
          <w:color w:val="000000"/>
        </w:rPr>
        <w:t xml:space="preserve">tatewide </w:t>
      </w:r>
      <w:r>
        <w:rPr>
          <w:rFonts w:eastAsia="Calibri" w:cs="Times New Roman"/>
          <w:color w:val="000000"/>
        </w:rPr>
        <w:t>R</w:t>
      </w:r>
      <w:r w:rsidRPr="00B420C2">
        <w:rPr>
          <w:rFonts w:eastAsia="Calibri" w:cs="Times New Roman"/>
          <w:color w:val="000000"/>
        </w:rPr>
        <w:t xml:space="preserve">eporting </w:t>
      </w:r>
      <w:r>
        <w:rPr>
          <w:rFonts w:eastAsia="Calibri" w:cs="Times New Roman"/>
          <w:color w:val="000000"/>
        </w:rPr>
        <w:t>C</w:t>
      </w:r>
      <w:r w:rsidRPr="00B420C2">
        <w:rPr>
          <w:rFonts w:eastAsia="Calibri" w:cs="Times New Roman"/>
          <w:color w:val="000000"/>
        </w:rPr>
        <w:t xml:space="preserve">enters and </w:t>
      </w:r>
      <w:r>
        <w:rPr>
          <w:rFonts w:eastAsia="Calibri" w:cs="Times New Roman"/>
          <w:color w:val="000000"/>
        </w:rPr>
        <w:t>C</w:t>
      </w:r>
      <w:r w:rsidRPr="00B420C2">
        <w:rPr>
          <w:rFonts w:eastAsia="Calibri" w:cs="Times New Roman"/>
          <w:color w:val="000000"/>
        </w:rPr>
        <w:t xml:space="preserve">entral </w:t>
      </w:r>
      <w:r>
        <w:rPr>
          <w:rFonts w:eastAsia="Calibri" w:cs="Times New Roman"/>
          <w:color w:val="000000"/>
        </w:rPr>
        <w:t>O</w:t>
      </w:r>
      <w:r w:rsidRPr="00B420C2">
        <w:rPr>
          <w:rFonts w:eastAsia="Calibri" w:cs="Times New Roman"/>
          <w:color w:val="000000"/>
        </w:rPr>
        <w:t>ffice and may transfer funds from the individual juvenile centers to Resident Medical Expenses (fund 0570, appropriation 53501).</w:t>
      </w:r>
    </w:p>
    <w:p w14:paraId="6729C25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ind w:left="288" w:hanging="288"/>
        <w:rPr>
          <w:rFonts w:eastAsia="Calibri" w:cs="Times New Roman"/>
          <w:color w:val="000000"/>
        </w:rPr>
        <w:sectPr w:rsidR="002633F2" w:rsidRPr="00B420C2" w:rsidSect="002633F2">
          <w:footerReference w:type="default" r:id="rId160"/>
          <w:type w:val="continuous"/>
          <w:pgSz w:w="12240" w:h="15840"/>
          <w:pgMar w:top="1440" w:right="1440" w:bottom="1440" w:left="1440" w:header="720" w:footer="720" w:gutter="0"/>
          <w:lnNumType w:countBy="1" w:restart="newSection"/>
          <w:cols w:space="720"/>
          <w:titlePg/>
          <w:docGrid w:linePitch="360"/>
        </w:sectPr>
      </w:pPr>
    </w:p>
    <w:p w14:paraId="48111CA2"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State Police</w:t>
      </w:r>
    </w:p>
    <w:p w14:paraId="53843FF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15)</w:t>
      </w:r>
    </w:p>
    <w:p w14:paraId="139649F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0453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0612</w:t>
      </w:r>
    </w:p>
    <w:p w14:paraId="07A01F7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ind w:left="288" w:hanging="288"/>
        <w:jc w:val="center"/>
        <w:rPr>
          <w:rFonts w:eastAsia="Calibri" w:cs="Times New Roman"/>
          <w:color w:val="000000"/>
          <w:u w:val="single"/>
        </w:rPr>
        <w:sectPr w:rsidR="002633F2" w:rsidRPr="00B420C2" w:rsidSect="002633F2">
          <w:footerReference w:type="default" r:id="rId161"/>
          <w:type w:val="continuous"/>
          <w:pgSz w:w="12240" w:h="15840"/>
          <w:pgMar w:top="1440" w:right="1440" w:bottom="1440" w:left="1440" w:header="720" w:footer="720" w:gutter="0"/>
          <w:cols w:space="720"/>
          <w:titlePg/>
          <w:docGrid w:linePitch="360"/>
        </w:sectPr>
      </w:pPr>
    </w:p>
    <w:p w14:paraId="24E2C097" w14:textId="240FCC82"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BC7860">
        <w:rPr>
          <w:rFonts w:eastAsia="Calibri" w:cs="Times New Roman"/>
          <w:color w:val="000000"/>
        </w:rPr>
        <w:t>73,886,203</w:t>
      </w:r>
    </w:p>
    <w:p w14:paraId="2A031D7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Salary and Benefits of Cabinet Secretary and</w:t>
      </w:r>
    </w:p>
    <w:p w14:paraId="548E82C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139,300</w:t>
      </w:r>
    </w:p>
    <w:p w14:paraId="7A3BBB45" w14:textId="168AB72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Children</w:t>
      </w:r>
      <w:r w:rsidR="006252D0">
        <w:rPr>
          <w:rFonts w:eastAsia="Calibri" w:cs="Times New Roman"/>
          <w:color w:val="000000"/>
        </w:rPr>
        <w:t>’</w:t>
      </w:r>
      <w:r w:rsidRPr="00B420C2">
        <w:rPr>
          <w:rFonts w:eastAsia="Calibri" w:cs="Times New Roman"/>
          <w:color w:val="000000"/>
        </w:rPr>
        <w:t>s Protection Act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w:t>
      </w:r>
      <w:r w:rsidR="00BC7860">
        <w:rPr>
          <w:rFonts w:eastAsia="Calibri" w:cs="Times New Roman"/>
          <w:color w:val="000000"/>
        </w:rPr>
        <w:t>040,805</w:t>
      </w:r>
    </w:p>
    <w:p w14:paraId="608C41F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10,384,394</w:t>
      </w:r>
    </w:p>
    <w:p w14:paraId="7FCCBE4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450,523</w:t>
      </w:r>
    </w:p>
    <w:p w14:paraId="6CABD60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Trooper Class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52100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3,207,832</w:t>
      </w:r>
    </w:p>
    <w:p w14:paraId="173E7B5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Barracks Lease Payments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55600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237,898</w:t>
      </w:r>
    </w:p>
    <w:p w14:paraId="530DDC3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Communications and Other Equipment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55800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1,070,968</w:t>
      </w:r>
    </w:p>
    <w:p w14:paraId="55C62B9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Trooper Retirement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60500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15,519,212</w:t>
      </w:r>
    </w:p>
    <w:p w14:paraId="2E83BC4A" w14:textId="526FBF86"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Handgun Administration Expense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74700</w:t>
      </w:r>
      <w:r w:rsidRPr="00B420C2">
        <w:rPr>
          <w:rFonts w:eastAsia="Calibri" w:cs="Times New Roman"/>
          <w:color w:val="000000"/>
        </w:rPr>
        <w:tab/>
      </w:r>
      <w:r w:rsidRPr="00B420C2">
        <w:rPr>
          <w:rFonts w:eastAsia="Calibri" w:cs="Times New Roman"/>
          <w:color w:val="000000"/>
        </w:rPr>
        <w:tab/>
      </w:r>
      <w:r w:rsidR="00BC7860">
        <w:rPr>
          <w:rFonts w:eastAsia="Calibri" w:cs="Times New Roman"/>
          <w:color w:val="000000"/>
        </w:rPr>
        <w:t>80,918</w:t>
      </w:r>
    </w:p>
    <w:p w14:paraId="0EDB3AB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Capital Outlay and Maintenance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250,000</w:t>
      </w:r>
    </w:p>
    <w:p w14:paraId="0B67BA6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Retirement Systems – Unfunded Liability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77500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10,010,000</w:t>
      </w:r>
    </w:p>
    <w:p w14:paraId="2565A415" w14:textId="7CF2D61D"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Automated Fingerprint Identification System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89800</w:t>
      </w:r>
      <w:r w:rsidRPr="00B420C2">
        <w:rPr>
          <w:rFonts w:eastAsia="Calibri" w:cs="Times New Roman"/>
          <w:color w:val="000000"/>
        </w:rPr>
        <w:tab/>
      </w:r>
      <w:r w:rsidRPr="00B420C2">
        <w:rPr>
          <w:rFonts w:eastAsia="Calibri" w:cs="Times New Roman"/>
          <w:color w:val="000000"/>
        </w:rPr>
        <w:tab/>
      </w:r>
      <w:r w:rsidR="00BC7860">
        <w:rPr>
          <w:rFonts w:eastAsia="Calibri" w:cs="Times New Roman"/>
          <w:color w:val="000000"/>
        </w:rPr>
        <w:t>2,229,846</w:t>
      </w:r>
    </w:p>
    <w:p w14:paraId="47547DB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5,743,921</w:t>
      </w:r>
    </w:p>
    <w:p w14:paraId="0F6899C6" w14:textId="57D46973"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65A88">
        <w:rPr>
          <w:rFonts w:eastAsia="Calibri" w:cs="Times New Roman"/>
          <w:color w:val="000000"/>
        </w:rPr>
        <w:t>124,251,820</w:t>
      </w:r>
    </w:p>
    <w:p w14:paraId="3ADFF9CD"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Any unexpended balances remaining in the appropriations for Communications and Other Equipment (fund 0453, appropriation 55800) and Capital Outlay and Maintenance (fund 0453, appropriation 75500)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3D7F0224"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 for Personal Services and Employee Benefits (fund 0453, appropriation 00100), an amount not less than $25,000 shall be expended to offset the costs associated with providing police services for the West Virginia State Fair.</w:t>
      </w:r>
    </w:p>
    <w:p w14:paraId="4C8202A8"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62"/>
          <w:type w:val="continuous"/>
          <w:pgSz w:w="12240" w:h="15840"/>
          <w:pgMar w:top="1440" w:right="1440" w:bottom="1440" w:left="1440" w:header="720" w:footer="720" w:gutter="0"/>
          <w:lnNumType w:countBy="1" w:restart="newSection"/>
          <w:cols w:space="720"/>
          <w:titlePg/>
          <w:docGrid w:linePitch="360"/>
        </w:sectPr>
      </w:pPr>
    </w:p>
    <w:p w14:paraId="32ACD03B" w14:textId="77777777" w:rsidR="002633F2" w:rsidRPr="00B420C2" w:rsidRDefault="002633F2" w:rsidP="006252D0">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Fire Commission</w:t>
      </w:r>
    </w:p>
    <w:p w14:paraId="2ABD422C"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29)</w:t>
      </w:r>
    </w:p>
    <w:p w14:paraId="39A06A8D"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0436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0619</w:t>
      </w:r>
    </w:p>
    <w:p w14:paraId="5A247185"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163"/>
          <w:type w:val="continuous"/>
          <w:pgSz w:w="12240" w:h="15840"/>
          <w:pgMar w:top="1440" w:right="1440" w:bottom="1440" w:left="1440" w:header="720" w:footer="720" w:gutter="0"/>
          <w:cols w:space="720"/>
          <w:titlePg/>
          <w:docGrid w:linePitch="360"/>
        </w:sectPr>
      </w:pPr>
    </w:p>
    <w:p w14:paraId="4323F467"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63,061</w:t>
      </w:r>
    </w:p>
    <w:p w14:paraId="5563DB46"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64"/>
          <w:type w:val="continuous"/>
          <w:pgSz w:w="12240" w:h="15840"/>
          <w:pgMar w:top="1440" w:right="1440" w:bottom="1440" w:left="1440" w:header="720" w:footer="720" w:gutter="0"/>
          <w:lnNumType w:countBy="1" w:restart="newSection"/>
          <w:cols w:space="720"/>
          <w:titlePg/>
          <w:docGrid w:linePitch="360"/>
        </w:sectPr>
      </w:pPr>
    </w:p>
    <w:p w14:paraId="72DFEDAF" w14:textId="77777777" w:rsidR="002633F2" w:rsidRPr="00B420C2" w:rsidRDefault="002633F2" w:rsidP="006252D0">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Protective Services</w:t>
      </w:r>
    </w:p>
    <w:p w14:paraId="13AE49F0"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5F)</w:t>
      </w:r>
    </w:p>
    <w:p w14:paraId="20573D4D"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Fund</w:t>
      </w:r>
      <w:r w:rsidRPr="00B420C2">
        <w:rPr>
          <w:rFonts w:eastAsia="Calibri" w:cs="Times New Roman"/>
          <w:i/>
          <w:color w:val="000000"/>
        </w:rPr>
        <w:t xml:space="preserve"> </w:t>
      </w:r>
      <w:r w:rsidRPr="00B420C2">
        <w:rPr>
          <w:rFonts w:eastAsia="Calibri" w:cs="Times New Roman"/>
          <w:color w:val="000000"/>
          <w:u w:val="single"/>
        </w:rPr>
        <w:t>0585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0622</w:t>
      </w:r>
    </w:p>
    <w:p w14:paraId="4DD786E4"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165"/>
          <w:type w:val="continuous"/>
          <w:pgSz w:w="12240" w:h="15840"/>
          <w:pgMar w:top="1440" w:right="1440" w:bottom="1440" w:left="1440" w:header="720" w:footer="720" w:gutter="0"/>
          <w:cols w:space="720"/>
          <w:titlePg/>
          <w:docGrid w:linePitch="360"/>
        </w:sectPr>
      </w:pPr>
    </w:p>
    <w:p w14:paraId="605EC373" w14:textId="33F7800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3,</w:t>
      </w:r>
      <w:r w:rsidR="00CE14D7">
        <w:rPr>
          <w:rFonts w:eastAsia="Calibri" w:cs="Times New Roman"/>
          <w:color w:val="000000"/>
        </w:rPr>
        <w:t>186,789</w:t>
      </w:r>
    </w:p>
    <w:p w14:paraId="2E7CFED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21,991</w:t>
      </w:r>
    </w:p>
    <w:p w14:paraId="0C48BBA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422,981</w:t>
      </w:r>
    </w:p>
    <w:p w14:paraId="5D537E5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8,500</w:t>
      </w:r>
    </w:p>
    <w:p w14:paraId="67236BF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64,171</w:t>
      </w:r>
    </w:p>
    <w:p w14:paraId="54F17C5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32,602</w:t>
      </w:r>
    </w:p>
    <w:p w14:paraId="4F3C8D8B" w14:textId="01C2F0D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3,</w:t>
      </w:r>
      <w:r w:rsidR="00CE14D7">
        <w:rPr>
          <w:rFonts w:eastAsia="Calibri" w:cs="Times New Roman"/>
          <w:color w:val="000000"/>
        </w:rPr>
        <w:t>737,034</w:t>
      </w:r>
    </w:p>
    <w:p w14:paraId="610EE935"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Equipment (fund 0585, appropriation 07000) and Unclassified (fund 0585, appropriation 09900)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 xml:space="preserve">. </w:t>
      </w:r>
    </w:p>
    <w:p w14:paraId="14157CAF"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66"/>
          <w:type w:val="continuous"/>
          <w:pgSz w:w="12240" w:h="15840"/>
          <w:pgMar w:top="1440" w:right="1440" w:bottom="1440" w:left="1440" w:header="720" w:footer="720" w:gutter="0"/>
          <w:lnNumType w:countBy="1" w:restart="newSection"/>
          <w:cols w:space="720"/>
          <w:titlePg/>
          <w:docGrid w:linePitch="360"/>
        </w:sectPr>
      </w:pPr>
    </w:p>
    <w:p w14:paraId="175D04AB" w14:textId="77777777" w:rsidR="002633F2" w:rsidRPr="00B420C2" w:rsidRDefault="002633F2" w:rsidP="006252D0">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Administrative Services</w:t>
      </w:r>
      <w:r>
        <w:rPr>
          <w:rFonts w:eastAsia="Calibri" w:cs="Times New Roman"/>
          <w:i/>
          <w:color w:val="000000"/>
        </w:rPr>
        <w:t xml:space="preserve"> - </w:t>
      </w:r>
    </w:p>
    <w:p w14:paraId="6688C559" w14:textId="77777777" w:rsidR="002633F2" w:rsidRPr="00507B17" w:rsidRDefault="002633F2" w:rsidP="006252D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i/>
          <w:iCs/>
          <w:color w:val="000000"/>
        </w:rPr>
      </w:pPr>
      <w:r w:rsidRPr="00507B17">
        <w:rPr>
          <w:rFonts w:eastAsia="Calibri" w:cs="Times New Roman"/>
          <w:i/>
          <w:iCs/>
          <w:color w:val="000000"/>
        </w:rPr>
        <w:t>Criminal Justice Fund</w:t>
      </w:r>
    </w:p>
    <w:p w14:paraId="2807CE23"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lastRenderedPageBreak/>
        <w:t>(</w:t>
      </w:r>
      <w:r>
        <w:rPr>
          <w:rFonts w:eastAsia="Calibri" w:cs="Times New Roman"/>
          <w:color w:val="000000"/>
        </w:rPr>
        <w:t>W.V.</w:t>
      </w:r>
      <w:r w:rsidRPr="00B420C2">
        <w:rPr>
          <w:rFonts w:eastAsia="Calibri" w:cs="Times New Roman"/>
          <w:color w:val="000000"/>
        </w:rPr>
        <w:t xml:space="preserve"> Code Chapter 15A)</w:t>
      </w:r>
    </w:p>
    <w:p w14:paraId="4E7BD048"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0546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0623</w:t>
      </w:r>
    </w:p>
    <w:p w14:paraId="7EF24380"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167"/>
          <w:type w:val="continuous"/>
          <w:pgSz w:w="12240" w:h="15840"/>
          <w:pgMar w:top="1440" w:right="1440" w:bottom="1440" w:left="1440" w:header="720" w:footer="720" w:gutter="0"/>
          <w:cols w:space="720"/>
          <w:titlePg/>
          <w:docGrid w:linePitch="360"/>
        </w:sectPr>
      </w:pPr>
    </w:p>
    <w:p w14:paraId="2F14948A" w14:textId="311F505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F1777D">
        <w:rPr>
          <w:rFonts w:eastAsia="Calibri" w:cs="Times New Roman"/>
          <w:color w:val="000000"/>
        </w:rPr>
        <w:t>591,795</w:t>
      </w:r>
    </w:p>
    <w:p w14:paraId="4393428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233,360</w:t>
      </w:r>
    </w:p>
    <w:p w14:paraId="036C316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1,804</w:t>
      </w:r>
    </w:p>
    <w:p w14:paraId="68B0EA27" w14:textId="653E9F31"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Child Advocacy Centers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45800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w:t>
      </w:r>
      <w:r w:rsidR="00F1777D">
        <w:rPr>
          <w:rFonts w:eastAsia="Calibri" w:cs="Times New Roman"/>
          <w:color w:val="000000"/>
        </w:rPr>
        <w:t>209,526</w:t>
      </w:r>
    </w:p>
    <w:p w14:paraId="6613C5EA" w14:textId="4BD591B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Community Corrections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56100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w:t>
      </w:r>
      <w:r w:rsidR="00F1777D">
        <w:rPr>
          <w:rFonts w:eastAsia="Calibri" w:cs="Times New Roman"/>
          <w:color w:val="000000"/>
        </w:rPr>
        <w:t>599,155</w:t>
      </w:r>
    </w:p>
    <w:p w14:paraId="1F9C837E" w14:textId="1120B50D"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Statistical Analysis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59700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50,</w:t>
      </w:r>
      <w:r w:rsidR="00F1777D">
        <w:rPr>
          <w:rFonts w:eastAsia="Calibri" w:cs="Times New Roman"/>
          <w:color w:val="000000"/>
        </w:rPr>
        <w:t>122</w:t>
      </w:r>
    </w:p>
    <w:p w14:paraId="526D3850" w14:textId="7CCC4225"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Sexual Assault Forensic Examination Commission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71400</w:t>
      </w:r>
      <w:r w:rsidRPr="00B420C2">
        <w:rPr>
          <w:rFonts w:eastAsia="Calibri" w:cs="Times New Roman"/>
          <w:color w:val="000000"/>
        </w:rPr>
        <w:tab/>
      </w:r>
      <w:r w:rsidRPr="00B420C2">
        <w:rPr>
          <w:rFonts w:eastAsia="Calibri" w:cs="Times New Roman"/>
          <w:color w:val="000000"/>
        </w:rPr>
        <w:tab/>
      </w:r>
      <w:r w:rsidR="00F1777D">
        <w:rPr>
          <w:rFonts w:eastAsia="Calibri" w:cs="Times New Roman"/>
          <w:color w:val="000000"/>
        </w:rPr>
        <w:t>79,340</w:t>
      </w:r>
    </w:p>
    <w:p w14:paraId="4316301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Qualitative Analysis and Training for Youth Services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76200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87,149</w:t>
      </w:r>
    </w:p>
    <w:p w14:paraId="45402385" w14:textId="10F8DA8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Law Enforcement Professional Standards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83800</w:t>
      </w:r>
      <w:r w:rsidRPr="00B420C2">
        <w:rPr>
          <w:rFonts w:eastAsia="Calibri" w:cs="Times New Roman"/>
          <w:color w:val="000000"/>
        </w:rPr>
        <w:tab/>
      </w:r>
      <w:r w:rsidRPr="00B420C2">
        <w:rPr>
          <w:rFonts w:eastAsia="Calibri" w:cs="Times New Roman"/>
          <w:color w:val="000000"/>
        </w:rPr>
        <w:tab/>
      </w:r>
      <w:r w:rsidR="00F1777D">
        <w:rPr>
          <w:rFonts w:eastAsia="Calibri" w:cs="Times New Roman"/>
          <w:color w:val="000000"/>
        </w:rPr>
        <w:t>170,172</w:t>
      </w:r>
    </w:p>
    <w:p w14:paraId="489F897F" w14:textId="0272A0DA"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Justice Reinvestment Initiative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89501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w:t>
      </w:r>
      <w:r w:rsidR="00F1777D">
        <w:rPr>
          <w:rFonts w:eastAsia="Calibri" w:cs="Times New Roman"/>
          <w:color w:val="000000"/>
        </w:rPr>
        <w:t>333,795</w:t>
      </w:r>
    </w:p>
    <w:p w14:paraId="2B6AA15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2,123</w:t>
      </w:r>
    </w:p>
    <w:p w14:paraId="34BD0031" w14:textId="160B99B9"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10,</w:t>
      </w:r>
      <w:r w:rsidR="00BE7A63">
        <w:rPr>
          <w:rFonts w:eastAsia="Calibri" w:cs="Times New Roman"/>
          <w:color w:val="000000"/>
        </w:rPr>
        <w:t>358,341</w:t>
      </w:r>
    </w:p>
    <w:p w14:paraId="51BD335D" w14:textId="4FEEEF7B"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Child Advocacy Centers (fund 0546, appropriation 45800), Community Corrections (fund 0546, appropriation 56100), Sexual Assault Forensic Examination Commission (fund 0546 appropriation 71400), Qualitative Analysis and Training for Youth Services (fund 0546, appropriation 76200), Justice Reinvestment Initiative (fund 0546, appropriation 89501)</w:t>
      </w:r>
      <w:r w:rsidR="00820A95">
        <w:rPr>
          <w:rFonts w:eastAsia="Calibri" w:cs="Times New Roman"/>
          <w:color w:val="000000"/>
        </w:rPr>
        <w:t xml:space="preserve">, </w:t>
      </w:r>
      <w:r w:rsidR="00820A95" w:rsidRPr="00486E7C">
        <w:rPr>
          <w:rFonts w:eastAsia="PMingLiU" w:cs="Arial"/>
          <w:color w:val="000000"/>
        </w:rPr>
        <w:t>and Victims of Crime Act – Surplus (fund 0546, appropriation #####)</w:t>
      </w:r>
      <w:r w:rsidRPr="00B420C2">
        <w:rPr>
          <w:rFonts w:eastAsia="Calibri" w:cs="Times New Roman"/>
          <w:color w:val="000000"/>
        </w:rPr>
        <w:t xml:space="preserve">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62684F4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 xml:space="preserve">From the above appropriation for Current Expenses (fund 0546, appropriation 13000), $100,000 shall be used for Court Appointed Special Advocates. </w:t>
      </w:r>
      <w:r w:rsidRPr="00B420C2">
        <w:rPr>
          <w:rFonts w:eastAsia="Calibri" w:cs="Times New Roman"/>
          <w:color w:val="000000"/>
        </w:rPr>
        <w:tab/>
      </w:r>
    </w:p>
    <w:p w14:paraId="56B61E2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 xml:space="preserve">From the above appropriation for Child Advocacy Centers (fund 0546, appropriation 45800), the </w:t>
      </w:r>
      <w:r>
        <w:rPr>
          <w:rFonts w:eastAsia="Calibri" w:cs="Times New Roman"/>
          <w:color w:val="000000"/>
        </w:rPr>
        <w:t>D</w:t>
      </w:r>
      <w:r w:rsidRPr="00B420C2">
        <w:rPr>
          <w:rFonts w:eastAsia="Calibri" w:cs="Times New Roman"/>
          <w:color w:val="000000"/>
        </w:rPr>
        <w:t>ivision may retain an amount not to exceed four percent of the appropriation for administrative purposes.</w:t>
      </w:r>
    </w:p>
    <w:p w14:paraId="23AE8878"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2633F2">
          <w:footerReference w:type="default" r:id="rId168"/>
          <w:type w:val="continuous"/>
          <w:pgSz w:w="12240" w:h="15840"/>
          <w:pgMar w:top="1440" w:right="1440" w:bottom="1440" w:left="1440" w:header="720" w:footer="720" w:gutter="0"/>
          <w:lnNumType w:countBy="1" w:restart="newSection"/>
          <w:cols w:space="720"/>
          <w:titlePg/>
          <w:docGrid w:linePitch="360"/>
        </w:sectPr>
      </w:pPr>
    </w:p>
    <w:p w14:paraId="79B62B12" w14:textId="77777777" w:rsidR="002633F2" w:rsidRPr="00B420C2" w:rsidRDefault="002633F2" w:rsidP="006252D0">
      <w:pPr>
        <w:numPr>
          <w:ilvl w:val="0"/>
          <w:numId w:val="6"/>
        </w:numPr>
        <w:tabs>
          <w:tab w:val="left" w:pos="360"/>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lastRenderedPageBreak/>
        <w:t>Division of Administrative Services</w:t>
      </w:r>
    </w:p>
    <w:p w14:paraId="5C9F5CAE"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15A)</w:t>
      </w:r>
    </w:p>
    <w:p w14:paraId="68B364E3"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Fund</w:t>
      </w:r>
      <w:r w:rsidRPr="00B420C2">
        <w:rPr>
          <w:rFonts w:eastAsia="Calibri" w:cs="Times New Roman"/>
          <w:i/>
          <w:color w:val="000000"/>
        </w:rPr>
        <w:t xml:space="preserve"> </w:t>
      </w:r>
      <w:r w:rsidRPr="00B420C2">
        <w:rPr>
          <w:rFonts w:eastAsia="Calibri" w:cs="Times New Roman"/>
          <w:color w:val="000000"/>
          <w:u w:val="single"/>
        </w:rPr>
        <w:t>0619</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0623</w:t>
      </w:r>
    </w:p>
    <w:p w14:paraId="453244F6"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0F7259">
          <w:footerReference w:type="default" r:id="rId169"/>
          <w:type w:val="continuous"/>
          <w:pgSz w:w="12240" w:h="15840"/>
          <w:pgMar w:top="1440" w:right="1440" w:bottom="1440" w:left="1440" w:header="720" w:footer="720" w:gutter="0"/>
          <w:cols w:space="720"/>
          <w:docGrid w:linePitch="360"/>
        </w:sectPr>
      </w:pPr>
    </w:p>
    <w:p w14:paraId="348C6BCF" w14:textId="1A55CA80"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5,</w:t>
      </w:r>
      <w:r w:rsidR="00CD76CD">
        <w:rPr>
          <w:rFonts w:eastAsia="Calibri" w:cs="Times New Roman"/>
          <w:color w:val="000000"/>
        </w:rPr>
        <w:t>155,206</w:t>
      </w:r>
    </w:p>
    <w:p w14:paraId="0A10A0E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50,000</w:t>
      </w:r>
    </w:p>
    <w:p w14:paraId="3AF9299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555,000</w:t>
      </w:r>
    </w:p>
    <w:p w14:paraId="03BE3D43" w14:textId="528875C8"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CD76CD">
        <w:rPr>
          <w:rFonts w:eastAsia="Calibri" w:cs="Times New Roman"/>
          <w:color w:val="000000"/>
        </w:rPr>
        <w:t>5,760,206</w:t>
      </w:r>
    </w:p>
    <w:p w14:paraId="3440E2EC"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70"/>
          <w:type w:val="continuous"/>
          <w:pgSz w:w="12240" w:h="15840"/>
          <w:pgMar w:top="1440" w:right="1440" w:bottom="1440" w:left="1440" w:header="720" w:footer="720" w:gutter="0"/>
          <w:lnNumType w:countBy="1" w:restart="newSection"/>
          <w:cols w:space="720"/>
          <w:titlePg/>
          <w:docGrid w:linePitch="360"/>
        </w:sectPr>
      </w:pPr>
    </w:p>
    <w:p w14:paraId="384E385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b/>
          <w:color w:val="000000"/>
        </w:rPr>
        <w:t>DEPARTMENT OF REVENUE</w:t>
      </w:r>
    </w:p>
    <w:p w14:paraId="2BD391A9"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Office of the Secretary</w:t>
      </w:r>
    </w:p>
    <w:p w14:paraId="6E87BB2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11)</w:t>
      </w:r>
    </w:p>
    <w:p w14:paraId="6823172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0465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0701</w:t>
      </w:r>
    </w:p>
    <w:p w14:paraId="253B896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171"/>
          <w:type w:val="continuous"/>
          <w:pgSz w:w="12240" w:h="15840"/>
          <w:pgMar w:top="1440" w:right="1440" w:bottom="1440" w:left="1440" w:header="720" w:footer="720" w:gutter="0"/>
          <w:cols w:space="720"/>
          <w:titlePg/>
          <w:docGrid w:linePitch="360"/>
        </w:sectPr>
      </w:pPr>
    </w:p>
    <w:p w14:paraId="78143A7E" w14:textId="57C08C4A"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842689">
        <w:rPr>
          <w:rFonts w:eastAsia="Calibri" w:cs="Times New Roman"/>
          <w:color w:val="000000"/>
        </w:rPr>
        <w:t>364,034</w:t>
      </w:r>
    </w:p>
    <w:p w14:paraId="3B14E57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Salary and Benefits of Cabinet Secretary and</w:t>
      </w:r>
    </w:p>
    <w:p w14:paraId="2BB2E8A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168,000</w:t>
      </w:r>
    </w:p>
    <w:p w14:paraId="09944F4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437</w:t>
      </w:r>
    </w:p>
    <w:p w14:paraId="19B0F20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81,594</w:t>
      </w:r>
    </w:p>
    <w:p w14:paraId="34422E6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1,262</w:t>
      </w:r>
    </w:p>
    <w:p w14:paraId="69FB8EF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8,000</w:t>
      </w:r>
    </w:p>
    <w:p w14:paraId="72A8A09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500</w:t>
      </w:r>
    </w:p>
    <w:p w14:paraId="4A260BFC" w14:textId="656D5D0B"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842689">
        <w:rPr>
          <w:rFonts w:eastAsia="Calibri" w:cs="Times New Roman"/>
          <w:color w:val="000000"/>
        </w:rPr>
        <w:t>623,827</w:t>
      </w:r>
    </w:p>
    <w:p w14:paraId="30A6ACD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Unclassified – Total (fund 0465, appropriation 09600) at the close of the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0542B73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2633F2">
          <w:footerReference w:type="default" r:id="rId172"/>
          <w:type w:val="continuous"/>
          <w:pgSz w:w="12240" w:h="15840"/>
          <w:pgMar w:top="1440" w:right="1440" w:bottom="1440" w:left="1440" w:header="720" w:footer="720" w:gutter="0"/>
          <w:lnNumType w:countBy="1" w:restart="newSection"/>
          <w:cols w:space="720"/>
          <w:titlePg/>
          <w:docGrid w:linePitch="360"/>
        </w:sectPr>
      </w:pPr>
    </w:p>
    <w:p w14:paraId="6B7A6D8C"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Tax Division</w:t>
      </w:r>
    </w:p>
    <w:p w14:paraId="52C98E2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11)</w:t>
      </w:r>
    </w:p>
    <w:p w14:paraId="195EE5B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0470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0702</w:t>
      </w:r>
    </w:p>
    <w:p w14:paraId="689EF01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173"/>
          <w:type w:val="continuous"/>
          <w:pgSz w:w="12240" w:h="15840"/>
          <w:pgMar w:top="1440" w:right="1440" w:bottom="1440" w:left="1440" w:header="720" w:footer="720" w:gutter="0"/>
          <w:cols w:space="720"/>
          <w:titlePg/>
          <w:docGrid w:linePitch="360"/>
        </w:sectPr>
      </w:pPr>
    </w:p>
    <w:p w14:paraId="346CDFE5" w14:textId="776540EB"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Personal Services and Employee Benefits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19,</w:t>
      </w:r>
      <w:r w:rsidR="00610BEA">
        <w:rPr>
          <w:rFonts w:eastAsia="Calibri" w:cs="Times New Roman"/>
          <w:color w:val="000000"/>
        </w:rPr>
        <w:t>015,878</w:t>
      </w:r>
    </w:p>
    <w:p w14:paraId="4FD6299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6607223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147,000</w:t>
      </w:r>
    </w:p>
    <w:p w14:paraId="3AB8319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174,578</w:t>
      </w:r>
    </w:p>
    <w:p w14:paraId="4753E5C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6,823,635</w:t>
      </w:r>
    </w:p>
    <w:p w14:paraId="78A3787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10,150</w:t>
      </w:r>
    </w:p>
    <w:p w14:paraId="325106E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54,850</w:t>
      </w:r>
    </w:p>
    <w:p w14:paraId="6983BDF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Tax Technology Upgrade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3,700,000</w:t>
      </w:r>
    </w:p>
    <w:p w14:paraId="7E1C717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Multi State Tax Commission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65300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77,958</w:t>
      </w:r>
    </w:p>
    <w:p w14:paraId="2439EB4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10,000</w:t>
      </w:r>
    </w:p>
    <w:p w14:paraId="5D03BEC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15,579</w:t>
      </w:r>
    </w:p>
    <w:p w14:paraId="73BBF7FE" w14:textId="567337FB"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30,</w:t>
      </w:r>
      <w:r w:rsidR="00610BEA">
        <w:rPr>
          <w:rFonts w:eastAsia="Calibri" w:cs="Times New Roman"/>
          <w:color w:val="000000"/>
        </w:rPr>
        <w:t>029,628</w:t>
      </w:r>
    </w:p>
    <w:p w14:paraId="0D25C19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Personal Services and Employee Benefits (fund 0470, appropriation 00100), Unclassified (fund 0470, appropriation 09900), Current Expenses (fund 0470, appropriation 13000), and Integrated Tax Assessment System (fund 0470, appropriation 29200)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7C806A2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6252D0">
          <w:footerReference w:type="default" r:id="rId174"/>
          <w:type w:val="continuous"/>
          <w:pgSz w:w="12240" w:h="15840"/>
          <w:pgMar w:top="1440" w:right="1440" w:bottom="1440" w:left="1440" w:header="720" w:footer="720" w:gutter="0"/>
          <w:lnNumType w:countBy="1" w:restart="newSection"/>
          <w:cols w:space="720"/>
          <w:docGrid w:linePitch="360"/>
        </w:sectPr>
      </w:pPr>
    </w:p>
    <w:p w14:paraId="6574A7F7"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Budget Office</w:t>
      </w:r>
    </w:p>
    <w:p w14:paraId="475C944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11B)</w:t>
      </w:r>
    </w:p>
    <w:p w14:paraId="45B0868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0595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0703</w:t>
      </w:r>
    </w:p>
    <w:p w14:paraId="2026187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175"/>
          <w:type w:val="continuous"/>
          <w:pgSz w:w="12240" w:h="15840"/>
          <w:pgMar w:top="1440" w:right="1440" w:bottom="1440" w:left="1440" w:header="720" w:footer="720" w:gutter="0"/>
          <w:cols w:space="720"/>
          <w:titlePg/>
          <w:docGrid w:linePitch="360"/>
        </w:sectPr>
      </w:pPr>
    </w:p>
    <w:p w14:paraId="7084D615" w14:textId="1B993C0C"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467093">
        <w:rPr>
          <w:rFonts w:eastAsia="Calibri" w:cs="Times New Roman"/>
          <w:color w:val="000000"/>
        </w:rPr>
        <w:t>819,147</w:t>
      </w:r>
    </w:p>
    <w:p w14:paraId="3315C97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9,200</w:t>
      </w:r>
    </w:p>
    <w:p w14:paraId="65DE61A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119,449</w:t>
      </w:r>
    </w:p>
    <w:p w14:paraId="1F54F679" w14:textId="2227CF99"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467093">
        <w:rPr>
          <w:rFonts w:eastAsia="Calibri" w:cs="Times New Roman"/>
          <w:color w:val="000000"/>
        </w:rPr>
        <w:t>947,796</w:t>
      </w:r>
    </w:p>
    <w:p w14:paraId="19803948" w14:textId="77777777" w:rsidR="002633F2" w:rsidRPr="00B420C2" w:rsidRDefault="002633F2" w:rsidP="006252D0">
      <w:pPr>
        <w:ind w:firstLine="720"/>
        <w:jc w:val="both"/>
        <w:rPr>
          <w:rFonts w:ascii="Calibri" w:eastAsia="Calibri" w:hAnsi="Calibri" w:cs="Times New Roman"/>
          <w:color w:val="000000"/>
        </w:rPr>
      </w:pPr>
      <w:r w:rsidRPr="00B420C2">
        <w:rPr>
          <w:rFonts w:eastAsia="Calibri" w:cs="Times New Roman"/>
          <w:color w:val="000000"/>
        </w:rPr>
        <w:lastRenderedPageBreak/>
        <w:t>Any unexpended balances remaining in the appropriations for Unclassified (fund 0595, appropriation 09900) and Current Expenses (fund 0595, appropriation 13000)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672230E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76"/>
          <w:type w:val="continuous"/>
          <w:pgSz w:w="12240" w:h="15840"/>
          <w:pgMar w:top="1440" w:right="1440" w:bottom="1440" w:left="1440" w:header="720" w:footer="720" w:gutter="0"/>
          <w:lnNumType w:countBy="1" w:restart="newSection"/>
          <w:cols w:space="720"/>
          <w:titlePg/>
          <w:docGrid w:linePitch="360"/>
        </w:sectPr>
      </w:pPr>
    </w:p>
    <w:p w14:paraId="25BB2580"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Office of Tax Appeals</w:t>
      </w:r>
    </w:p>
    <w:p w14:paraId="179A649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11)</w:t>
      </w:r>
    </w:p>
    <w:p w14:paraId="1911941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0593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0709</w:t>
      </w:r>
    </w:p>
    <w:p w14:paraId="526B797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177"/>
          <w:type w:val="continuous"/>
          <w:pgSz w:w="12240" w:h="15840"/>
          <w:pgMar w:top="1440" w:right="1440" w:bottom="1440" w:left="1440" w:header="720" w:footer="720" w:gutter="0"/>
          <w:cols w:space="720"/>
          <w:titlePg/>
          <w:docGrid w:linePitch="360"/>
        </w:sectPr>
      </w:pPr>
    </w:p>
    <w:p w14:paraId="001FCA23" w14:textId="3DB4A895"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E04ED3">
        <w:rPr>
          <w:rFonts w:eastAsia="Calibri" w:cs="Times New Roman"/>
          <w:color w:val="000000"/>
        </w:rPr>
        <w:t>935,715</w:t>
      </w:r>
    </w:p>
    <w:p w14:paraId="5E9A568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5,255</w:t>
      </w:r>
    </w:p>
    <w:p w14:paraId="61F5C97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229,374</w:t>
      </w:r>
    </w:p>
    <w:p w14:paraId="2D3EB55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3,062</w:t>
      </w:r>
    </w:p>
    <w:p w14:paraId="59BFC603" w14:textId="6C77CA74"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w:t>
      </w:r>
      <w:r w:rsidR="00E04ED3">
        <w:rPr>
          <w:rFonts w:eastAsia="Calibri" w:cs="Times New Roman"/>
          <w:color w:val="000000"/>
        </w:rPr>
        <w:t>173,406</w:t>
      </w:r>
    </w:p>
    <w:p w14:paraId="2D1C412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Current Expenses (fund 0593, appropriation 13000) at the close of the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2FFC236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78"/>
          <w:type w:val="continuous"/>
          <w:pgSz w:w="12240" w:h="15840"/>
          <w:pgMar w:top="1440" w:right="1440" w:bottom="1440" w:left="1440" w:header="720" w:footer="720" w:gutter="0"/>
          <w:lnNumType w:countBy="1" w:restart="newSection"/>
          <w:cols w:space="720"/>
          <w:titlePg/>
          <w:docGrid w:linePitch="360"/>
        </w:sectPr>
      </w:pPr>
    </w:p>
    <w:p w14:paraId="76E6DCAA"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Pr>
          <w:rFonts w:eastAsia="Calibri" w:cs="Times New Roman"/>
          <w:i/>
          <w:color w:val="000000"/>
        </w:rPr>
        <w:t>State Athletic Commission</w:t>
      </w:r>
    </w:p>
    <w:p w14:paraId="11AC531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29)</w:t>
      </w:r>
    </w:p>
    <w:p w14:paraId="1AFC00B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0523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0933</w:t>
      </w:r>
    </w:p>
    <w:p w14:paraId="50B3DC7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A8042B">
          <w:footerReference w:type="default" r:id="rId179"/>
          <w:type w:val="continuous"/>
          <w:pgSz w:w="12240" w:h="15840"/>
          <w:pgMar w:top="1440" w:right="1440" w:bottom="1440" w:left="1440" w:header="720" w:footer="720" w:gutter="0"/>
          <w:cols w:space="720"/>
          <w:docGrid w:linePitch="360"/>
        </w:sectPr>
      </w:pPr>
    </w:p>
    <w:p w14:paraId="1F1CE03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7,200</w:t>
      </w:r>
    </w:p>
    <w:p w14:paraId="31D1D5C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29,611</w:t>
      </w:r>
    </w:p>
    <w:p w14:paraId="5A01FCB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36,811</w:t>
      </w:r>
    </w:p>
    <w:p w14:paraId="1947F94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2633F2">
          <w:footerReference w:type="default" r:id="rId180"/>
          <w:type w:val="continuous"/>
          <w:pgSz w:w="12240" w:h="15840"/>
          <w:pgMar w:top="1440" w:right="1440" w:bottom="1440" w:left="1440" w:header="720" w:footer="720" w:gutter="0"/>
          <w:lnNumType w:countBy="1" w:restart="newSection"/>
          <w:cols w:space="720"/>
          <w:titlePg/>
          <w:docGrid w:linePitch="360"/>
        </w:sectPr>
      </w:pPr>
    </w:p>
    <w:p w14:paraId="7931FC1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b/>
          <w:color w:val="000000"/>
        </w:rPr>
        <w:t>DEPARTMENT OF TRANSPORTATION</w:t>
      </w:r>
    </w:p>
    <w:p w14:paraId="0DA1EC02" w14:textId="77777777" w:rsidR="002633F2" w:rsidRPr="004F20D1"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Pr>
          <w:rFonts w:eastAsia="Calibri" w:cs="Times New Roman"/>
          <w:i/>
          <w:color w:val="000000"/>
        </w:rPr>
        <w:t xml:space="preserve">Division of Multimodal Transportation Facilities – </w:t>
      </w:r>
    </w:p>
    <w:p w14:paraId="17E7CBC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State Rail Authority</w:t>
      </w:r>
    </w:p>
    <w:p w14:paraId="3281CDA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w:t>
      </w:r>
      <w:r>
        <w:rPr>
          <w:rFonts w:eastAsia="Calibri" w:cs="Times New Roman"/>
          <w:color w:val="000000"/>
        </w:rPr>
        <w:t>17</w:t>
      </w:r>
      <w:r w:rsidRPr="00B420C2">
        <w:rPr>
          <w:rFonts w:eastAsia="Calibri" w:cs="Times New Roman"/>
          <w:color w:val="000000"/>
        </w:rPr>
        <w:t>)</w:t>
      </w:r>
    </w:p>
    <w:p w14:paraId="38BBBEF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0506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w:t>
      </w:r>
      <w:r>
        <w:rPr>
          <w:rFonts w:eastAsia="Calibri" w:cs="Times New Roman"/>
          <w:color w:val="000000"/>
          <w:u w:val="single"/>
        </w:rPr>
        <w:t>810</w:t>
      </w:r>
    </w:p>
    <w:p w14:paraId="1599B2C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181"/>
          <w:type w:val="continuous"/>
          <w:pgSz w:w="12240" w:h="15840"/>
          <w:pgMar w:top="1440" w:right="1440" w:bottom="1440" w:left="1440" w:header="720" w:footer="720" w:gutter="0"/>
          <w:cols w:space="720"/>
          <w:titlePg/>
          <w:docGrid w:linePitch="360"/>
        </w:sectPr>
      </w:pPr>
    </w:p>
    <w:p w14:paraId="446CDDE7" w14:textId="09834A3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F65ADB">
        <w:rPr>
          <w:rFonts w:eastAsia="Calibri" w:cs="Times New Roman"/>
          <w:color w:val="000000"/>
        </w:rPr>
        <w:t>370,704</w:t>
      </w:r>
    </w:p>
    <w:p w14:paraId="1F89BDB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287,707</w:t>
      </w:r>
    </w:p>
    <w:p w14:paraId="023EC97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1,270,019</w:t>
      </w:r>
    </w:p>
    <w:p w14:paraId="3DC329A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201,541</w:t>
      </w:r>
    </w:p>
    <w:p w14:paraId="0322B715" w14:textId="687D4E96"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2,</w:t>
      </w:r>
      <w:r w:rsidR="00F65ADB">
        <w:rPr>
          <w:rFonts w:eastAsia="Calibri" w:cs="Times New Roman"/>
          <w:color w:val="000000"/>
        </w:rPr>
        <w:t>129,971</w:t>
      </w:r>
    </w:p>
    <w:p w14:paraId="65D653F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Other Assets (fund 0506, appropriation 69000) at the close of the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6A5FA1B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2633F2">
          <w:footerReference w:type="default" r:id="rId182"/>
          <w:type w:val="continuous"/>
          <w:pgSz w:w="12240" w:h="15840"/>
          <w:pgMar w:top="1440" w:right="1440" w:bottom="1440" w:left="1440" w:header="720" w:footer="720" w:gutter="0"/>
          <w:lnNumType w:countBy="1" w:restart="newSection"/>
          <w:cols w:space="720"/>
          <w:titlePg/>
          <w:docGrid w:linePitch="360"/>
        </w:sectPr>
      </w:pPr>
    </w:p>
    <w:p w14:paraId="71CCC84B" w14:textId="77777777" w:rsidR="002633F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Division of </w:t>
      </w:r>
      <w:r>
        <w:rPr>
          <w:rFonts w:eastAsia="Calibri" w:cs="Times New Roman"/>
          <w:i/>
          <w:color w:val="000000"/>
        </w:rPr>
        <w:t xml:space="preserve">Multimodal Transportation Facilities – </w:t>
      </w:r>
    </w:p>
    <w:p w14:paraId="582CD00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Public Transit</w:t>
      </w:r>
    </w:p>
    <w:p w14:paraId="4A35238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17)</w:t>
      </w:r>
    </w:p>
    <w:p w14:paraId="73A02E4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0510</w:t>
      </w:r>
      <w:r w:rsidRPr="00B420C2">
        <w:rPr>
          <w:rFonts w:eastAsia="Calibri" w:cs="Times New Roman"/>
          <w:i/>
          <w:color w:val="000000"/>
        </w:rPr>
        <w:t xml:space="preserve"> </w:t>
      </w:r>
      <w:r w:rsidRPr="00B420C2">
        <w:rPr>
          <w:rFonts w:eastAsia="Calibri" w:cs="Times New Roman"/>
          <w:color w:val="000000"/>
        </w:rPr>
        <w:t xml:space="preserve">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08</w:t>
      </w:r>
      <w:r>
        <w:rPr>
          <w:rFonts w:eastAsia="Calibri" w:cs="Times New Roman"/>
          <w:color w:val="000000"/>
          <w:u w:val="single"/>
        </w:rPr>
        <w:t>10</w:t>
      </w:r>
    </w:p>
    <w:p w14:paraId="631D5EB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2633F2">
          <w:footerReference w:type="default" r:id="rId183"/>
          <w:type w:val="continuous"/>
          <w:pgSz w:w="12240" w:h="15840"/>
          <w:pgMar w:top="1440" w:right="1440" w:bottom="1440" w:left="1440" w:header="720" w:footer="720" w:gutter="0"/>
          <w:cols w:space="720"/>
          <w:titlePg/>
          <w:docGrid w:linePitch="360"/>
        </w:sectPr>
      </w:pPr>
    </w:p>
    <w:p w14:paraId="78C89B5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100,000</w:t>
      </w:r>
    </w:p>
    <w:p w14:paraId="42FBCC7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2,042,989</w:t>
      </w:r>
    </w:p>
    <w:p w14:paraId="50DFE13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100,000</w:t>
      </w:r>
    </w:p>
    <w:p w14:paraId="37D11CE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50,000</w:t>
      </w:r>
    </w:p>
    <w:p w14:paraId="6C4FB7A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2,292,989</w:t>
      </w:r>
    </w:p>
    <w:p w14:paraId="79894650" w14:textId="46669E92" w:rsidR="00832E6E"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Equipment (fund 0510, appropriation 07000), Current Expenses (fund 0510, appropriation 13000), Buildings (fund 0510, appropriation 25800), and Other Assets (fund 0510, appropriation 69000)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2B4053C7" w14:textId="77777777" w:rsidR="00832E6E" w:rsidRDefault="00832E6E"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bookmarkStart w:id="6" w:name="_Hlk127970984"/>
      <w:r>
        <w:rPr>
          <w:rFonts w:eastAsia="Calibri" w:cs="Times New Roman"/>
          <w:color w:val="000000"/>
        </w:rPr>
        <w:tab/>
      </w:r>
      <w:r>
        <w:rPr>
          <w:rFonts w:eastAsia="Calibri" w:cs="Times New Roman"/>
          <w:color w:val="000000"/>
        </w:rPr>
        <w:tab/>
        <w:t>From the above appropriation for Current Expenses (fund 0510, appropriation 13000), $30,000 shall be used to support the Sistersville Ferry.</w:t>
      </w:r>
    </w:p>
    <w:p w14:paraId="19B5CCAD" w14:textId="77777777" w:rsidR="00B24508" w:rsidRPr="00486E7C" w:rsidRDefault="00B24508" w:rsidP="006252D0">
      <w:pPr>
        <w:suppressLineNumbers/>
        <w:ind w:firstLine="720"/>
        <w:jc w:val="center"/>
        <w:rPr>
          <w:rFonts w:eastAsia="PMingLiU" w:cs="Arial"/>
          <w:i/>
          <w:color w:val="000000"/>
        </w:rPr>
      </w:pPr>
      <w:r w:rsidRPr="00486E7C">
        <w:rPr>
          <w:rFonts w:eastAsia="PMingLiU" w:cs="Arial"/>
          <w:i/>
          <w:color w:val="000000"/>
        </w:rPr>
        <w:t>79a – Division of Multimodal Transportation Facilities</w:t>
      </w:r>
    </w:p>
    <w:p w14:paraId="6E79C8FC" w14:textId="77777777" w:rsidR="00B24508" w:rsidRPr="00465D5D" w:rsidRDefault="00B24508" w:rsidP="006252D0">
      <w:pPr>
        <w:suppressLineNumbers/>
        <w:ind w:firstLine="720"/>
        <w:jc w:val="center"/>
        <w:rPr>
          <w:rFonts w:eastAsia="PMingLiU" w:cs="Arial"/>
          <w:color w:val="000000"/>
        </w:rPr>
      </w:pPr>
      <w:r w:rsidRPr="00465D5D">
        <w:rPr>
          <w:rFonts w:eastAsia="PMingLiU" w:cs="Arial"/>
          <w:color w:val="000000"/>
        </w:rPr>
        <w:t>(WV Code Chapter 17)</w:t>
      </w:r>
    </w:p>
    <w:p w14:paraId="512057F8" w14:textId="77777777" w:rsidR="00B24508" w:rsidRPr="00465D5D" w:rsidRDefault="00B24508" w:rsidP="006252D0">
      <w:pPr>
        <w:suppressLineNumbers/>
        <w:ind w:firstLine="720"/>
        <w:jc w:val="center"/>
        <w:rPr>
          <w:rFonts w:eastAsia="PMingLiU" w:cs="Arial"/>
          <w:color w:val="000000"/>
        </w:rPr>
      </w:pPr>
      <w:r w:rsidRPr="00465D5D">
        <w:rPr>
          <w:rFonts w:eastAsia="PMingLiU" w:cs="Arial"/>
          <w:color w:val="000000"/>
        </w:rPr>
        <w:t xml:space="preserve">Fund </w:t>
      </w:r>
      <w:r w:rsidRPr="00465D5D">
        <w:rPr>
          <w:rFonts w:eastAsia="PMingLiU" w:cs="Arial"/>
          <w:color w:val="000000"/>
          <w:u w:val="single"/>
        </w:rPr>
        <w:t>0580</w:t>
      </w:r>
      <w:r w:rsidRPr="00465D5D">
        <w:rPr>
          <w:rFonts w:eastAsia="PMingLiU" w:cs="Arial"/>
          <w:color w:val="000000"/>
        </w:rPr>
        <w:t xml:space="preserve"> FY </w:t>
      </w:r>
      <w:r w:rsidRPr="00465D5D">
        <w:rPr>
          <w:rFonts w:eastAsia="PMingLiU" w:cs="Arial"/>
          <w:color w:val="000000"/>
          <w:u w:val="single"/>
        </w:rPr>
        <w:t>2023</w:t>
      </w:r>
      <w:r w:rsidRPr="00465D5D">
        <w:rPr>
          <w:rFonts w:eastAsia="PMingLiU" w:cs="Arial"/>
          <w:color w:val="000000"/>
        </w:rPr>
        <w:t xml:space="preserve"> Org </w:t>
      </w:r>
      <w:r w:rsidRPr="00465D5D">
        <w:rPr>
          <w:rFonts w:eastAsia="PMingLiU" w:cs="Arial"/>
          <w:color w:val="000000"/>
          <w:u w:val="single"/>
        </w:rPr>
        <w:t>0810</w:t>
      </w:r>
    </w:p>
    <w:p w14:paraId="22D136EF" w14:textId="77777777" w:rsidR="00B24508" w:rsidRDefault="00B24508" w:rsidP="006252D0">
      <w:pPr>
        <w:tabs>
          <w:tab w:val="left" w:pos="288"/>
          <w:tab w:val="left" w:pos="720"/>
          <w:tab w:val="left" w:leader="dot" w:pos="6030"/>
          <w:tab w:val="left" w:pos="6210"/>
          <w:tab w:val="left" w:pos="6451"/>
          <w:tab w:val="center" w:pos="6930"/>
          <w:tab w:val="left" w:pos="7704"/>
          <w:tab w:val="right" w:pos="9720"/>
        </w:tabs>
        <w:jc w:val="both"/>
        <w:rPr>
          <w:rFonts w:eastAsia="PMingLiU" w:cs="Arial"/>
          <w:color w:val="000000"/>
        </w:rPr>
        <w:sectPr w:rsidR="00B24508" w:rsidSect="002633F2">
          <w:footerReference w:type="default" r:id="rId184"/>
          <w:type w:val="continuous"/>
          <w:pgSz w:w="12240" w:h="15840"/>
          <w:pgMar w:top="1440" w:right="1440" w:bottom="1440" w:left="1440" w:header="720" w:footer="720" w:gutter="0"/>
          <w:lnNumType w:countBy="1" w:restart="newSection"/>
          <w:cols w:space="720"/>
          <w:titlePg/>
          <w:docGrid w:linePitch="360"/>
        </w:sectPr>
      </w:pPr>
    </w:p>
    <w:p w14:paraId="4944FEF8" w14:textId="546F6222" w:rsidR="00B24508" w:rsidRPr="00B420C2" w:rsidRDefault="00B24508"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B24508" w:rsidRPr="00B420C2" w:rsidSect="006252D0">
          <w:pgSz w:w="12240" w:h="15840"/>
          <w:pgMar w:top="1440" w:right="1440" w:bottom="1440" w:left="1440" w:header="720" w:footer="720" w:gutter="0"/>
          <w:lnNumType w:countBy="1" w:restart="newSection"/>
          <w:cols w:space="720"/>
          <w:docGrid w:linePitch="360"/>
        </w:sectPr>
      </w:pPr>
      <w:r>
        <w:rPr>
          <w:rFonts w:eastAsia="PMingLiU" w:cs="Arial"/>
          <w:color w:val="000000"/>
        </w:rPr>
        <w:lastRenderedPageBreak/>
        <w:tab/>
      </w:r>
      <w:r>
        <w:rPr>
          <w:rFonts w:eastAsia="PMingLiU" w:cs="Arial"/>
          <w:color w:val="000000"/>
        </w:rPr>
        <w:tab/>
      </w:r>
      <w:r w:rsidRPr="00465D5D">
        <w:rPr>
          <w:rFonts w:eastAsia="PMingLiU" w:cs="Arial"/>
          <w:color w:val="000000"/>
        </w:rPr>
        <w:t xml:space="preserve">Any unexpended balances remaining in the appropriations for Personal Services and Employee Benefits – Surplus (fund 0580, appropriation 00100), Current Expenses (fund 0580, appropriation 13000), and BRIM Premium (fund 0580, appropriation 91300) at the close of </w:t>
      </w:r>
      <w:r w:rsidRPr="00486E7C">
        <w:rPr>
          <w:rFonts w:eastAsia="PMingLiU" w:cs="Arial"/>
          <w:color w:val="000000"/>
        </w:rPr>
        <w:t>the fiscal year 2023 are hereby reappropriated for expenditure during the fiscal year 2024.</w:t>
      </w:r>
    </w:p>
    <w:bookmarkEnd w:id="6"/>
    <w:p w14:paraId="76F65B9D" w14:textId="77777777" w:rsidR="002633F2" w:rsidRPr="00AC46F2" w:rsidRDefault="002633F2" w:rsidP="006252D0">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Pr>
          <w:rFonts w:eastAsia="Calibri" w:cs="Times New Roman"/>
          <w:i/>
          <w:color w:val="000000"/>
        </w:rPr>
        <w:t xml:space="preserve">Division of Multimodal Transportation Facilities – </w:t>
      </w:r>
    </w:p>
    <w:p w14:paraId="642588F9"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Aeronautics Commission</w:t>
      </w:r>
    </w:p>
    <w:p w14:paraId="0F04AAE0"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w:t>
      </w:r>
      <w:r>
        <w:rPr>
          <w:rFonts w:eastAsia="Calibri" w:cs="Times New Roman"/>
          <w:color w:val="000000"/>
        </w:rPr>
        <w:t>17</w:t>
      </w:r>
      <w:r w:rsidRPr="00B420C2">
        <w:rPr>
          <w:rFonts w:eastAsia="Calibri" w:cs="Times New Roman"/>
          <w:color w:val="000000"/>
        </w:rPr>
        <w:t>)</w:t>
      </w:r>
    </w:p>
    <w:p w14:paraId="411C14DD"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0582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08</w:t>
      </w:r>
      <w:r>
        <w:rPr>
          <w:rFonts w:eastAsia="Calibri" w:cs="Times New Roman"/>
          <w:color w:val="000000"/>
          <w:u w:val="single"/>
        </w:rPr>
        <w:t>10</w:t>
      </w:r>
    </w:p>
    <w:p w14:paraId="6D5932A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185"/>
          <w:type w:val="continuous"/>
          <w:pgSz w:w="12240" w:h="15840"/>
          <w:pgMar w:top="1440" w:right="1440" w:bottom="1440" w:left="1440" w:header="720" w:footer="720" w:gutter="0"/>
          <w:lnNumType w:countBy="1" w:restart="newSection"/>
          <w:cols w:space="720"/>
          <w:titlePg/>
          <w:docGrid w:linePitch="360"/>
        </w:sectPr>
      </w:pPr>
    </w:p>
    <w:p w14:paraId="11FA3998" w14:textId="6FF2570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001719">
        <w:rPr>
          <w:rFonts w:eastAsia="Calibri" w:cs="Times New Roman"/>
          <w:color w:val="000000"/>
        </w:rPr>
        <w:t>229,791</w:t>
      </w:r>
    </w:p>
    <w:p w14:paraId="478043C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591,839</w:t>
      </w:r>
    </w:p>
    <w:p w14:paraId="1EB4EEA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w:t>
      </w:r>
    </w:p>
    <w:p w14:paraId="1E35445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4,438</w:t>
      </w:r>
    </w:p>
    <w:p w14:paraId="7C8B306A" w14:textId="5308C8B4"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001719">
        <w:rPr>
          <w:rFonts w:eastAsia="Calibri" w:cs="Times New Roman"/>
          <w:color w:val="000000"/>
        </w:rPr>
        <w:t>826,168</w:t>
      </w:r>
    </w:p>
    <w:p w14:paraId="02CD53E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Current Expenses (fund 0582, appropriation 13000) at the close of the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1A18DFC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B24508">
          <w:footerReference w:type="default" r:id="rId186"/>
          <w:type w:val="continuous"/>
          <w:pgSz w:w="12240" w:h="15840"/>
          <w:pgMar w:top="1440" w:right="1440" w:bottom="1440" w:left="1440" w:header="720" w:footer="720" w:gutter="0"/>
          <w:lnNumType w:countBy="1" w:restart="newSection"/>
          <w:cols w:space="720"/>
          <w:titlePg/>
          <w:docGrid w:linePitch="360"/>
        </w:sectPr>
      </w:pPr>
    </w:p>
    <w:p w14:paraId="474E59E5" w14:textId="5FCC2EEB"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DEPARTMENT OF VETERANS</w:t>
      </w:r>
      <w:r w:rsidR="006252D0">
        <w:rPr>
          <w:rFonts w:eastAsia="Calibri" w:cs="Times New Roman"/>
          <w:b/>
          <w:color w:val="000000"/>
        </w:rPr>
        <w:t>’</w:t>
      </w:r>
      <w:r w:rsidRPr="00B420C2">
        <w:rPr>
          <w:rFonts w:eastAsia="Calibri" w:cs="Times New Roman"/>
          <w:b/>
          <w:color w:val="000000"/>
        </w:rPr>
        <w:t xml:space="preserve"> ASSISTANCE</w:t>
      </w:r>
    </w:p>
    <w:p w14:paraId="23DB8D4B" w14:textId="6770BC1A"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Veterans</w:t>
      </w:r>
      <w:r w:rsidR="006252D0">
        <w:rPr>
          <w:rFonts w:eastAsia="Calibri" w:cs="Times New Roman"/>
          <w:i/>
          <w:color w:val="000000"/>
        </w:rPr>
        <w:t>’</w:t>
      </w:r>
      <w:r w:rsidRPr="00B420C2">
        <w:rPr>
          <w:rFonts w:eastAsia="Calibri" w:cs="Times New Roman"/>
          <w:i/>
          <w:color w:val="000000"/>
        </w:rPr>
        <w:t xml:space="preserve"> Assistance</w:t>
      </w:r>
    </w:p>
    <w:p w14:paraId="38C84DB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9A)</w:t>
      </w:r>
    </w:p>
    <w:p w14:paraId="775931C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0456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0613</w:t>
      </w:r>
    </w:p>
    <w:p w14:paraId="33D86FA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187"/>
          <w:type w:val="continuous"/>
          <w:pgSz w:w="12240" w:h="15840"/>
          <w:pgMar w:top="1440" w:right="1440" w:bottom="1440" w:left="1440" w:header="720" w:footer="720" w:gutter="0"/>
          <w:cols w:space="720"/>
          <w:titlePg/>
          <w:docGrid w:linePitch="360"/>
        </w:sectPr>
      </w:pPr>
    </w:p>
    <w:p w14:paraId="113FF59F" w14:textId="06E671F0"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2,</w:t>
      </w:r>
      <w:r w:rsidR="00F10B5D">
        <w:rPr>
          <w:rFonts w:eastAsia="Calibri" w:cs="Times New Roman"/>
          <w:color w:val="000000"/>
        </w:rPr>
        <w:t>036,851</w:t>
      </w:r>
    </w:p>
    <w:p w14:paraId="5DBE7EB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70104E4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110,880</w:t>
      </w:r>
    </w:p>
    <w:p w14:paraId="3C9705A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20,000</w:t>
      </w:r>
    </w:p>
    <w:p w14:paraId="08C0C33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161,450</w:t>
      </w:r>
    </w:p>
    <w:p w14:paraId="660CFB6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5,000</w:t>
      </w:r>
    </w:p>
    <w:p w14:paraId="1B148425" w14:textId="2803E593"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Veterans</w:t>
      </w:r>
      <w:r w:rsidR="006252D0">
        <w:rPr>
          <w:rFonts w:eastAsia="Calibri" w:cs="Times New Roman"/>
          <w:color w:val="000000"/>
        </w:rPr>
        <w:t>’</w:t>
      </w:r>
      <w:r w:rsidRPr="00B420C2">
        <w:rPr>
          <w:rFonts w:eastAsia="Calibri" w:cs="Times New Roman"/>
          <w:color w:val="000000"/>
        </w:rPr>
        <w:t xml:space="preserve"> Field Offices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22800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405,550</w:t>
      </w:r>
    </w:p>
    <w:p w14:paraId="7D1E32FD" w14:textId="4739C95F"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Veterans</w:t>
      </w:r>
      <w:r w:rsidR="006252D0">
        <w:rPr>
          <w:rFonts w:eastAsia="Calibri" w:cs="Times New Roman"/>
          <w:color w:val="000000"/>
        </w:rPr>
        <w:t>’</w:t>
      </w:r>
      <w:r w:rsidRPr="00B420C2">
        <w:rPr>
          <w:rFonts w:eastAsia="Calibri" w:cs="Times New Roman"/>
          <w:color w:val="000000"/>
        </w:rPr>
        <w:t xml:space="preserve"> Nursing Home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28600</w:t>
      </w:r>
      <w:r w:rsidRPr="00B420C2">
        <w:rPr>
          <w:rFonts w:eastAsia="Calibri" w:cs="Times New Roman"/>
          <w:color w:val="000000"/>
        </w:rPr>
        <w:tab/>
      </w:r>
      <w:r w:rsidRPr="00B420C2">
        <w:rPr>
          <w:rFonts w:eastAsia="Calibri" w:cs="Times New Roman"/>
          <w:color w:val="000000"/>
        </w:rPr>
        <w:tab/>
      </w:r>
      <w:r w:rsidR="00F10B5D">
        <w:rPr>
          <w:rFonts w:eastAsia="Calibri" w:cs="Times New Roman"/>
          <w:color w:val="000000"/>
        </w:rPr>
        <w:t>7,103,125</w:t>
      </w:r>
    </w:p>
    <w:p w14:paraId="0A9712EB" w14:textId="0729CFAA"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Veterans</w:t>
      </w:r>
      <w:r w:rsidR="006252D0">
        <w:rPr>
          <w:rFonts w:eastAsia="Calibri" w:cs="Times New Roman"/>
          <w:color w:val="000000"/>
        </w:rPr>
        <w:t>’</w:t>
      </w:r>
      <w:r w:rsidRPr="00B420C2">
        <w:rPr>
          <w:rFonts w:eastAsia="Calibri" w:cs="Times New Roman"/>
          <w:color w:val="000000"/>
        </w:rPr>
        <w:t xml:space="preserve"> Toll Free Assistance Line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32800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2,015</w:t>
      </w:r>
    </w:p>
    <w:p w14:paraId="60BD7059" w14:textId="0EFE49DB"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Veterans</w:t>
      </w:r>
      <w:r w:rsidR="006252D0">
        <w:rPr>
          <w:rFonts w:eastAsia="Calibri" w:cs="Times New Roman"/>
          <w:color w:val="000000"/>
        </w:rPr>
        <w:t>’</w:t>
      </w:r>
      <w:r w:rsidRPr="00B420C2">
        <w:rPr>
          <w:rFonts w:eastAsia="Calibri" w:cs="Times New Roman"/>
          <w:color w:val="000000"/>
        </w:rPr>
        <w:t xml:space="preserve"> Reeducation Assistance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32900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40,000</w:t>
      </w:r>
    </w:p>
    <w:p w14:paraId="5E8C0243" w14:textId="34521369"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Veterans</w:t>
      </w:r>
      <w:r w:rsidR="006252D0">
        <w:rPr>
          <w:rFonts w:eastAsia="Calibri" w:cs="Times New Roman"/>
          <w:color w:val="000000"/>
        </w:rPr>
        <w:t>’</w:t>
      </w:r>
      <w:r w:rsidRPr="00B420C2">
        <w:rPr>
          <w:rFonts w:eastAsia="Calibri" w:cs="Times New Roman"/>
          <w:color w:val="000000"/>
        </w:rPr>
        <w:t xml:space="preserve"> Grant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34200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560,000</w:t>
      </w:r>
    </w:p>
    <w:p w14:paraId="3C3FAED0" w14:textId="087BCBA4"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Veterans</w:t>
      </w:r>
      <w:r w:rsidR="006252D0">
        <w:rPr>
          <w:rFonts w:eastAsia="Calibri" w:cs="Times New Roman"/>
          <w:color w:val="000000"/>
        </w:rPr>
        <w:t>’</w:t>
      </w:r>
      <w:r w:rsidRPr="00B420C2">
        <w:rPr>
          <w:rFonts w:eastAsia="Calibri" w:cs="Times New Roman"/>
          <w:color w:val="000000"/>
        </w:rPr>
        <w:t xml:space="preserve"> Grave Markers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47300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10,000</w:t>
      </w:r>
    </w:p>
    <w:p w14:paraId="72223FAB" w14:textId="047CCA05"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Veterans</w:t>
      </w:r>
      <w:r w:rsidR="006252D0">
        <w:rPr>
          <w:rFonts w:eastAsia="Calibri" w:cs="Times New Roman"/>
          <w:color w:val="000000"/>
        </w:rPr>
        <w:t>’</w:t>
      </w:r>
      <w:r w:rsidRPr="00B420C2">
        <w:rPr>
          <w:rFonts w:eastAsia="Calibri" w:cs="Times New Roman"/>
          <w:color w:val="000000"/>
        </w:rPr>
        <w:t xml:space="preserve"> Cemetery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80800</w:t>
      </w:r>
      <w:r w:rsidRPr="00B420C2">
        <w:rPr>
          <w:rFonts w:eastAsia="Calibri" w:cs="Times New Roman"/>
          <w:color w:val="000000"/>
        </w:rPr>
        <w:tab/>
      </w:r>
      <w:r w:rsidRPr="00B420C2">
        <w:rPr>
          <w:rFonts w:eastAsia="Calibri" w:cs="Times New Roman"/>
          <w:color w:val="000000"/>
        </w:rPr>
        <w:tab/>
      </w:r>
      <w:r w:rsidR="00F10B5D">
        <w:rPr>
          <w:rFonts w:eastAsia="Calibri" w:cs="Times New Roman"/>
          <w:color w:val="000000"/>
        </w:rPr>
        <w:t>402,074</w:t>
      </w:r>
    </w:p>
    <w:p w14:paraId="26F188B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50,000</w:t>
      </w:r>
    </w:p>
    <w:p w14:paraId="1B16CF97" w14:textId="2E141E03"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125F17">
        <w:rPr>
          <w:rFonts w:eastAsia="Calibri" w:cs="Times New Roman"/>
          <w:color w:val="000000"/>
        </w:rPr>
        <w:t>10,906,945</w:t>
      </w:r>
    </w:p>
    <w:p w14:paraId="5526980A" w14:textId="01969A51"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Any unexpended balances remaining in the appropriations for </w:t>
      </w:r>
      <w:r>
        <w:rPr>
          <w:rFonts w:eastAsia="Calibri" w:cs="Times New Roman"/>
          <w:color w:val="000000"/>
        </w:rPr>
        <w:t>Veterans</w:t>
      </w:r>
      <w:r w:rsidR="006252D0">
        <w:rPr>
          <w:rFonts w:eastAsia="Calibri" w:cs="Times New Roman"/>
          <w:color w:val="000000"/>
        </w:rPr>
        <w:t>’</w:t>
      </w:r>
      <w:r>
        <w:rPr>
          <w:rFonts w:eastAsia="Calibri" w:cs="Times New Roman"/>
          <w:color w:val="000000"/>
        </w:rPr>
        <w:t xml:space="preserve"> Field Offices (fund 0456, appropriation 22800), </w:t>
      </w:r>
      <w:r w:rsidRPr="00B420C2">
        <w:rPr>
          <w:rFonts w:eastAsia="Calibri" w:cs="Times New Roman"/>
          <w:color w:val="000000"/>
        </w:rPr>
        <w:t>Buildings – Surplus (fund 0456, appropriation 25899), Veterans</w:t>
      </w:r>
      <w:r w:rsidR="006252D0">
        <w:rPr>
          <w:rFonts w:eastAsia="Calibri" w:cs="Times New Roman"/>
          <w:color w:val="000000"/>
        </w:rPr>
        <w:t>’</w:t>
      </w:r>
      <w:r w:rsidRPr="00B420C2">
        <w:rPr>
          <w:rFonts w:eastAsia="Calibri" w:cs="Times New Roman"/>
          <w:color w:val="000000"/>
        </w:rPr>
        <w:t xml:space="preserve"> Nursing Home (fund 0456, appropriation 28600), Veterans</w:t>
      </w:r>
      <w:r w:rsidR="006252D0">
        <w:rPr>
          <w:rFonts w:eastAsia="Calibri" w:cs="Times New Roman"/>
          <w:color w:val="000000"/>
        </w:rPr>
        <w:t>’</w:t>
      </w:r>
      <w:r w:rsidRPr="00B420C2">
        <w:rPr>
          <w:rFonts w:eastAsia="Calibri" w:cs="Times New Roman"/>
          <w:color w:val="000000"/>
        </w:rPr>
        <w:t xml:space="preserve"> Reeducation Assistance (fund 0456, appropriation 32900), Veterans</w:t>
      </w:r>
      <w:r w:rsidR="006252D0">
        <w:rPr>
          <w:rFonts w:eastAsia="Calibri" w:cs="Times New Roman"/>
          <w:color w:val="000000"/>
        </w:rPr>
        <w:t>’</w:t>
      </w:r>
      <w:r w:rsidRPr="00B420C2">
        <w:rPr>
          <w:rFonts w:eastAsia="Calibri" w:cs="Times New Roman"/>
          <w:color w:val="000000"/>
        </w:rPr>
        <w:t xml:space="preserve"> Grant Program (fund 0456, appropriation 34200), Veterans</w:t>
      </w:r>
      <w:r w:rsidR="006252D0">
        <w:rPr>
          <w:rFonts w:eastAsia="Calibri" w:cs="Times New Roman"/>
          <w:color w:val="000000"/>
        </w:rPr>
        <w:t>’</w:t>
      </w:r>
      <w:r w:rsidRPr="00B420C2">
        <w:rPr>
          <w:rFonts w:eastAsia="Calibri" w:cs="Times New Roman"/>
          <w:color w:val="000000"/>
        </w:rPr>
        <w:t xml:space="preserve"> Bonus – Surplus (fund 0456, appropriation 34400), </w:t>
      </w:r>
      <w:r>
        <w:rPr>
          <w:rFonts w:eastAsia="Calibri" w:cs="Times New Roman"/>
          <w:color w:val="000000"/>
        </w:rPr>
        <w:t>Veterans</w:t>
      </w:r>
      <w:r w:rsidR="006252D0">
        <w:rPr>
          <w:rFonts w:eastAsia="Calibri" w:cs="Times New Roman"/>
          <w:color w:val="000000"/>
        </w:rPr>
        <w:t>’</w:t>
      </w:r>
      <w:r>
        <w:rPr>
          <w:rFonts w:eastAsia="Calibri" w:cs="Times New Roman"/>
          <w:color w:val="000000"/>
        </w:rPr>
        <w:t xml:space="preserve"> Cemetery (fund 0456, appropriation 80800), </w:t>
      </w:r>
      <w:r w:rsidRPr="00B420C2">
        <w:rPr>
          <w:rFonts w:eastAsia="Calibri" w:cs="Times New Roman"/>
          <w:color w:val="000000"/>
        </w:rPr>
        <w:t>and Educational Opportunities for Children of Deceased Veterans (fund 0456, appropriation 85400)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44A39CB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B24508">
          <w:footerReference w:type="default" r:id="rId188"/>
          <w:type w:val="continuous"/>
          <w:pgSz w:w="12240" w:h="15840"/>
          <w:pgMar w:top="1440" w:right="1440" w:bottom="1440" w:left="1440" w:header="720" w:footer="720" w:gutter="0"/>
          <w:lnNumType w:countBy="1" w:restart="newSection"/>
          <w:cols w:space="720"/>
          <w:titlePg/>
          <w:docGrid w:linePitch="360"/>
        </w:sectPr>
      </w:pPr>
    </w:p>
    <w:p w14:paraId="53BFCD3B" w14:textId="75D92F62"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Veterans</w:t>
      </w:r>
      <w:r w:rsidR="006252D0">
        <w:rPr>
          <w:rFonts w:eastAsia="Calibri" w:cs="Times New Roman"/>
          <w:i/>
          <w:color w:val="000000"/>
        </w:rPr>
        <w:t>’</w:t>
      </w:r>
      <w:r w:rsidRPr="00B420C2">
        <w:rPr>
          <w:rFonts w:eastAsia="Calibri" w:cs="Times New Roman"/>
          <w:i/>
          <w:color w:val="000000"/>
        </w:rPr>
        <w:t xml:space="preserve"> Assistance – </w:t>
      </w:r>
    </w:p>
    <w:p w14:paraId="0031257B" w14:textId="00BC3711"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Veterans</w:t>
      </w:r>
      <w:r w:rsidR="006252D0">
        <w:rPr>
          <w:rFonts w:eastAsia="Calibri" w:cs="Times New Roman"/>
          <w:i/>
          <w:color w:val="000000"/>
        </w:rPr>
        <w:t>’</w:t>
      </w:r>
      <w:r w:rsidRPr="00B420C2">
        <w:rPr>
          <w:rFonts w:eastAsia="Calibri" w:cs="Times New Roman"/>
          <w:i/>
          <w:color w:val="000000"/>
        </w:rPr>
        <w:t xml:space="preserve"> Home</w:t>
      </w:r>
    </w:p>
    <w:p w14:paraId="7877996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9A)</w:t>
      </w:r>
    </w:p>
    <w:p w14:paraId="1F43F2D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189"/>
          <w:type w:val="continuous"/>
          <w:pgSz w:w="12240" w:h="15840"/>
          <w:pgMar w:top="1440" w:right="1440" w:bottom="1440" w:left="1440" w:header="720" w:footer="720" w:gutter="0"/>
          <w:cols w:space="720"/>
          <w:titlePg/>
          <w:docGrid w:linePitch="360"/>
        </w:sectPr>
      </w:pPr>
      <w:r w:rsidRPr="00B420C2">
        <w:rPr>
          <w:rFonts w:eastAsia="Calibri" w:cs="Times New Roman"/>
          <w:color w:val="000000"/>
        </w:rPr>
        <w:t xml:space="preserve">Fund </w:t>
      </w:r>
      <w:r w:rsidRPr="00B420C2">
        <w:rPr>
          <w:rFonts w:eastAsia="Calibri" w:cs="Times New Roman"/>
          <w:color w:val="000000"/>
          <w:u w:val="single"/>
        </w:rPr>
        <w:t>0460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0618</w:t>
      </w:r>
    </w:p>
    <w:p w14:paraId="0CC7C074" w14:textId="19ECF0A5"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w:t>
      </w:r>
      <w:r w:rsidR="001975E1">
        <w:rPr>
          <w:rFonts w:eastAsia="Calibri" w:cs="Times New Roman"/>
          <w:color w:val="000000"/>
        </w:rPr>
        <w:t>296,064</w:t>
      </w:r>
    </w:p>
    <w:p w14:paraId="662EEB4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46,759</w:t>
      </w:r>
    </w:p>
    <w:p w14:paraId="31049AB2" w14:textId="0425A71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Veterans Outreach Programs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61700</w:t>
      </w:r>
      <w:r w:rsidRPr="00B420C2">
        <w:rPr>
          <w:rFonts w:eastAsia="Calibri" w:cs="Times New Roman"/>
          <w:color w:val="000000"/>
        </w:rPr>
        <w:tab/>
      </w:r>
      <w:r w:rsidRPr="00B420C2">
        <w:rPr>
          <w:rFonts w:eastAsia="Calibri" w:cs="Times New Roman"/>
          <w:color w:val="000000"/>
          <w:u w:val="single"/>
        </w:rPr>
        <w:tab/>
      </w:r>
      <w:r w:rsidR="001975E1">
        <w:rPr>
          <w:rFonts w:eastAsia="Calibri" w:cs="Times New Roman"/>
          <w:color w:val="000000"/>
          <w:u w:val="single"/>
        </w:rPr>
        <w:t>203,766</w:t>
      </w:r>
    </w:p>
    <w:p w14:paraId="18AF7655" w14:textId="4F6E87D5"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w:t>
      </w:r>
      <w:r w:rsidR="001975E1">
        <w:rPr>
          <w:rFonts w:eastAsia="Calibri" w:cs="Times New Roman"/>
          <w:color w:val="000000"/>
        </w:rPr>
        <w:t>546,589</w:t>
      </w:r>
    </w:p>
    <w:p w14:paraId="1E5B624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Any unexpended balances remaining in the appropriations for Current Expenses (fund 0460, appropriation 13000) at the close of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32D6685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B24508">
          <w:footerReference w:type="default" r:id="rId190"/>
          <w:type w:val="continuous"/>
          <w:pgSz w:w="12240" w:h="15840"/>
          <w:pgMar w:top="1440" w:right="1440" w:bottom="1440" w:left="1440" w:header="720" w:footer="720" w:gutter="0"/>
          <w:lnNumType w:countBy="1" w:restart="newSection"/>
          <w:cols w:space="720"/>
          <w:titlePg/>
          <w:docGrid w:linePitch="360"/>
        </w:sectPr>
      </w:pPr>
    </w:p>
    <w:p w14:paraId="666D483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BUREAU OF SENIOR SERVICES</w:t>
      </w:r>
    </w:p>
    <w:p w14:paraId="09793151"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Bureau of Senior Services</w:t>
      </w:r>
    </w:p>
    <w:p w14:paraId="0965AC2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29)</w:t>
      </w:r>
    </w:p>
    <w:p w14:paraId="1C89D85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0420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0508</w:t>
      </w:r>
    </w:p>
    <w:p w14:paraId="6F3E483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191"/>
          <w:type w:val="continuous"/>
          <w:pgSz w:w="12240" w:h="15840"/>
          <w:pgMar w:top="1440" w:right="1440" w:bottom="1440" w:left="1440" w:header="720" w:footer="720" w:gutter="0"/>
          <w:cols w:space="720"/>
          <w:titlePg/>
          <w:docGrid w:linePitch="360"/>
        </w:sectPr>
      </w:pPr>
    </w:p>
    <w:p w14:paraId="43655D6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Transfer to Division of Human Services for Health Care</w:t>
      </w:r>
    </w:p>
    <w:p w14:paraId="22BD9A0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and Title XIX Waiver for Senior Citizens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53900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10,839,825</w:t>
      </w:r>
    </w:p>
    <w:p w14:paraId="5ECAD54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Transfer to Division of Human Services for Health Care and Title XIX Waiver for Senior Citizens (fund 0420, appropriation 53900) along with the federal moneys generated thereby shall be used for reimbursement for services provided under the program.</w:t>
      </w:r>
    </w:p>
    <w:p w14:paraId="26661E9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is in addition to funding provided in fund 5405 for this program.</w:t>
      </w:r>
    </w:p>
    <w:p w14:paraId="36AFD64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B24508">
          <w:footerReference w:type="default" r:id="rId192"/>
          <w:type w:val="continuous"/>
          <w:pgSz w:w="12240" w:h="15840"/>
          <w:pgMar w:top="1440" w:right="1440" w:bottom="1440" w:left="1440" w:header="720" w:footer="720" w:gutter="0"/>
          <w:lnNumType w:countBy="1" w:restart="newSection"/>
          <w:cols w:space="720"/>
          <w:titlePg/>
          <w:docGrid w:linePitch="360"/>
        </w:sectPr>
      </w:pPr>
    </w:p>
    <w:p w14:paraId="12BD2D3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WEST VIRGINIA COUNCIL FOR COMMUNITY</w:t>
      </w:r>
    </w:p>
    <w:p w14:paraId="7E7BE69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AND TECHNICAL COLLEGE EDUCATION</w:t>
      </w:r>
    </w:p>
    <w:p w14:paraId="72498890"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Council for</w:t>
      </w:r>
    </w:p>
    <w:p w14:paraId="0A09039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Community and Technical College Education – </w:t>
      </w:r>
    </w:p>
    <w:p w14:paraId="16DA598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Control Account</w:t>
      </w:r>
    </w:p>
    <w:p w14:paraId="51AA061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02B9272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0596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0420</w:t>
      </w:r>
    </w:p>
    <w:p w14:paraId="141EF75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193"/>
          <w:type w:val="continuous"/>
          <w:pgSz w:w="12240" w:h="15840"/>
          <w:pgMar w:top="1440" w:right="1440" w:bottom="1440" w:left="1440" w:header="720" w:footer="720" w:gutter="0"/>
          <w:cols w:space="720"/>
          <w:titlePg/>
          <w:docGrid w:linePitch="360"/>
        </w:sectPr>
      </w:pPr>
    </w:p>
    <w:p w14:paraId="030413C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West Virginia Council for Community</w:t>
      </w:r>
    </w:p>
    <w:p w14:paraId="4E77D990" w14:textId="6A0AE743"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and Technical Education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39200</w:t>
      </w:r>
      <w:r w:rsidRPr="00B420C2">
        <w:rPr>
          <w:rFonts w:eastAsia="Calibri" w:cs="Times New Roman"/>
          <w:color w:val="000000"/>
        </w:rPr>
        <w:tab/>
        <w:t>$</w:t>
      </w:r>
      <w:r w:rsidRPr="00B420C2">
        <w:rPr>
          <w:rFonts w:eastAsia="Calibri" w:cs="Times New Roman"/>
          <w:color w:val="000000"/>
        </w:rPr>
        <w:tab/>
      </w:r>
      <w:r w:rsidR="003E7DF2">
        <w:rPr>
          <w:rFonts w:eastAsia="Calibri" w:cs="Times New Roman"/>
          <w:color w:val="000000"/>
        </w:rPr>
        <w:t>744,232</w:t>
      </w:r>
    </w:p>
    <w:p w14:paraId="66E2577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Transit Training Partnership</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34,293</w:t>
      </w:r>
    </w:p>
    <w:p w14:paraId="144214CC" w14:textId="26FD979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Community College Workforce Development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87800</w:t>
      </w:r>
      <w:r w:rsidRPr="00B420C2">
        <w:rPr>
          <w:rFonts w:eastAsia="Calibri" w:cs="Times New Roman"/>
          <w:color w:val="000000"/>
        </w:rPr>
        <w:tab/>
      </w:r>
      <w:r w:rsidRPr="00B420C2">
        <w:rPr>
          <w:rFonts w:eastAsia="Calibri" w:cs="Times New Roman"/>
          <w:color w:val="000000"/>
        </w:rPr>
        <w:tab/>
      </w:r>
      <w:r w:rsidR="005B2B19">
        <w:rPr>
          <w:rFonts w:eastAsia="Calibri" w:cs="Times New Roman"/>
          <w:color w:val="000000"/>
        </w:rPr>
        <w:t>3,098</w:t>
      </w:r>
      <w:r w:rsidR="003E7DF2">
        <w:rPr>
          <w:rFonts w:eastAsia="Calibri" w:cs="Times New Roman"/>
          <w:color w:val="000000"/>
        </w:rPr>
        <w:t>,387</w:t>
      </w:r>
    </w:p>
    <w:p w14:paraId="4624A22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College Transition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88700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278,222</w:t>
      </w:r>
    </w:p>
    <w:p w14:paraId="066DE6C0" w14:textId="5894BDF3"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lastRenderedPageBreak/>
        <w:t>West Virginia Advance Workforce Development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w:t>
      </w:r>
      <w:r w:rsidR="003E7DF2">
        <w:rPr>
          <w:rFonts w:eastAsia="Calibri" w:cs="Times New Roman"/>
          <w:color w:val="000000"/>
        </w:rPr>
        <w:t>121,387</w:t>
      </w:r>
    </w:p>
    <w:p w14:paraId="4139FDC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u w:val="single"/>
        </w:rPr>
      </w:pPr>
      <w:r w:rsidRPr="00B420C2">
        <w:rPr>
          <w:rFonts w:eastAsia="Calibri" w:cs="Times New Roman"/>
          <w:color w:val="000000"/>
        </w:rPr>
        <w:t>Technical Program Development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1,800,735</w:t>
      </w:r>
    </w:p>
    <w:p w14:paraId="68C9DE09" w14:textId="56B39715"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Pr>
          <w:rFonts w:eastAsia="Calibri" w:cs="Times New Roman"/>
          <w:color w:val="000000"/>
        </w:rPr>
        <w:t>WV</w:t>
      </w:r>
      <w:r w:rsidRPr="00B420C2">
        <w:rPr>
          <w:rFonts w:eastAsia="Calibri" w:cs="Times New Roman"/>
          <w:color w:val="000000"/>
        </w:rPr>
        <w:t xml:space="preserve"> Invests Grant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89401</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7,</w:t>
      </w:r>
      <w:r w:rsidR="003E7DF2">
        <w:rPr>
          <w:rFonts w:eastAsia="Calibri" w:cs="Times New Roman"/>
          <w:color w:val="000000"/>
          <w:u w:val="single"/>
        </w:rPr>
        <w:t>037,672</w:t>
      </w:r>
    </w:p>
    <w:p w14:paraId="2357ED31" w14:textId="35975056"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5B2B19">
        <w:rPr>
          <w:rFonts w:eastAsia="Calibri" w:cs="Times New Roman"/>
          <w:color w:val="000000"/>
        </w:rPr>
        <w:t>16,11</w:t>
      </w:r>
      <w:r w:rsidR="003E7DF2">
        <w:rPr>
          <w:rFonts w:eastAsia="Calibri" w:cs="Times New Roman"/>
          <w:color w:val="000000"/>
        </w:rPr>
        <w:t>4,928</w:t>
      </w:r>
    </w:p>
    <w:p w14:paraId="7F33362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Any unexpended balances remaining in the appropriations for West Virginia Council for Community and Technical Education (fund 0596, appropriation 39200), Capital Improvements – Surplus (fund 0596, appropriation 66100), Community College Workforce Development (fund 0596, appropriation 87800), West Virginia Advance Workforce Development (fund 0596, appropriation 89300), Technical Program Development (fund 0596, appropriation 89400), and </w:t>
      </w:r>
      <w:r>
        <w:rPr>
          <w:rFonts w:eastAsia="Calibri" w:cs="Times New Roman"/>
          <w:color w:val="000000"/>
        </w:rPr>
        <w:t>WV</w:t>
      </w:r>
      <w:r w:rsidRPr="00B420C2">
        <w:rPr>
          <w:rFonts w:eastAsia="Calibri" w:cs="Times New Roman"/>
          <w:color w:val="000000"/>
        </w:rPr>
        <w:t xml:space="preserve"> Invests Grant Program (fund 0596, appropriation 89401)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6AB28A8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2633F2" w:rsidRPr="00B420C2" w:rsidSect="00B24508">
          <w:footerReference w:type="default" r:id="rId194"/>
          <w:type w:val="continuous"/>
          <w:pgSz w:w="12240" w:h="15840"/>
          <w:pgMar w:top="1440" w:right="1440" w:bottom="1440" w:left="1440" w:header="720" w:footer="720" w:gutter="0"/>
          <w:lnNumType w:countBy="1" w:restart="newSection"/>
          <w:cols w:space="720"/>
          <w:titlePg/>
          <w:docGrid w:linePitch="360"/>
        </w:sectPr>
      </w:pPr>
    </w:p>
    <w:p w14:paraId="5E7A4F90"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Mountwest Community and Technical College</w:t>
      </w:r>
    </w:p>
    <w:p w14:paraId="154B2952" w14:textId="77777777" w:rsidR="002633F2" w:rsidRPr="00B420C2" w:rsidRDefault="002633F2" w:rsidP="006252D0">
      <w:pPr>
        <w:tabs>
          <w:tab w:val="left" w:pos="288"/>
          <w:tab w:val="left" w:pos="720"/>
          <w:tab w:val="center" w:pos="4680"/>
          <w:tab w:val="left" w:leader="dot" w:pos="6030"/>
          <w:tab w:val="left" w:pos="6210"/>
          <w:tab w:val="left" w:pos="6451"/>
          <w:tab w:val="center" w:pos="6930"/>
          <w:tab w:val="left" w:pos="7704"/>
          <w:tab w:val="right" w:pos="9360"/>
        </w:tabs>
        <w:spacing w:line="492" w:lineRule="auto"/>
        <w:rPr>
          <w:rFonts w:eastAsia="Calibri" w:cs="Times New Roman"/>
          <w:color w:val="000000"/>
        </w:rPr>
      </w:pPr>
      <w:r>
        <w:rPr>
          <w:rFonts w:eastAsia="Calibri" w:cs="Times New Roman"/>
          <w:color w:val="000000"/>
        </w:rPr>
        <w:tab/>
      </w:r>
      <w:r>
        <w:rPr>
          <w:rFonts w:eastAsia="Calibri" w:cs="Times New Roman"/>
          <w:color w:val="000000"/>
        </w:rPr>
        <w:tab/>
      </w:r>
      <w:r>
        <w:rPr>
          <w:rFonts w:eastAsia="Calibri" w:cs="Times New Roman"/>
          <w:color w:val="000000"/>
        </w:rPr>
        <w:tab/>
      </w: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r>
        <w:rPr>
          <w:rFonts w:eastAsia="Calibri" w:cs="Times New Roman"/>
          <w:color w:val="000000"/>
        </w:rPr>
        <w:tab/>
      </w:r>
      <w:r>
        <w:rPr>
          <w:rFonts w:eastAsia="Calibri" w:cs="Times New Roman"/>
          <w:color w:val="000000"/>
        </w:rPr>
        <w:tab/>
      </w:r>
      <w:r>
        <w:rPr>
          <w:rFonts w:eastAsia="Calibri" w:cs="Times New Roman"/>
          <w:color w:val="000000"/>
        </w:rPr>
        <w:tab/>
      </w:r>
      <w:r>
        <w:rPr>
          <w:rFonts w:eastAsia="Calibri" w:cs="Times New Roman"/>
          <w:color w:val="000000"/>
        </w:rPr>
        <w:tab/>
      </w:r>
      <w:r>
        <w:rPr>
          <w:rFonts w:eastAsia="Calibri" w:cs="Times New Roman"/>
          <w:color w:val="000000"/>
        </w:rPr>
        <w:tab/>
      </w:r>
      <w:r>
        <w:rPr>
          <w:rFonts w:eastAsia="Calibri" w:cs="Times New Roman"/>
          <w:color w:val="000000"/>
        </w:rPr>
        <w:tab/>
      </w:r>
    </w:p>
    <w:p w14:paraId="7F7CF8B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0599</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0444</w:t>
      </w:r>
    </w:p>
    <w:p w14:paraId="785F759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2633F2" w:rsidRPr="00B420C2" w:rsidSect="00B24508">
          <w:footerReference w:type="default" r:id="rId195"/>
          <w:type w:val="continuous"/>
          <w:pgSz w:w="12240" w:h="15840"/>
          <w:pgMar w:top="1440" w:right="1440" w:bottom="1440" w:left="1440" w:header="720" w:footer="720" w:gutter="0"/>
          <w:cols w:space="720"/>
          <w:titlePg/>
          <w:docGrid w:linePitch="360"/>
        </w:sectPr>
      </w:pPr>
    </w:p>
    <w:p w14:paraId="012E7F9E" w14:textId="0FBC4B5B"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2633F2" w:rsidRPr="00B420C2" w:rsidSect="00B24508">
          <w:footerReference w:type="default" r:id="rId196"/>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Mountwest Community and Technical College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48700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6,</w:t>
      </w:r>
      <w:r w:rsidR="00791CCB">
        <w:rPr>
          <w:rFonts w:eastAsia="Calibri" w:cs="Times New Roman"/>
          <w:color w:val="000000"/>
        </w:rPr>
        <w:t>716,176</w:t>
      </w:r>
    </w:p>
    <w:p w14:paraId="6FE28392"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New River Community and Technical College</w:t>
      </w:r>
    </w:p>
    <w:p w14:paraId="5FDE7A9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7510DBB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0600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0445</w:t>
      </w:r>
    </w:p>
    <w:p w14:paraId="22CA3A4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2633F2" w:rsidRPr="00B420C2" w:rsidSect="00B24508">
          <w:footerReference w:type="default" r:id="rId197"/>
          <w:type w:val="continuous"/>
          <w:pgSz w:w="12240" w:h="15840"/>
          <w:pgMar w:top="1440" w:right="1440" w:bottom="1440" w:left="1440" w:header="720" w:footer="720" w:gutter="0"/>
          <w:cols w:space="720"/>
          <w:titlePg/>
          <w:docGrid w:linePitch="360"/>
        </w:sectPr>
      </w:pPr>
    </w:p>
    <w:p w14:paraId="43296E69" w14:textId="5936747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New River Community and Technical College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35800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6,</w:t>
      </w:r>
      <w:r w:rsidR="00791CCB">
        <w:rPr>
          <w:rFonts w:eastAsia="Calibri" w:cs="Times New Roman"/>
          <w:color w:val="000000"/>
        </w:rPr>
        <w:t>088,539</w:t>
      </w:r>
    </w:p>
    <w:p w14:paraId="277D7EB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2633F2" w:rsidRPr="00B420C2" w:rsidSect="00B24508">
          <w:footerReference w:type="default" r:id="rId198"/>
          <w:type w:val="continuous"/>
          <w:pgSz w:w="12240" w:h="15840"/>
          <w:pgMar w:top="1440" w:right="1440" w:bottom="1440" w:left="1440" w:header="720" w:footer="720" w:gutter="0"/>
          <w:lnNumType w:countBy="1" w:restart="newSection"/>
          <w:cols w:space="720"/>
          <w:titlePg/>
          <w:docGrid w:linePitch="360"/>
        </w:sectPr>
      </w:pPr>
    </w:p>
    <w:p w14:paraId="14734B1D"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Pierpont Community and Technical College</w:t>
      </w:r>
    </w:p>
    <w:p w14:paraId="26154B1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19EE63A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0597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0446</w:t>
      </w:r>
    </w:p>
    <w:p w14:paraId="6971131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2633F2" w:rsidRPr="00B420C2" w:rsidSect="00B24508">
          <w:footerReference w:type="default" r:id="rId199"/>
          <w:type w:val="continuous"/>
          <w:pgSz w:w="12240" w:h="15840"/>
          <w:pgMar w:top="1440" w:right="1440" w:bottom="1440" w:left="1440" w:header="720" w:footer="720" w:gutter="0"/>
          <w:cols w:space="720"/>
          <w:titlePg/>
          <w:docGrid w:linePitch="360"/>
        </w:sectPr>
      </w:pPr>
    </w:p>
    <w:p w14:paraId="31F75ADD" w14:textId="25E6EB56"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2633F2" w:rsidRPr="00B420C2" w:rsidSect="00B24508">
          <w:footerReference w:type="default" r:id="rId200"/>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Pierpont Community and Technical College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93000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8,</w:t>
      </w:r>
      <w:r w:rsidR="00791CCB">
        <w:rPr>
          <w:rFonts w:eastAsia="Calibri" w:cs="Times New Roman"/>
          <w:color w:val="000000"/>
        </w:rPr>
        <w:t>119,152</w:t>
      </w:r>
    </w:p>
    <w:p w14:paraId="79659883"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Blue Ridge Community and Technical College</w:t>
      </w:r>
    </w:p>
    <w:p w14:paraId="4998DDB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087D8BC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lastRenderedPageBreak/>
        <w:t xml:space="preserve">Fund </w:t>
      </w:r>
      <w:r w:rsidRPr="00B420C2">
        <w:rPr>
          <w:rFonts w:eastAsia="Calibri" w:cs="Times New Roman"/>
          <w:color w:val="000000"/>
          <w:u w:val="single"/>
        </w:rPr>
        <w:t>0601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0447</w:t>
      </w:r>
    </w:p>
    <w:p w14:paraId="5367CE7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2633F2" w:rsidRPr="00B420C2" w:rsidSect="00B24508">
          <w:footerReference w:type="default" r:id="rId201"/>
          <w:type w:val="continuous"/>
          <w:pgSz w:w="12240" w:h="15840"/>
          <w:pgMar w:top="1440" w:right="1440" w:bottom="1440" w:left="1440" w:header="720" w:footer="720" w:gutter="0"/>
          <w:cols w:space="720"/>
          <w:titlePg/>
          <w:docGrid w:linePitch="360"/>
        </w:sectPr>
      </w:pPr>
    </w:p>
    <w:p w14:paraId="5067C900" w14:textId="038EE813"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2633F2" w:rsidRPr="00B420C2" w:rsidSect="00B24508">
          <w:footerReference w:type="default" r:id="rId202"/>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Blue Ridge Community and Technical College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88500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8,</w:t>
      </w:r>
      <w:r w:rsidR="00791CCB">
        <w:rPr>
          <w:rFonts w:eastAsia="Calibri" w:cs="Times New Roman"/>
          <w:color w:val="000000"/>
        </w:rPr>
        <w:t>139,835</w:t>
      </w:r>
    </w:p>
    <w:p w14:paraId="3896D9D2"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West Virginia University at Parkersburg</w:t>
      </w:r>
    </w:p>
    <w:p w14:paraId="0E2F187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3FC9880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0351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0464</w:t>
      </w:r>
    </w:p>
    <w:p w14:paraId="3173903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2633F2" w:rsidRPr="00B420C2" w:rsidSect="00B24508">
          <w:footerReference w:type="default" r:id="rId203"/>
          <w:type w:val="continuous"/>
          <w:pgSz w:w="12240" w:h="15840"/>
          <w:pgMar w:top="1440" w:right="1440" w:bottom="1440" w:left="1440" w:header="720" w:footer="720" w:gutter="0"/>
          <w:cols w:space="720"/>
          <w:titlePg/>
          <w:docGrid w:linePitch="360"/>
        </w:sectPr>
      </w:pPr>
    </w:p>
    <w:p w14:paraId="39705F81" w14:textId="14160E92"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2633F2" w:rsidRPr="00B420C2" w:rsidSect="00B24508">
          <w:footerReference w:type="default" r:id="rId204"/>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West Virginia University – Parkersburg</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47100</w:t>
      </w:r>
      <w:r w:rsidRPr="00B420C2">
        <w:rPr>
          <w:rFonts w:eastAsia="Calibri" w:cs="Times New Roman"/>
          <w:color w:val="000000"/>
        </w:rPr>
        <w:tab/>
        <w:t>$</w:t>
      </w:r>
      <w:r w:rsidRPr="00B420C2">
        <w:rPr>
          <w:rFonts w:eastAsia="Calibri" w:cs="Times New Roman"/>
          <w:color w:val="000000"/>
        </w:rPr>
        <w:tab/>
      </w:r>
      <w:r w:rsidR="00791CCB">
        <w:rPr>
          <w:rFonts w:eastAsia="Calibri" w:cs="Times New Roman"/>
          <w:color w:val="000000"/>
        </w:rPr>
        <w:t>10,799,686</w:t>
      </w:r>
    </w:p>
    <w:p w14:paraId="270CA351"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Southern West Virginia Community and Technical College</w:t>
      </w:r>
    </w:p>
    <w:p w14:paraId="2AE230E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427A8C3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0380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0487</w:t>
      </w:r>
    </w:p>
    <w:p w14:paraId="72612D2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2633F2" w:rsidRPr="00B420C2" w:rsidSect="00B24508">
          <w:footerReference w:type="default" r:id="rId205"/>
          <w:type w:val="continuous"/>
          <w:pgSz w:w="12240" w:h="15840"/>
          <w:pgMar w:top="1440" w:right="1440" w:bottom="1440" w:left="1440" w:header="720" w:footer="720" w:gutter="0"/>
          <w:cols w:space="720"/>
          <w:titlePg/>
          <w:docGrid w:linePitch="360"/>
        </w:sectPr>
      </w:pPr>
    </w:p>
    <w:p w14:paraId="150F47CF" w14:textId="1EF5D5E0"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504" w:lineRule="auto"/>
        <w:jc w:val="both"/>
        <w:rPr>
          <w:rFonts w:eastAsia="Calibri" w:cs="Times New Roman"/>
          <w:color w:val="000000"/>
        </w:rPr>
        <w:sectPr w:rsidR="002633F2" w:rsidRPr="00B420C2" w:rsidSect="00B24508">
          <w:footerReference w:type="default" r:id="rId206"/>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Southern West Virginia Community and Technical College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44600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8,</w:t>
      </w:r>
      <w:r w:rsidR="00791CCB">
        <w:rPr>
          <w:rFonts w:eastAsia="Calibri" w:cs="Times New Roman"/>
          <w:color w:val="000000"/>
        </w:rPr>
        <w:t>557,086</w:t>
      </w:r>
    </w:p>
    <w:p w14:paraId="06427AB0"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West Virginia Northern Community and Technical College</w:t>
      </w:r>
    </w:p>
    <w:p w14:paraId="3F69650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495605D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0383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0489</w:t>
      </w:r>
    </w:p>
    <w:p w14:paraId="042A5DA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2633F2" w:rsidRPr="00B420C2" w:rsidSect="00B24508">
          <w:footerReference w:type="default" r:id="rId207"/>
          <w:type w:val="continuous"/>
          <w:pgSz w:w="12240" w:h="15840"/>
          <w:pgMar w:top="1440" w:right="1440" w:bottom="1440" w:left="1440" w:header="720" w:footer="720" w:gutter="0"/>
          <w:cols w:space="720"/>
          <w:titlePg/>
          <w:docGrid w:linePitch="360"/>
        </w:sectPr>
      </w:pPr>
    </w:p>
    <w:p w14:paraId="685775A8" w14:textId="6D1F4AAC"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West Virginia Northern Community and Technical College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44700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 xml:space="preserve"> 7,</w:t>
      </w:r>
      <w:r w:rsidR="00791CCB">
        <w:rPr>
          <w:rFonts w:eastAsia="Calibri" w:cs="Times New Roman"/>
          <w:color w:val="000000"/>
        </w:rPr>
        <w:t>580,697</w:t>
      </w:r>
    </w:p>
    <w:p w14:paraId="7E498B6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2633F2" w:rsidRPr="00B420C2" w:rsidSect="00B24508">
          <w:footerReference w:type="default" r:id="rId208"/>
          <w:type w:val="continuous"/>
          <w:pgSz w:w="12240" w:h="15840"/>
          <w:pgMar w:top="1440" w:right="1440" w:bottom="1440" w:left="1440" w:header="720" w:footer="720" w:gutter="0"/>
          <w:lnNumType w:countBy="1" w:restart="newSection"/>
          <w:cols w:space="720"/>
          <w:titlePg/>
          <w:docGrid w:linePitch="360"/>
        </w:sectPr>
      </w:pPr>
    </w:p>
    <w:p w14:paraId="6675619A"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i/>
          <w:color w:val="000000"/>
        </w:rPr>
        <w:t>Eastern West Virginia Community and Technical College</w:t>
      </w:r>
    </w:p>
    <w:p w14:paraId="402E4EE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4B95B45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0587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0492</w:t>
      </w:r>
    </w:p>
    <w:p w14:paraId="4934E8F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2633F2" w:rsidRPr="00B420C2" w:rsidSect="00B24508">
          <w:footerReference w:type="default" r:id="rId209"/>
          <w:type w:val="continuous"/>
          <w:pgSz w:w="12240" w:h="15840"/>
          <w:pgMar w:top="1440" w:right="1440" w:bottom="1440" w:left="1440" w:header="720" w:footer="720" w:gutter="0"/>
          <w:cols w:space="720"/>
          <w:titlePg/>
          <w:docGrid w:linePitch="360"/>
        </w:sectPr>
      </w:pPr>
    </w:p>
    <w:p w14:paraId="0DDB1B43" w14:textId="7A800326"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pPr>
      <w:r w:rsidRPr="00B420C2">
        <w:rPr>
          <w:rFonts w:eastAsia="Calibri" w:cs="Times New Roman"/>
          <w:color w:val="000000"/>
        </w:rPr>
        <w:t>Eastern West Virginia Community and Technical College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41200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2,</w:t>
      </w:r>
      <w:r w:rsidR="00791CCB">
        <w:rPr>
          <w:rFonts w:eastAsia="Calibri" w:cs="Times New Roman"/>
          <w:color w:val="000000"/>
        </w:rPr>
        <w:t>264,340</w:t>
      </w:r>
    </w:p>
    <w:p w14:paraId="29B19BA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2633F2" w:rsidRPr="00B420C2" w:rsidSect="00B24508">
          <w:footerReference w:type="default" r:id="rId210"/>
          <w:type w:val="continuous"/>
          <w:pgSz w:w="12240" w:h="15840"/>
          <w:pgMar w:top="1440" w:right="1440" w:bottom="1440" w:left="1440" w:header="720" w:footer="720" w:gutter="0"/>
          <w:lnNumType w:countBy="1" w:restart="newSection"/>
          <w:cols w:space="720"/>
          <w:titlePg/>
          <w:docGrid w:linePitch="360"/>
        </w:sectPr>
      </w:pPr>
    </w:p>
    <w:p w14:paraId="1DAD25FE"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i/>
          <w:color w:val="000000"/>
        </w:rPr>
      </w:pPr>
      <w:r w:rsidRPr="00B420C2">
        <w:rPr>
          <w:rFonts w:eastAsia="Calibri" w:cs="Times New Roman"/>
          <w:i/>
          <w:color w:val="000000"/>
        </w:rPr>
        <w:t>BridgeValley Community and Technical College</w:t>
      </w:r>
    </w:p>
    <w:p w14:paraId="1697505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45F14BD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0618</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0493</w:t>
      </w:r>
    </w:p>
    <w:p w14:paraId="54F6EF6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504" w:lineRule="auto"/>
        <w:jc w:val="center"/>
        <w:rPr>
          <w:rFonts w:eastAsia="Calibri" w:cs="Times New Roman"/>
          <w:color w:val="000000"/>
          <w:u w:val="single"/>
        </w:rPr>
        <w:sectPr w:rsidR="002633F2" w:rsidRPr="00B420C2" w:rsidSect="00B24508">
          <w:footerReference w:type="default" r:id="rId211"/>
          <w:type w:val="continuous"/>
          <w:pgSz w:w="12240" w:h="15840"/>
          <w:pgMar w:top="1440" w:right="1440" w:bottom="1440" w:left="1440" w:header="720" w:footer="720" w:gutter="0"/>
          <w:cols w:space="720"/>
          <w:titlePg/>
          <w:docGrid w:linePitch="360"/>
        </w:sectPr>
      </w:pPr>
    </w:p>
    <w:p w14:paraId="204A8DF8" w14:textId="7A594F3A"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504" w:lineRule="auto"/>
        <w:rPr>
          <w:rFonts w:eastAsia="Calibri" w:cs="Times New Roman"/>
          <w:color w:val="000000"/>
        </w:rPr>
        <w:sectPr w:rsidR="002633F2" w:rsidRPr="00B420C2" w:rsidSect="00B24508">
          <w:footerReference w:type="default" r:id="rId212"/>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BridgeValley Community and Technical College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71700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8,</w:t>
      </w:r>
      <w:r w:rsidR="00791CCB">
        <w:rPr>
          <w:rFonts w:eastAsia="Calibri" w:cs="Times New Roman"/>
          <w:color w:val="000000"/>
        </w:rPr>
        <w:t>364,587</w:t>
      </w:r>
    </w:p>
    <w:p w14:paraId="6735373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HIGHER EDUCATION POLICY COMMISSION</w:t>
      </w:r>
    </w:p>
    <w:p w14:paraId="7F94F852"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Higher Education Policy Commission –</w:t>
      </w:r>
    </w:p>
    <w:p w14:paraId="110767D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Administration – </w:t>
      </w:r>
    </w:p>
    <w:p w14:paraId="642754E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lastRenderedPageBreak/>
        <w:t>Control Account</w:t>
      </w:r>
    </w:p>
    <w:p w14:paraId="53F226A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0BC16F4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0589</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0441</w:t>
      </w:r>
    </w:p>
    <w:p w14:paraId="16D6700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213"/>
          <w:type w:val="continuous"/>
          <w:pgSz w:w="12240" w:h="15840"/>
          <w:pgMar w:top="1440" w:right="1440" w:bottom="1440" w:left="1440" w:header="720" w:footer="720" w:gutter="0"/>
          <w:cols w:space="720"/>
          <w:titlePg/>
          <w:docGrid w:linePitch="360"/>
        </w:sectPr>
      </w:pPr>
    </w:p>
    <w:p w14:paraId="3B956F3A" w14:textId="21712CCF"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2,</w:t>
      </w:r>
      <w:r w:rsidR="00110C0C">
        <w:rPr>
          <w:rFonts w:eastAsia="Calibri" w:cs="Times New Roman"/>
          <w:color w:val="000000"/>
        </w:rPr>
        <w:t>789,394</w:t>
      </w:r>
    </w:p>
    <w:p w14:paraId="6ED8C90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1,096,902</w:t>
      </w:r>
    </w:p>
    <w:p w14:paraId="0DA4096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Arial"/>
          <w:color w:val="000000"/>
        </w:rPr>
      </w:pPr>
      <w:r w:rsidRPr="00B420C2">
        <w:rPr>
          <w:rFonts w:eastAsia="Calibri" w:cs="Arial"/>
          <w:color w:val="000000"/>
        </w:rPr>
        <w:t xml:space="preserve">RHI Program and Site Support – </w:t>
      </w:r>
    </w:p>
    <w:p w14:paraId="6909666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Arial"/>
          <w:color w:val="000000"/>
        </w:rPr>
      </w:pPr>
      <w:r w:rsidRPr="00B420C2">
        <w:rPr>
          <w:rFonts w:eastAsia="Calibri" w:cs="Arial"/>
          <w:color w:val="000000"/>
        </w:rPr>
        <w:tab/>
        <w:t>RHEP Program Administration (R)</w:t>
      </w:r>
      <w:r w:rsidRPr="00B420C2">
        <w:rPr>
          <w:rFonts w:eastAsia="Calibri" w:cs="Arial"/>
          <w:color w:val="000000"/>
        </w:rPr>
        <w:tab/>
      </w:r>
      <w:r w:rsidRPr="00B420C2">
        <w:rPr>
          <w:rFonts w:eastAsia="Calibri" w:cs="Arial"/>
          <w:color w:val="000000"/>
        </w:rPr>
        <w:tab/>
      </w:r>
      <w:r w:rsidRPr="00B420C2">
        <w:rPr>
          <w:rFonts w:eastAsia="Calibri" w:cs="Arial"/>
          <w:color w:val="000000"/>
        </w:rPr>
        <w:tab/>
        <w:t>03700</w:t>
      </w:r>
      <w:r w:rsidRPr="00B420C2">
        <w:rPr>
          <w:rFonts w:eastAsia="Calibri" w:cs="Arial"/>
          <w:color w:val="000000"/>
        </w:rPr>
        <w:tab/>
      </w:r>
      <w:r w:rsidRPr="00B420C2">
        <w:rPr>
          <w:rFonts w:eastAsia="Calibri" w:cs="Arial"/>
          <w:color w:val="000000"/>
        </w:rPr>
        <w:tab/>
      </w:r>
      <w:r>
        <w:rPr>
          <w:rFonts w:eastAsia="Calibri" w:cs="Arial"/>
          <w:color w:val="000000"/>
        </w:rPr>
        <w:t>80,000</w:t>
      </w:r>
    </w:p>
    <w:p w14:paraId="28AA107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Mental Health Provider Loan Repayment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11301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330,000</w:t>
      </w:r>
    </w:p>
    <w:p w14:paraId="1F45EAD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Higher Education Grant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40,619,864</w:t>
      </w:r>
    </w:p>
    <w:p w14:paraId="584FE704" w14:textId="292FEBFC"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Tuition Contract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16500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1,225,</w:t>
      </w:r>
      <w:r w:rsidR="00110C0C">
        <w:rPr>
          <w:rFonts w:eastAsia="Calibri" w:cs="Times New Roman"/>
          <w:color w:val="000000"/>
        </w:rPr>
        <w:t>412</w:t>
      </w:r>
    </w:p>
    <w:p w14:paraId="0C5E704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Underwood-Smith Scholarship Program-Student Awards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16700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628,349</w:t>
      </w:r>
    </w:p>
    <w:p w14:paraId="1E0615E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Facilities Planning and Administration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38600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1,760,254</w:t>
      </w:r>
    </w:p>
    <w:p w14:paraId="6A823A84" w14:textId="0FEDEF2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Higher Education System Initiatives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48801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w:t>
      </w:r>
      <w:r w:rsidR="00110C0C">
        <w:rPr>
          <w:rFonts w:eastAsia="Calibri" w:cs="Times New Roman"/>
          <w:color w:val="000000"/>
        </w:rPr>
        <w:t>635,847</w:t>
      </w:r>
    </w:p>
    <w:p w14:paraId="210BDBB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PROMISE Scholarship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80000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18,500,000</w:t>
      </w:r>
    </w:p>
    <w:p w14:paraId="5EF95F7C" w14:textId="4E6471C2"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HEAPS Grant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86700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w:t>
      </w:r>
      <w:r w:rsidR="00110C0C">
        <w:rPr>
          <w:rFonts w:eastAsia="Calibri" w:cs="Times New Roman"/>
          <w:color w:val="000000"/>
        </w:rPr>
        <w:t>017,974</w:t>
      </w:r>
    </w:p>
    <w:p w14:paraId="1FD10DFC" w14:textId="462F3609" w:rsidR="002633F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Health Professionals</w:t>
      </w:r>
      <w:r w:rsidR="006252D0">
        <w:rPr>
          <w:rFonts w:eastAsia="Calibri" w:cs="Times New Roman"/>
          <w:color w:val="000000"/>
        </w:rPr>
        <w:t>’</w:t>
      </w:r>
      <w:r w:rsidRPr="00B420C2">
        <w:rPr>
          <w:rFonts w:eastAsia="Calibri" w:cs="Times New Roman"/>
          <w:color w:val="000000"/>
        </w:rPr>
        <w:t xml:space="preserve"> Student Loan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86701</w:t>
      </w:r>
      <w:r w:rsidRPr="00B420C2">
        <w:rPr>
          <w:rFonts w:eastAsia="Calibri" w:cs="Times New Roman"/>
          <w:color w:val="000000"/>
        </w:rPr>
        <w:tab/>
      </w:r>
      <w:r>
        <w:rPr>
          <w:rFonts w:eastAsia="Calibri" w:cs="Times New Roman"/>
          <w:color w:val="000000"/>
        </w:rPr>
        <w:tab/>
        <w:t>547,470</w:t>
      </w:r>
    </w:p>
    <w:p w14:paraId="508130D5" w14:textId="28D56D0D" w:rsidR="00966D9E" w:rsidRPr="00B420C2" w:rsidRDefault="00966D9E"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Pr>
          <w:rFonts w:eastAsia="Calibri" w:cs="Times New Roman"/>
          <w:color w:val="000000"/>
        </w:rPr>
        <w:t>Nursing Scholarship and Workforce</w:t>
      </w:r>
      <w:r w:rsidRPr="00B420C2">
        <w:rPr>
          <w:rFonts w:eastAsia="Calibri" w:cs="Times New Roman"/>
          <w:color w:val="000000"/>
        </w:rPr>
        <w:t xml:space="preserve">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xxxxx</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552,200</w:t>
      </w:r>
    </w:p>
    <w:p w14:paraId="073B3572" w14:textId="7EA775FA" w:rsidR="00966D9E" w:rsidRPr="00B420C2" w:rsidRDefault="00966D9E"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Pr>
          <w:rFonts w:eastAsia="Calibri" w:cs="Times New Roman"/>
          <w:color w:val="000000"/>
        </w:rPr>
        <w:t>Dual Enrollment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xxxxx</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4,200,000</w:t>
      </w:r>
    </w:p>
    <w:p w14:paraId="321252A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17,817</w:t>
      </w:r>
    </w:p>
    <w:p w14:paraId="03F92C1B" w14:textId="63BC4EFF"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966D9E">
        <w:rPr>
          <w:rFonts w:eastAsia="Calibri" w:cs="Times New Roman"/>
          <w:color w:val="000000"/>
        </w:rPr>
        <w:t>79,001,483</w:t>
      </w:r>
    </w:p>
    <w:p w14:paraId="091DC913" w14:textId="4D27D4E9"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RHI Program and Site Support – RHEP Program Administration (fund 0589, 03700), Mental Health Provider Loan Repayment (fund 0589, appropriation 11301), Tuition Contract Program (fund 0589, appropriation 16500), HEAPS Grant Program (fund 0589, appropriation 86700), and Health Professionals</w:t>
      </w:r>
      <w:r w:rsidR="006252D0">
        <w:rPr>
          <w:rFonts w:eastAsia="Calibri" w:cs="Times New Roman"/>
          <w:color w:val="000000"/>
        </w:rPr>
        <w:t>’</w:t>
      </w:r>
      <w:r w:rsidRPr="00B420C2">
        <w:rPr>
          <w:rFonts w:eastAsia="Calibri" w:cs="Times New Roman"/>
          <w:color w:val="000000"/>
        </w:rPr>
        <w:t xml:space="preserve"> Student Loan Program (fund 0589, appropriation 86701)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56B7996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 xml:space="preserve">The above appropriation for Facilities Planning and Administration (fund 0589, appropriation 38600) is for operational expenses of the West Virginia </w:t>
      </w:r>
      <w:r>
        <w:rPr>
          <w:rFonts w:eastAsia="Calibri" w:cs="Times New Roman"/>
          <w:color w:val="000000"/>
        </w:rPr>
        <w:t>Regional</w:t>
      </w:r>
      <w:r w:rsidRPr="00B420C2">
        <w:rPr>
          <w:rFonts w:eastAsia="Calibri" w:cs="Times New Roman"/>
          <w:color w:val="000000"/>
        </w:rPr>
        <w:t xml:space="preserve"> Technology Park between construction and full occupancy.</w:t>
      </w:r>
    </w:p>
    <w:p w14:paraId="5C849A1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Higher Education Grant Program (fund 0589, appropriation 16400) shall be transferred to the Higher Education Grant Fund (fund 4933) established by W.V. Cod</w:t>
      </w:r>
      <w:r w:rsidRPr="00B420C2">
        <w:rPr>
          <w:rFonts w:eastAsia="Calibri" w:cs="Arial"/>
          <w:color w:val="000000"/>
        </w:rPr>
        <w:t>e §18</w:t>
      </w:r>
      <w:r w:rsidRPr="00B420C2">
        <w:rPr>
          <w:rFonts w:eastAsia="Calibri" w:cs="Times New Roman"/>
          <w:color w:val="000000"/>
        </w:rPr>
        <w:t>C-5-3.</w:t>
      </w:r>
    </w:p>
    <w:p w14:paraId="6617915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Underwood-Smith Scholarship Program</w:t>
      </w:r>
      <w:r>
        <w:rPr>
          <w:rFonts w:eastAsia="Calibri" w:cs="Times New Roman"/>
          <w:color w:val="000000"/>
        </w:rPr>
        <w:t xml:space="preserve"> - </w:t>
      </w:r>
      <w:r w:rsidRPr="00B420C2">
        <w:rPr>
          <w:rFonts w:eastAsia="Calibri" w:cs="Times New Roman"/>
          <w:color w:val="000000"/>
        </w:rPr>
        <w:t>Student Awards (fund 0589, appropriation 16700) shall be transferred to the Underwood-Smith Teach</w:t>
      </w:r>
      <w:r>
        <w:rPr>
          <w:rFonts w:eastAsia="Calibri" w:cs="Times New Roman"/>
          <w:color w:val="000000"/>
        </w:rPr>
        <w:t xml:space="preserve">ing Scholars Program </w:t>
      </w:r>
      <w:r w:rsidRPr="00B420C2">
        <w:rPr>
          <w:rFonts w:eastAsia="Calibri" w:cs="Times New Roman"/>
          <w:color w:val="000000"/>
        </w:rPr>
        <w:t xml:space="preserve">Fund (4922) established by W.V. Code </w:t>
      </w:r>
      <w:r w:rsidRPr="00B420C2">
        <w:rPr>
          <w:rFonts w:eastAsia="Calibri" w:cs="Arial"/>
          <w:color w:val="000000"/>
        </w:rPr>
        <w:t>§</w:t>
      </w:r>
      <w:r w:rsidRPr="00B420C2">
        <w:rPr>
          <w:rFonts w:eastAsia="Calibri" w:cs="Times New Roman"/>
          <w:color w:val="000000"/>
        </w:rPr>
        <w:t>18C-4-1.</w:t>
      </w:r>
    </w:p>
    <w:p w14:paraId="6590A75E" w14:textId="00BE5269" w:rsidR="00E211F3"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above appropriation for PROMISE Scholarship-Transfer (fund 0589, appropriation 80000) shall be transferred to the PROMISE Scholarship Fund (fund 4296) established by W.V. Code </w:t>
      </w:r>
      <w:r w:rsidRPr="00B420C2">
        <w:rPr>
          <w:rFonts w:eastAsia="Calibri" w:cs="Arial"/>
          <w:color w:val="000000"/>
        </w:rPr>
        <w:t>§</w:t>
      </w:r>
      <w:r w:rsidRPr="00B420C2">
        <w:rPr>
          <w:rFonts w:eastAsia="Calibri" w:cs="Times New Roman"/>
          <w:color w:val="000000"/>
        </w:rPr>
        <w:t xml:space="preserve">18C-7-7. </w:t>
      </w:r>
    </w:p>
    <w:p w14:paraId="0766C5D4" w14:textId="77777777" w:rsidR="00E211F3" w:rsidRDefault="00E211F3"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above appropriation for </w:t>
      </w:r>
      <w:r>
        <w:rPr>
          <w:rFonts w:eastAsia="Calibri" w:cs="Times New Roman"/>
          <w:color w:val="000000"/>
        </w:rPr>
        <w:t xml:space="preserve">Nursing Scholarship and Workforce </w:t>
      </w:r>
      <w:r w:rsidRPr="00B420C2">
        <w:rPr>
          <w:rFonts w:eastAsia="Calibri" w:cs="Times New Roman"/>
          <w:color w:val="000000"/>
        </w:rPr>
        <w:t>-</w:t>
      </w:r>
      <w:r>
        <w:rPr>
          <w:rFonts w:eastAsia="Calibri" w:cs="Times New Roman"/>
          <w:color w:val="000000"/>
        </w:rPr>
        <w:t xml:space="preserve"> </w:t>
      </w:r>
      <w:r w:rsidRPr="00B420C2">
        <w:rPr>
          <w:rFonts w:eastAsia="Calibri" w:cs="Times New Roman"/>
          <w:color w:val="000000"/>
        </w:rPr>
        <w:t xml:space="preserve">Transfer (fund 0589, appropriation </w:t>
      </w:r>
      <w:r>
        <w:rPr>
          <w:rFonts w:eastAsia="Calibri" w:cs="Times New Roman"/>
          <w:color w:val="000000"/>
        </w:rPr>
        <w:t>xxxxx</w:t>
      </w:r>
      <w:r w:rsidRPr="00B420C2">
        <w:rPr>
          <w:rFonts w:eastAsia="Calibri" w:cs="Times New Roman"/>
          <w:color w:val="000000"/>
        </w:rPr>
        <w:t xml:space="preserve">) shall be transferred to the </w:t>
      </w:r>
      <w:r>
        <w:rPr>
          <w:rFonts w:eastAsia="Calibri" w:cs="Times New Roman"/>
          <w:color w:val="000000"/>
        </w:rPr>
        <w:t>Nursing Scholarship and Workforce</w:t>
      </w:r>
      <w:r w:rsidRPr="00B420C2">
        <w:rPr>
          <w:rFonts w:eastAsia="Calibri" w:cs="Times New Roman"/>
          <w:color w:val="000000"/>
        </w:rPr>
        <w:t xml:space="preserve"> Fund (fund </w:t>
      </w:r>
      <w:r>
        <w:rPr>
          <w:rFonts w:eastAsia="Calibri" w:cs="Times New Roman"/>
          <w:color w:val="000000"/>
        </w:rPr>
        <w:t>xxxx</w:t>
      </w:r>
      <w:r w:rsidRPr="00B420C2">
        <w:rPr>
          <w:rFonts w:eastAsia="Calibri" w:cs="Times New Roman"/>
          <w:color w:val="000000"/>
        </w:rPr>
        <w:t xml:space="preserve">) established by </w:t>
      </w:r>
      <w:r>
        <w:rPr>
          <w:rFonts w:eastAsia="Calibri" w:cs="Times New Roman"/>
          <w:color w:val="000000"/>
        </w:rPr>
        <w:t>House Bill 3192 during the 2023 Regular Session</w:t>
      </w:r>
      <w:r w:rsidRPr="00B420C2">
        <w:rPr>
          <w:rFonts w:eastAsia="Calibri" w:cs="Times New Roman"/>
          <w:color w:val="000000"/>
        </w:rPr>
        <w:t xml:space="preserve">. </w:t>
      </w:r>
    </w:p>
    <w:p w14:paraId="0CC00466" w14:textId="77777777" w:rsidR="00E211F3" w:rsidRDefault="00E211F3"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Pr>
          <w:rFonts w:eastAsia="Calibri" w:cs="Times New Roman"/>
          <w:color w:val="000000"/>
        </w:rPr>
        <w:tab/>
      </w:r>
      <w:r>
        <w:rPr>
          <w:rFonts w:eastAsia="Calibri" w:cs="Times New Roman"/>
          <w:color w:val="000000"/>
        </w:rPr>
        <w:tab/>
        <w:t>The above appropriation for Dual Enrollment Program (fund 0589, appropriation xxxxx) shall be used for the dual enrollment program established by House Bill 2005 during the 2023 Regular Session.</w:t>
      </w:r>
    </w:p>
    <w:p w14:paraId="312F6031" w14:textId="18E6B3E9" w:rsidR="00E211F3" w:rsidRPr="00B420C2" w:rsidRDefault="00E211F3"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E211F3" w:rsidRPr="00B420C2" w:rsidSect="00B24508">
          <w:footerReference w:type="default" r:id="rId214"/>
          <w:type w:val="continuous"/>
          <w:pgSz w:w="12240" w:h="15840"/>
          <w:pgMar w:top="1440" w:right="1440" w:bottom="1440" w:left="1440" w:header="720" w:footer="720" w:gutter="0"/>
          <w:lnNumType w:countBy="1" w:restart="newSection"/>
          <w:cols w:space="720"/>
          <w:titlePg/>
          <w:docGrid w:linePitch="360"/>
        </w:sectPr>
      </w:pPr>
    </w:p>
    <w:p w14:paraId="018A0A60"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West Virginia University – </w:t>
      </w:r>
    </w:p>
    <w:p w14:paraId="27BCBEC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School of Medicine</w:t>
      </w:r>
    </w:p>
    <w:p w14:paraId="0EF05B4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Medical School Fund</w:t>
      </w:r>
    </w:p>
    <w:p w14:paraId="35E95BA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546D52F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0343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0463</w:t>
      </w:r>
    </w:p>
    <w:p w14:paraId="0113DE1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215"/>
          <w:type w:val="continuous"/>
          <w:pgSz w:w="12240" w:h="15840"/>
          <w:pgMar w:top="1440" w:right="1440" w:bottom="1440" w:left="1440" w:header="720" w:footer="720" w:gutter="0"/>
          <w:cols w:space="720"/>
          <w:titlePg/>
          <w:docGrid w:linePitch="360"/>
        </w:sectPr>
      </w:pPr>
    </w:p>
    <w:p w14:paraId="723BD977" w14:textId="30622979"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WVU School of Health Science – Eastern Division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05600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2,</w:t>
      </w:r>
      <w:r w:rsidR="00F07A03">
        <w:rPr>
          <w:rFonts w:eastAsia="Calibri" w:cs="Times New Roman"/>
          <w:color w:val="000000"/>
        </w:rPr>
        <w:t>277,794</w:t>
      </w:r>
    </w:p>
    <w:p w14:paraId="7D12A483" w14:textId="11FA26DF"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WVU – School of Health Sciences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17400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15,</w:t>
      </w:r>
      <w:r w:rsidR="00F07A03">
        <w:rPr>
          <w:rFonts w:eastAsia="Calibri" w:cs="Times New Roman"/>
          <w:color w:val="000000"/>
        </w:rPr>
        <w:t>490,163</w:t>
      </w:r>
    </w:p>
    <w:p w14:paraId="4F3E2BC0" w14:textId="29D3C879"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WVU – School of Health Sciences – Charleston Division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17500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w:t>
      </w:r>
      <w:r w:rsidR="00F07A03">
        <w:rPr>
          <w:rFonts w:eastAsia="Calibri" w:cs="Times New Roman"/>
          <w:color w:val="000000"/>
        </w:rPr>
        <w:t>351,833</w:t>
      </w:r>
    </w:p>
    <w:p w14:paraId="1F214FD3" w14:textId="6E259493"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Rural Health Outreach Programs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37700</w:t>
      </w:r>
      <w:r w:rsidRPr="00B420C2">
        <w:rPr>
          <w:rFonts w:eastAsia="Calibri" w:cs="Times New Roman"/>
          <w:color w:val="000000"/>
        </w:rPr>
        <w:tab/>
      </w:r>
      <w:r w:rsidRPr="00B420C2">
        <w:rPr>
          <w:rFonts w:eastAsia="Calibri" w:cs="Times New Roman"/>
          <w:color w:val="000000"/>
        </w:rPr>
        <w:tab/>
      </w:r>
      <w:r w:rsidR="00F07A03">
        <w:rPr>
          <w:rFonts w:eastAsia="Calibri" w:cs="Times New Roman"/>
          <w:color w:val="000000"/>
        </w:rPr>
        <w:t>165,979</w:t>
      </w:r>
    </w:p>
    <w:p w14:paraId="5C001AC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West Virginia University School of Medicine</w:t>
      </w:r>
    </w:p>
    <w:p w14:paraId="0B104F4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BRIM Subsidy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46000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1,203,087</w:t>
      </w:r>
    </w:p>
    <w:p w14:paraId="0BBE7B30" w14:textId="442A9883" w:rsidR="002633F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07A03">
        <w:rPr>
          <w:rFonts w:eastAsia="Calibri" w:cs="Times New Roman"/>
          <w:color w:val="000000"/>
        </w:rPr>
        <w:t>21,488,856</w:t>
      </w:r>
    </w:p>
    <w:p w14:paraId="2588A7D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Pr>
          <w:rFonts w:cs="Arial"/>
          <w:color w:val="000000"/>
        </w:rPr>
        <w:tab/>
      </w:r>
      <w:r>
        <w:rPr>
          <w:rFonts w:cs="Arial"/>
          <w:color w:val="000000"/>
        </w:rPr>
        <w:tab/>
      </w:r>
      <w:r w:rsidRPr="00E112E6">
        <w:rPr>
          <w:rFonts w:cs="Arial"/>
          <w:color w:val="000000"/>
        </w:rPr>
        <w:t>Any unexpended balances remaining in the appropriations for Rural Health Outreach Programs (fund 0343, appropriation 37700) at the close of fiscal year 2023 are hereby reappropriated for expenditure during the fiscal year 2024.</w:t>
      </w:r>
    </w:p>
    <w:p w14:paraId="069BE74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B24508">
          <w:footerReference w:type="default" r:id="rId216"/>
          <w:type w:val="continuous"/>
          <w:pgSz w:w="12240" w:h="15840"/>
          <w:pgMar w:top="1440" w:right="1440" w:bottom="1440" w:left="1440" w:header="720" w:footer="720" w:gutter="0"/>
          <w:lnNumType w:countBy="1" w:restart="newSection"/>
          <w:cols w:space="720"/>
          <w:titlePg/>
          <w:docGrid w:linePitch="360"/>
        </w:sectPr>
      </w:pPr>
    </w:p>
    <w:p w14:paraId="26047885"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West Virginia University – </w:t>
      </w:r>
    </w:p>
    <w:p w14:paraId="1490451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General Administrative Fund</w:t>
      </w:r>
    </w:p>
    <w:p w14:paraId="7DB7FEE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16BA41C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0344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0463</w:t>
      </w:r>
    </w:p>
    <w:p w14:paraId="0279433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217"/>
          <w:type w:val="continuous"/>
          <w:pgSz w:w="12240" w:h="15840"/>
          <w:pgMar w:top="1440" w:right="1440" w:bottom="1440" w:left="1440" w:header="720" w:footer="720" w:gutter="0"/>
          <w:cols w:space="720"/>
          <w:titlePg/>
          <w:docGrid w:linePitch="360"/>
        </w:sectPr>
      </w:pPr>
    </w:p>
    <w:p w14:paraId="01133327" w14:textId="6CB748B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West Virginia University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45900</w:t>
      </w:r>
      <w:r w:rsidRPr="00B420C2">
        <w:rPr>
          <w:rFonts w:eastAsia="Calibri" w:cs="Times New Roman"/>
          <w:color w:val="000000"/>
        </w:rPr>
        <w:tab/>
        <w:t>$</w:t>
      </w:r>
      <w:r w:rsidRPr="00B420C2">
        <w:rPr>
          <w:rFonts w:eastAsia="Calibri" w:cs="Times New Roman"/>
          <w:color w:val="000000"/>
        </w:rPr>
        <w:tab/>
      </w:r>
      <w:r w:rsidR="00B00E5F">
        <w:rPr>
          <w:rFonts w:eastAsia="Calibri" w:cs="Times New Roman"/>
          <w:color w:val="000000"/>
        </w:rPr>
        <w:t>99,166,182</w:t>
      </w:r>
    </w:p>
    <w:p w14:paraId="589E00D0" w14:textId="391EDCF2"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Jackson</w:t>
      </w:r>
      <w:r w:rsidR="006252D0">
        <w:rPr>
          <w:rFonts w:eastAsia="Calibri" w:cs="Times New Roman"/>
          <w:color w:val="000000"/>
        </w:rPr>
        <w:t>’</w:t>
      </w:r>
      <w:r w:rsidRPr="00B420C2">
        <w:rPr>
          <w:rFonts w:eastAsia="Calibri" w:cs="Times New Roman"/>
          <w:color w:val="000000"/>
        </w:rPr>
        <w:t>s Mill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46100</w:t>
      </w:r>
      <w:r w:rsidRPr="00B420C2">
        <w:rPr>
          <w:rFonts w:eastAsia="Calibri" w:cs="Times New Roman"/>
          <w:color w:val="000000"/>
        </w:rPr>
        <w:tab/>
      </w:r>
      <w:r w:rsidRPr="00B420C2">
        <w:rPr>
          <w:rFonts w:eastAsia="Calibri" w:cs="Times New Roman"/>
          <w:color w:val="000000"/>
        </w:rPr>
        <w:tab/>
      </w:r>
      <w:r w:rsidR="00B00E5F">
        <w:rPr>
          <w:rFonts w:eastAsia="Calibri" w:cs="Times New Roman"/>
          <w:color w:val="000000"/>
        </w:rPr>
        <w:t>502,471</w:t>
      </w:r>
    </w:p>
    <w:p w14:paraId="40920B64" w14:textId="6D9B46F1"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West Virginia University Institute of Technology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47900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w:t>
      </w:r>
      <w:r w:rsidR="00B00E5F">
        <w:rPr>
          <w:rFonts w:eastAsia="Calibri" w:cs="Times New Roman"/>
          <w:color w:val="000000"/>
        </w:rPr>
        <w:t>320,240</w:t>
      </w:r>
    </w:p>
    <w:p w14:paraId="3DCBCE4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State Priorities – Brownfield Professional Development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53100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316,556</w:t>
      </w:r>
    </w:p>
    <w:p w14:paraId="4EB5303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Energy Express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86100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382,935</w:t>
      </w:r>
    </w:p>
    <w:p w14:paraId="18069CB3" w14:textId="214B19CF"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West Virginia University – Potomac State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99400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4,</w:t>
      </w:r>
      <w:r w:rsidR="00B00E5F">
        <w:rPr>
          <w:rFonts w:eastAsia="Calibri" w:cs="Times New Roman"/>
          <w:color w:val="000000"/>
          <w:u w:val="single"/>
        </w:rPr>
        <w:t>709,664</w:t>
      </w:r>
    </w:p>
    <w:p w14:paraId="50B62AC9" w14:textId="1041AE5F"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B00E5F">
        <w:rPr>
          <w:rFonts w:eastAsia="Calibri" w:cs="Times New Roman"/>
          <w:color w:val="000000"/>
        </w:rPr>
        <w:t>113,398,048</w:t>
      </w:r>
    </w:p>
    <w:p w14:paraId="77943DDA" w14:textId="0AD68FB9"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B24508">
          <w:footerReference w:type="default" r:id="rId218"/>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r>
      <w:r>
        <w:rPr>
          <w:rFonts w:eastAsia="Calibri" w:cs="Times New Roman"/>
          <w:color w:val="000000"/>
        </w:rPr>
        <w:t xml:space="preserve">From the above </w:t>
      </w:r>
      <w:r w:rsidRPr="00B420C2">
        <w:rPr>
          <w:rFonts w:eastAsia="Calibri" w:cs="Times New Roman"/>
          <w:color w:val="000000"/>
        </w:rPr>
        <w:t>appropriation for Jackson</w:t>
      </w:r>
      <w:r w:rsidR="006252D0">
        <w:rPr>
          <w:rFonts w:eastAsia="Calibri" w:cs="Times New Roman"/>
          <w:color w:val="000000"/>
        </w:rPr>
        <w:t>’</w:t>
      </w:r>
      <w:r w:rsidRPr="00B420C2">
        <w:rPr>
          <w:rFonts w:eastAsia="Calibri" w:cs="Times New Roman"/>
          <w:color w:val="000000"/>
        </w:rPr>
        <w:t xml:space="preserve">s Mill (fund 0344, appropriation 46100), </w:t>
      </w:r>
      <w:r>
        <w:rPr>
          <w:rFonts w:eastAsia="Calibri" w:cs="Times New Roman"/>
          <w:color w:val="000000"/>
        </w:rPr>
        <w:t xml:space="preserve">$250,000 shall be used for the West Virginia State Fire Training Academy.  </w:t>
      </w:r>
    </w:p>
    <w:p w14:paraId="0D15D66D"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Marshall University – </w:t>
      </w:r>
    </w:p>
    <w:p w14:paraId="19CFBB6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School of Medicine</w:t>
      </w:r>
    </w:p>
    <w:p w14:paraId="515489C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33355AD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0347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0471</w:t>
      </w:r>
    </w:p>
    <w:p w14:paraId="20EB175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219"/>
          <w:type w:val="continuous"/>
          <w:pgSz w:w="12240" w:h="15840"/>
          <w:pgMar w:top="1440" w:right="1440" w:bottom="1440" w:left="1440" w:header="720" w:footer="720" w:gutter="0"/>
          <w:cols w:space="720"/>
          <w:titlePg/>
          <w:docGrid w:linePitch="360"/>
        </w:sectPr>
      </w:pPr>
    </w:p>
    <w:p w14:paraId="75EB3CA5" w14:textId="4F6BD9CC"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Marshall Medical School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17300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7,</w:t>
      </w:r>
      <w:r w:rsidR="000C67B6">
        <w:rPr>
          <w:rFonts w:eastAsia="Calibri" w:cs="Times New Roman"/>
          <w:color w:val="000000"/>
        </w:rPr>
        <w:t>272,947</w:t>
      </w:r>
    </w:p>
    <w:p w14:paraId="5C827030" w14:textId="1482308F"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Rural Health Outreach Programs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37700</w:t>
      </w:r>
      <w:r w:rsidRPr="00B420C2">
        <w:rPr>
          <w:rFonts w:eastAsia="Calibri" w:cs="Times New Roman"/>
          <w:color w:val="000000"/>
        </w:rPr>
        <w:tab/>
      </w:r>
      <w:r w:rsidRPr="00B420C2">
        <w:rPr>
          <w:rFonts w:eastAsia="Calibri" w:cs="Times New Roman"/>
          <w:color w:val="000000"/>
        </w:rPr>
        <w:tab/>
      </w:r>
      <w:r w:rsidR="000C67B6">
        <w:rPr>
          <w:rFonts w:eastAsia="Calibri" w:cs="Times New Roman"/>
          <w:color w:val="000000"/>
        </w:rPr>
        <w:t>157,572</w:t>
      </w:r>
    </w:p>
    <w:p w14:paraId="1316D12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Forensic Lab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37701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227,415</w:t>
      </w:r>
    </w:p>
    <w:p w14:paraId="6D62BEB3" w14:textId="603EFB72"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Center for Rural Health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37702</w:t>
      </w:r>
      <w:r w:rsidRPr="00B420C2">
        <w:rPr>
          <w:rFonts w:eastAsia="Calibri" w:cs="Times New Roman"/>
          <w:color w:val="000000"/>
        </w:rPr>
        <w:tab/>
      </w:r>
      <w:r w:rsidRPr="00B420C2">
        <w:rPr>
          <w:rFonts w:eastAsia="Calibri" w:cs="Times New Roman"/>
          <w:color w:val="000000"/>
        </w:rPr>
        <w:tab/>
      </w:r>
      <w:r w:rsidR="000C67B6">
        <w:rPr>
          <w:rFonts w:eastAsia="Calibri" w:cs="Times New Roman"/>
          <w:color w:val="000000"/>
        </w:rPr>
        <w:t>161,043</w:t>
      </w:r>
    </w:p>
    <w:p w14:paraId="003ACAB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Marshall University Medical School BRIM Subsidy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44900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872,612</w:t>
      </w:r>
    </w:p>
    <w:p w14:paraId="6A7ED744" w14:textId="25CBAA69"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0C67B6">
        <w:rPr>
          <w:rFonts w:eastAsia="Calibri" w:cs="Times New Roman"/>
          <w:color w:val="000000"/>
        </w:rPr>
        <w:t>8,691,589</w:t>
      </w:r>
    </w:p>
    <w:p w14:paraId="1F154C4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B24508">
          <w:footerReference w:type="default" r:id="rId220"/>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Any unexpended balances remaining in the appropriations for Rural Health Outreach Program</w:t>
      </w:r>
      <w:r>
        <w:rPr>
          <w:rFonts w:eastAsia="Calibri" w:cs="Times New Roman"/>
          <w:color w:val="000000"/>
        </w:rPr>
        <w:t>s</w:t>
      </w:r>
      <w:r w:rsidRPr="00B420C2">
        <w:rPr>
          <w:rFonts w:eastAsia="Calibri" w:cs="Times New Roman"/>
          <w:color w:val="000000"/>
        </w:rPr>
        <w:t xml:space="preserve"> (fund 0347, appropriation 37700), Forensic Lab (fund 0347, appropriation 37701), and Center for Rural Health (fund 0347, appropriation 37702)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0F1C42B2"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Marshall University – </w:t>
      </w:r>
    </w:p>
    <w:p w14:paraId="4A3766A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General Administration Fund</w:t>
      </w:r>
    </w:p>
    <w:p w14:paraId="4A69F32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5DA1FAE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0348</w:t>
      </w:r>
      <w:r w:rsidRPr="00B420C2">
        <w:rPr>
          <w:rFonts w:eastAsia="Calibri" w:cs="Times New Roman"/>
          <w:color w:val="000000"/>
        </w:rPr>
        <w:t xml:space="preserve"> FY</w:t>
      </w:r>
      <w:r w:rsidRPr="00B420C2">
        <w:rPr>
          <w:rFonts w:eastAsia="Calibri" w:cs="Times New Roman"/>
          <w:i/>
          <w:color w:val="000000"/>
        </w:rPr>
        <w:t xml:space="preserve">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w:t>
      </w:r>
      <w:r w:rsidRPr="00B420C2">
        <w:rPr>
          <w:rFonts w:eastAsia="Calibri" w:cs="Times New Roman"/>
          <w:iCs/>
          <w:color w:val="000000"/>
        </w:rPr>
        <w:t xml:space="preserve"> </w:t>
      </w:r>
      <w:r w:rsidRPr="00B420C2">
        <w:rPr>
          <w:rFonts w:eastAsia="Calibri" w:cs="Times New Roman"/>
          <w:color w:val="000000"/>
          <w:u w:val="single"/>
        </w:rPr>
        <w:t>0471</w:t>
      </w:r>
    </w:p>
    <w:p w14:paraId="2A22702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221"/>
          <w:type w:val="continuous"/>
          <w:pgSz w:w="12240" w:h="15840"/>
          <w:pgMar w:top="1440" w:right="1440" w:bottom="1440" w:left="1440" w:header="720" w:footer="720" w:gutter="0"/>
          <w:cols w:space="720"/>
          <w:titlePg/>
          <w:docGrid w:linePitch="360"/>
        </w:sectPr>
      </w:pPr>
    </w:p>
    <w:p w14:paraId="0635E0B7" w14:textId="66B0067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Marshall University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44800</w:t>
      </w:r>
      <w:r w:rsidRPr="00B420C2">
        <w:rPr>
          <w:rFonts w:eastAsia="Calibri" w:cs="Times New Roman"/>
          <w:color w:val="000000"/>
        </w:rPr>
        <w:tab/>
        <w:t>$</w:t>
      </w:r>
      <w:r w:rsidRPr="00B420C2">
        <w:rPr>
          <w:rFonts w:eastAsia="Calibri" w:cs="Times New Roman"/>
          <w:color w:val="000000"/>
        </w:rPr>
        <w:tab/>
      </w:r>
      <w:r w:rsidR="004B1108">
        <w:rPr>
          <w:rFonts w:eastAsia="Calibri" w:cs="Times New Roman"/>
          <w:color w:val="000000"/>
        </w:rPr>
        <w:t>48,</w:t>
      </w:r>
      <w:r w:rsidR="00664FB0">
        <w:rPr>
          <w:rFonts w:eastAsia="Calibri" w:cs="Times New Roman"/>
          <w:color w:val="000000"/>
        </w:rPr>
        <w:t>8</w:t>
      </w:r>
      <w:r w:rsidR="004B1108">
        <w:rPr>
          <w:rFonts w:eastAsia="Calibri" w:cs="Times New Roman"/>
          <w:color w:val="000000"/>
        </w:rPr>
        <w:t>61,949</w:t>
      </w:r>
    </w:p>
    <w:p w14:paraId="5BFA7DB5" w14:textId="61715B4A"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Luke Lee Listening Language and Learning Lab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44801</w:t>
      </w:r>
      <w:r w:rsidRPr="00B420C2">
        <w:rPr>
          <w:rFonts w:eastAsia="Calibri" w:cs="Times New Roman"/>
          <w:color w:val="000000"/>
        </w:rPr>
        <w:tab/>
      </w:r>
      <w:r w:rsidRPr="00B420C2">
        <w:rPr>
          <w:rFonts w:eastAsia="Calibri" w:cs="Times New Roman"/>
          <w:color w:val="000000"/>
        </w:rPr>
        <w:tab/>
      </w:r>
      <w:r w:rsidR="004B1108">
        <w:rPr>
          <w:rFonts w:eastAsia="Calibri" w:cs="Times New Roman"/>
          <w:color w:val="000000"/>
        </w:rPr>
        <w:t>151,939</w:t>
      </w:r>
    </w:p>
    <w:p w14:paraId="33B56F8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w:t>
      </w:r>
      <w:r>
        <w:rPr>
          <w:rFonts w:eastAsia="Calibri" w:cs="Times New Roman"/>
          <w:color w:val="000000"/>
        </w:rPr>
        <w:t>ISTA</w:t>
      </w:r>
      <w:r w:rsidRPr="00B420C2">
        <w:rPr>
          <w:rFonts w:eastAsia="Calibri" w:cs="Times New Roman"/>
          <w:color w:val="000000"/>
        </w:rPr>
        <w:t xml:space="preserve"> E-Learning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51900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229,019</w:t>
      </w:r>
    </w:p>
    <w:p w14:paraId="52857C8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State Priorities – Brownfield Professional Development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53100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309,606</w:t>
      </w:r>
    </w:p>
    <w:p w14:paraId="1F53C53D" w14:textId="047B709E" w:rsidR="00664FB0"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Marshall University Graduate College Writing Project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80700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25,412</w:t>
      </w:r>
    </w:p>
    <w:p w14:paraId="7350B54F" w14:textId="4C1C7D27" w:rsidR="00664FB0" w:rsidRPr="00B420C2" w:rsidRDefault="00664FB0"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 xml:space="preserve">Marshall University </w:t>
      </w:r>
      <w:r>
        <w:rPr>
          <w:rFonts w:eastAsia="Calibri" w:cs="Times New Roman"/>
          <w:color w:val="000000"/>
        </w:rPr>
        <w:t>Minority Health Institute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xxxxx</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100,000</w:t>
      </w:r>
    </w:p>
    <w:p w14:paraId="2B991BA6" w14:textId="0BE4398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Pr>
          <w:rFonts w:eastAsia="Calibri" w:cs="Times New Roman"/>
          <w:color w:val="000000"/>
        </w:rPr>
        <w:t>WV</w:t>
      </w:r>
      <w:r w:rsidRPr="00B420C2">
        <w:rPr>
          <w:rFonts w:eastAsia="Calibri" w:cs="Times New Roman"/>
          <w:color w:val="000000"/>
        </w:rPr>
        <w:t xml:space="preserve"> Autism Training Center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93200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w:t>
      </w:r>
      <w:r w:rsidR="004B1108">
        <w:rPr>
          <w:rFonts w:eastAsia="Calibri" w:cs="Times New Roman"/>
          <w:color w:val="000000"/>
          <w:u w:val="single"/>
        </w:rPr>
        <w:t>869,776</w:t>
      </w:r>
    </w:p>
    <w:p w14:paraId="2BC67FA1" w14:textId="05FEB49A"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4B1108">
        <w:rPr>
          <w:rFonts w:eastAsia="Calibri" w:cs="Times New Roman"/>
          <w:color w:val="000000"/>
        </w:rPr>
        <w:t>51,547,701</w:t>
      </w:r>
    </w:p>
    <w:p w14:paraId="791B128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Luke Lee Listening Language and Learning Lab (fund 0348, appropriation 44801), V</w:t>
      </w:r>
      <w:r>
        <w:rPr>
          <w:rFonts w:eastAsia="Calibri" w:cs="Times New Roman"/>
          <w:color w:val="000000"/>
        </w:rPr>
        <w:t>ISTA</w:t>
      </w:r>
      <w:r w:rsidRPr="00B420C2">
        <w:rPr>
          <w:rFonts w:eastAsia="Calibri" w:cs="Times New Roman"/>
          <w:color w:val="000000"/>
        </w:rPr>
        <w:t xml:space="preserve"> E-Learning (fund 0348, appropriation 51900), State Priorities – Brownfield Professional Development (fund 0348, appropriation 53100), Marshall University Graduate College Writing Project (fund 0348, appropriation 80700), and </w:t>
      </w:r>
      <w:r>
        <w:rPr>
          <w:rFonts w:eastAsia="Calibri" w:cs="Times New Roman"/>
          <w:color w:val="000000"/>
        </w:rPr>
        <w:t>WV</w:t>
      </w:r>
      <w:r w:rsidRPr="00B420C2">
        <w:rPr>
          <w:rFonts w:eastAsia="Calibri" w:cs="Times New Roman"/>
          <w:color w:val="000000"/>
        </w:rPr>
        <w:t xml:space="preserve"> Autism Training Center (fund 0348, appropriation 93200)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1EA303D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B24508">
          <w:footerReference w:type="default" r:id="rId222"/>
          <w:type w:val="continuous"/>
          <w:pgSz w:w="12240" w:h="15840"/>
          <w:pgMar w:top="1440" w:right="1440" w:bottom="1440" w:left="1440" w:header="720" w:footer="720" w:gutter="0"/>
          <w:lnNumType w:countBy="1" w:restart="newSection"/>
          <w:cols w:space="720"/>
          <w:titlePg/>
          <w:docGrid w:linePitch="360"/>
        </w:sectPr>
      </w:pPr>
    </w:p>
    <w:p w14:paraId="6ED607B8"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lastRenderedPageBreak/>
        <w:t>West Virginia School of Osteopathic Medicine</w:t>
      </w:r>
    </w:p>
    <w:p w14:paraId="23F310C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3ED7BB1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0336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0476</w:t>
      </w:r>
    </w:p>
    <w:p w14:paraId="7530896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6252D0">
          <w:footerReference w:type="default" r:id="rId223"/>
          <w:type w:val="continuous"/>
          <w:pgSz w:w="12240" w:h="15840"/>
          <w:pgMar w:top="1440" w:right="1440" w:bottom="1440" w:left="1440" w:header="720" w:footer="720" w:gutter="0"/>
          <w:cols w:space="720"/>
          <w:docGrid w:linePitch="360"/>
        </w:sectPr>
      </w:pPr>
    </w:p>
    <w:p w14:paraId="621391B9" w14:textId="222BFF42"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West Virginia School of Osteopathic Medicine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17200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5,</w:t>
      </w:r>
      <w:r w:rsidR="00191C8E">
        <w:rPr>
          <w:rFonts w:eastAsia="Calibri" w:cs="Times New Roman"/>
          <w:color w:val="000000"/>
        </w:rPr>
        <w:t>247,095</w:t>
      </w:r>
    </w:p>
    <w:p w14:paraId="23CA62AA" w14:textId="56775D76"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Rural Health Outreach Programs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37700</w:t>
      </w:r>
      <w:r w:rsidRPr="00B420C2">
        <w:rPr>
          <w:rFonts w:eastAsia="Calibri" w:cs="Times New Roman"/>
          <w:color w:val="000000"/>
        </w:rPr>
        <w:tab/>
      </w:r>
      <w:r w:rsidRPr="00B420C2">
        <w:rPr>
          <w:rFonts w:eastAsia="Calibri" w:cs="Times New Roman"/>
          <w:color w:val="000000"/>
        </w:rPr>
        <w:tab/>
      </w:r>
      <w:r w:rsidR="00191C8E">
        <w:rPr>
          <w:rFonts w:eastAsia="Calibri" w:cs="Times New Roman"/>
          <w:color w:val="000000"/>
        </w:rPr>
        <w:t>169,035</w:t>
      </w:r>
    </w:p>
    <w:p w14:paraId="2637E24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West Virginia School of Osteopathic Medicine</w:t>
      </w:r>
    </w:p>
    <w:p w14:paraId="48F0CBC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BRIM Subsidy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40300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153,405</w:t>
      </w:r>
    </w:p>
    <w:p w14:paraId="58C69983" w14:textId="19C6BEC6"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Rural Health Initiative – Medical Schools Support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58100</w:t>
      </w:r>
      <w:r w:rsidRPr="00B420C2">
        <w:rPr>
          <w:rFonts w:eastAsia="Calibri" w:cs="Times New Roman"/>
          <w:color w:val="000000"/>
        </w:rPr>
        <w:tab/>
      </w:r>
      <w:r w:rsidRPr="00B420C2">
        <w:rPr>
          <w:rFonts w:eastAsia="Calibri" w:cs="Times New Roman"/>
          <w:color w:val="000000"/>
          <w:u w:val="single"/>
        </w:rPr>
        <w:tab/>
      </w:r>
      <w:r w:rsidR="00191C8E">
        <w:rPr>
          <w:rFonts w:eastAsia="Calibri" w:cs="Times New Roman"/>
          <w:color w:val="000000"/>
          <w:u w:val="single"/>
        </w:rPr>
        <w:t>403,439</w:t>
      </w:r>
    </w:p>
    <w:p w14:paraId="55FC18F8" w14:textId="084BA431"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191C8E">
        <w:rPr>
          <w:rFonts w:eastAsia="Calibri" w:cs="Times New Roman"/>
          <w:color w:val="000000"/>
        </w:rPr>
        <w:t>5,972,974</w:t>
      </w:r>
    </w:p>
    <w:p w14:paraId="4356CEE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Rural Health Outreach Programs (fund 0336, appropriation 37700) at the close of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744BD0C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both"/>
        <w:rPr>
          <w:rFonts w:eastAsia="Calibri" w:cs="Times New Roman"/>
          <w:color w:val="000000"/>
        </w:rPr>
        <w:sectPr w:rsidR="002633F2" w:rsidRPr="00B420C2" w:rsidSect="00B24508">
          <w:footerReference w:type="default" r:id="rId224"/>
          <w:type w:val="continuous"/>
          <w:pgSz w:w="12240" w:h="15840"/>
          <w:pgMar w:top="1440" w:right="1440" w:bottom="1440" w:left="1440" w:header="720" w:footer="720" w:gutter="0"/>
          <w:lnNumType w:countBy="1" w:restart="newSection"/>
          <w:cols w:space="720"/>
          <w:titlePg/>
          <w:docGrid w:linePitch="360"/>
        </w:sectPr>
      </w:pPr>
    </w:p>
    <w:p w14:paraId="1B9534DE"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i/>
          <w:color w:val="000000"/>
        </w:rPr>
        <w:t xml:space="preserve">Bluefield State </w:t>
      </w:r>
      <w:r>
        <w:rPr>
          <w:rFonts w:eastAsia="Calibri" w:cs="Times New Roman"/>
          <w:i/>
          <w:color w:val="000000"/>
        </w:rPr>
        <w:t>University</w:t>
      </w:r>
    </w:p>
    <w:p w14:paraId="4619E2B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6A1B7DE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0354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0482</w:t>
      </w:r>
    </w:p>
    <w:p w14:paraId="3BBA686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2633F2" w:rsidRPr="00B420C2" w:rsidSect="00B24508">
          <w:footerReference w:type="default" r:id="rId225"/>
          <w:type w:val="continuous"/>
          <w:pgSz w:w="12240" w:h="15840"/>
          <w:pgMar w:top="1440" w:right="1440" w:bottom="1440" w:left="1440" w:header="720" w:footer="720" w:gutter="0"/>
          <w:cols w:space="720"/>
          <w:titlePg/>
          <w:docGrid w:linePitch="360"/>
        </w:sectPr>
      </w:pPr>
    </w:p>
    <w:p w14:paraId="79431A11" w14:textId="460F13EF"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 xml:space="preserve">Bluefield State </w:t>
      </w:r>
      <w:r>
        <w:rPr>
          <w:rFonts w:eastAsia="Calibri" w:cs="Times New Roman"/>
          <w:color w:val="000000"/>
        </w:rPr>
        <w:t>University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40800</w:t>
      </w:r>
      <w:r w:rsidRPr="00B420C2">
        <w:rPr>
          <w:rFonts w:eastAsia="Calibri" w:cs="Times New Roman"/>
          <w:color w:val="000000"/>
        </w:rPr>
        <w:tab/>
        <w:t>$</w:t>
      </w:r>
      <w:r w:rsidRPr="00B420C2">
        <w:rPr>
          <w:rFonts w:eastAsia="Calibri" w:cs="Times New Roman"/>
          <w:color w:val="000000"/>
        </w:rPr>
        <w:tab/>
      </w:r>
      <w:r w:rsidR="00777198">
        <w:rPr>
          <w:rFonts w:eastAsia="Calibri" w:cs="Times New Roman"/>
          <w:color w:val="000000"/>
        </w:rPr>
        <w:t>6,648,770</w:t>
      </w:r>
    </w:p>
    <w:p w14:paraId="1E4BED4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2633F2" w:rsidRPr="00B420C2" w:rsidSect="00B24508">
          <w:footerReference w:type="default" r:id="rId226"/>
          <w:type w:val="continuous"/>
          <w:pgSz w:w="12240" w:h="15840"/>
          <w:pgMar w:top="1440" w:right="1440" w:bottom="1440" w:left="1440" w:header="720" w:footer="720" w:gutter="0"/>
          <w:lnNumType w:countBy="1" w:restart="newSection"/>
          <w:cols w:space="720"/>
          <w:titlePg/>
          <w:docGrid w:linePitch="360"/>
        </w:sectPr>
      </w:pPr>
    </w:p>
    <w:p w14:paraId="61DB3E78"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i/>
          <w:color w:val="000000"/>
        </w:rPr>
        <w:t>Concord University</w:t>
      </w:r>
    </w:p>
    <w:p w14:paraId="32F874D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00A6F72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0357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0483</w:t>
      </w:r>
    </w:p>
    <w:p w14:paraId="206482F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2633F2" w:rsidRPr="00B420C2" w:rsidSect="00B24508">
          <w:footerReference w:type="default" r:id="rId227"/>
          <w:type w:val="continuous"/>
          <w:pgSz w:w="12240" w:h="15840"/>
          <w:pgMar w:top="1440" w:right="1440" w:bottom="1440" w:left="1440" w:header="720" w:footer="720" w:gutter="0"/>
          <w:cols w:space="720"/>
          <w:titlePg/>
          <w:docGrid w:linePitch="360"/>
        </w:sectPr>
      </w:pPr>
    </w:p>
    <w:p w14:paraId="4B00F182" w14:textId="5034D3F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Concord University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41000</w:t>
      </w:r>
      <w:r w:rsidRPr="00B420C2">
        <w:rPr>
          <w:rFonts w:eastAsia="Calibri" w:cs="Times New Roman"/>
          <w:color w:val="000000"/>
        </w:rPr>
        <w:tab/>
        <w:t>$</w:t>
      </w:r>
      <w:r w:rsidRPr="00B420C2">
        <w:rPr>
          <w:rFonts w:eastAsia="Calibri" w:cs="Times New Roman"/>
          <w:color w:val="000000"/>
        </w:rPr>
        <w:tab/>
      </w:r>
      <w:r w:rsidR="00777198">
        <w:rPr>
          <w:rFonts w:eastAsia="Calibri" w:cs="Times New Roman"/>
          <w:color w:val="000000"/>
        </w:rPr>
        <w:t>10,836,709</w:t>
      </w:r>
    </w:p>
    <w:p w14:paraId="7E3DDAE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2633F2" w:rsidRPr="00B420C2" w:rsidSect="00B24508">
          <w:footerReference w:type="default" r:id="rId228"/>
          <w:type w:val="continuous"/>
          <w:pgSz w:w="12240" w:h="15840"/>
          <w:pgMar w:top="1440" w:right="1440" w:bottom="1440" w:left="1440" w:header="720" w:footer="720" w:gutter="0"/>
          <w:lnNumType w:countBy="1" w:restart="newSection"/>
          <w:cols w:space="720"/>
          <w:titlePg/>
          <w:docGrid w:linePitch="360"/>
        </w:sectPr>
      </w:pPr>
    </w:p>
    <w:p w14:paraId="2603F42A"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i/>
          <w:color w:val="000000"/>
        </w:rPr>
        <w:t>Fairmont State University</w:t>
      </w:r>
    </w:p>
    <w:p w14:paraId="00BAA8B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13E7CDA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0360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0484</w:t>
      </w:r>
    </w:p>
    <w:p w14:paraId="3EC835B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2633F2" w:rsidRPr="00B420C2" w:rsidSect="00B24508">
          <w:footerReference w:type="default" r:id="rId229"/>
          <w:type w:val="continuous"/>
          <w:pgSz w:w="12240" w:h="15840"/>
          <w:pgMar w:top="1440" w:right="1440" w:bottom="1440" w:left="1440" w:header="720" w:footer="720" w:gutter="0"/>
          <w:cols w:space="720"/>
          <w:titlePg/>
          <w:docGrid w:linePitch="360"/>
        </w:sectPr>
      </w:pPr>
    </w:p>
    <w:p w14:paraId="21C264FF" w14:textId="31CA3099"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sectPr w:rsidR="002633F2" w:rsidRPr="00B420C2" w:rsidSect="00B24508">
          <w:footerReference w:type="default" r:id="rId230"/>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Fairmont State University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41400</w:t>
      </w:r>
      <w:r w:rsidRPr="00B420C2">
        <w:rPr>
          <w:rFonts w:eastAsia="Calibri" w:cs="Times New Roman"/>
          <w:color w:val="000000"/>
        </w:rPr>
        <w:tab/>
        <w:t>$</w:t>
      </w:r>
      <w:r w:rsidRPr="00B420C2">
        <w:rPr>
          <w:rFonts w:eastAsia="Calibri" w:cs="Times New Roman"/>
          <w:color w:val="000000"/>
        </w:rPr>
        <w:tab/>
      </w:r>
      <w:r w:rsidR="00777198">
        <w:rPr>
          <w:rFonts w:eastAsia="Calibri" w:cs="Times New Roman"/>
          <w:color w:val="000000"/>
        </w:rPr>
        <w:t>19,273,190</w:t>
      </w:r>
    </w:p>
    <w:p w14:paraId="39A957D0"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i/>
          <w:color w:val="000000"/>
        </w:rPr>
      </w:pPr>
      <w:r w:rsidRPr="00B420C2">
        <w:rPr>
          <w:rFonts w:eastAsia="Calibri" w:cs="Times New Roman"/>
          <w:i/>
          <w:color w:val="000000"/>
        </w:rPr>
        <w:t>Glenville State University</w:t>
      </w:r>
    </w:p>
    <w:p w14:paraId="309AA3D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rPr>
      </w:pPr>
      <w:r w:rsidRPr="00B420C2">
        <w:rPr>
          <w:rFonts w:eastAsia="Calibri" w:cs="Times New Roman"/>
          <w:color w:val="000000"/>
        </w:rPr>
        <w:lastRenderedPageBreak/>
        <w:t>(</w:t>
      </w:r>
      <w:r>
        <w:rPr>
          <w:rFonts w:eastAsia="Calibri" w:cs="Times New Roman"/>
          <w:color w:val="000000"/>
        </w:rPr>
        <w:t>W.V.</w:t>
      </w:r>
      <w:r w:rsidRPr="00B420C2">
        <w:rPr>
          <w:rFonts w:eastAsia="Calibri" w:cs="Times New Roman"/>
          <w:color w:val="000000"/>
        </w:rPr>
        <w:t xml:space="preserve"> Code Chapter 18B)</w:t>
      </w:r>
    </w:p>
    <w:p w14:paraId="378C9B2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0363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0485</w:t>
      </w:r>
    </w:p>
    <w:p w14:paraId="28288FB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jc w:val="center"/>
        <w:rPr>
          <w:rFonts w:eastAsia="Calibri" w:cs="Times New Roman"/>
          <w:color w:val="000000"/>
          <w:u w:val="single"/>
        </w:rPr>
        <w:sectPr w:rsidR="002633F2" w:rsidRPr="00B420C2" w:rsidSect="00B24508">
          <w:footerReference w:type="default" r:id="rId231"/>
          <w:type w:val="continuous"/>
          <w:pgSz w:w="12240" w:h="15840"/>
          <w:pgMar w:top="1440" w:right="1440" w:bottom="1440" w:left="1440" w:header="720" w:footer="720" w:gutter="0"/>
          <w:cols w:space="720"/>
          <w:titlePg/>
          <w:docGrid w:linePitch="360"/>
        </w:sectPr>
      </w:pPr>
    </w:p>
    <w:p w14:paraId="371E3EF1" w14:textId="023569CB"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Glenville State University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42800</w:t>
      </w:r>
      <w:r w:rsidRPr="00B420C2">
        <w:rPr>
          <w:rFonts w:eastAsia="Calibri" w:cs="Times New Roman"/>
          <w:color w:val="000000"/>
        </w:rPr>
        <w:tab/>
        <w:t>$</w:t>
      </w:r>
      <w:r w:rsidRPr="00B420C2">
        <w:rPr>
          <w:rFonts w:eastAsia="Calibri" w:cs="Times New Roman"/>
          <w:color w:val="000000"/>
        </w:rPr>
        <w:tab/>
      </w:r>
      <w:r w:rsidR="00777198">
        <w:rPr>
          <w:rFonts w:eastAsia="Calibri" w:cs="Times New Roman"/>
          <w:color w:val="000000"/>
        </w:rPr>
        <w:t>6,768,535</w:t>
      </w:r>
    </w:p>
    <w:p w14:paraId="1E6166C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B24508">
          <w:footerReference w:type="default" r:id="rId232"/>
          <w:type w:val="continuous"/>
          <w:pgSz w:w="12240" w:h="15840"/>
          <w:pgMar w:top="1440" w:right="1440" w:bottom="1440" w:left="1440" w:header="720" w:footer="720" w:gutter="0"/>
          <w:lnNumType w:countBy="1" w:restart="newSection"/>
          <w:cols w:space="720"/>
          <w:titlePg/>
          <w:docGrid w:linePitch="360"/>
        </w:sectPr>
      </w:pPr>
    </w:p>
    <w:p w14:paraId="19B01E0F"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Shepherd University</w:t>
      </w:r>
    </w:p>
    <w:p w14:paraId="147DE96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3D70315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0366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0486</w:t>
      </w:r>
    </w:p>
    <w:p w14:paraId="1420D7E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233"/>
          <w:type w:val="continuous"/>
          <w:pgSz w:w="12240" w:h="15840"/>
          <w:pgMar w:top="1440" w:right="1440" w:bottom="1440" w:left="1440" w:header="720" w:footer="720" w:gutter="0"/>
          <w:cols w:space="720"/>
          <w:titlePg/>
          <w:docGrid w:linePitch="360"/>
        </w:sectPr>
      </w:pPr>
    </w:p>
    <w:p w14:paraId="4B078CD6" w14:textId="5D24B7C0"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Shepherd University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43200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13,</w:t>
      </w:r>
      <w:r w:rsidR="00777198">
        <w:rPr>
          <w:rFonts w:eastAsia="Calibri" w:cs="Times New Roman"/>
          <w:color w:val="000000"/>
        </w:rPr>
        <w:t>026,830</w:t>
      </w:r>
    </w:p>
    <w:p w14:paraId="7BB2D85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B24508">
          <w:footerReference w:type="default" r:id="rId234"/>
          <w:type w:val="continuous"/>
          <w:pgSz w:w="12240" w:h="15840"/>
          <w:pgMar w:top="1440" w:right="1440" w:bottom="1440" w:left="1440" w:header="720" w:footer="720" w:gutter="0"/>
          <w:lnNumType w:countBy="1" w:restart="newSection"/>
          <w:cols w:space="720"/>
          <w:titlePg/>
          <w:docGrid w:linePitch="360"/>
        </w:sectPr>
      </w:pPr>
    </w:p>
    <w:p w14:paraId="172353D6"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West Liberty University</w:t>
      </w:r>
    </w:p>
    <w:p w14:paraId="4153E98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4B3276A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0370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0488</w:t>
      </w:r>
    </w:p>
    <w:p w14:paraId="69FF78C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235"/>
          <w:type w:val="continuous"/>
          <w:pgSz w:w="12240" w:h="15840"/>
          <w:pgMar w:top="1440" w:right="1440" w:bottom="1440" w:left="1440" w:header="720" w:footer="720" w:gutter="0"/>
          <w:cols w:space="720"/>
          <w:titlePg/>
          <w:docGrid w:linePitch="360"/>
        </w:sectPr>
      </w:pPr>
    </w:p>
    <w:p w14:paraId="08C95166" w14:textId="6C957951"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B24508">
          <w:footerReference w:type="default" r:id="rId236"/>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West Liberty University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43900</w:t>
      </w:r>
      <w:r w:rsidRPr="00B420C2">
        <w:rPr>
          <w:rFonts w:eastAsia="Calibri" w:cs="Times New Roman"/>
          <w:color w:val="000000"/>
        </w:rPr>
        <w:tab/>
        <w:t>$</w:t>
      </w:r>
      <w:r w:rsidRPr="00B420C2">
        <w:rPr>
          <w:rFonts w:eastAsia="Calibri" w:cs="Times New Roman"/>
          <w:color w:val="000000"/>
        </w:rPr>
        <w:tab/>
      </w:r>
      <w:r w:rsidR="00777198">
        <w:rPr>
          <w:rFonts w:eastAsia="Calibri" w:cs="Times New Roman"/>
          <w:color w:val="000000"/>
        </w:rPr>
        <w:t>9,552,600</w:t>
      </w:r>
    </w:p>
    <w:p w14:paraId="2E446722"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West Virginia State University</w:t>
      </w:r>
    </w:p>
    <w:p w14:paraId="11355C3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471F942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0373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0490</w:t>
      </w:r>
    </w:p>
    <w:p w14:paraId="218384C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237"/>
          <w:type w:val="continuous"/>
          <w:pgSz w:w="12240" w:h="15840"/>
          <w:pgMar w:top="1440" w:right="1440" w:bottom="1440" w:left="1440" w:header="720" w:footer="720" w:gutter="0"/>
          <w:cols w:space="720"/>
          <w:titlePg/>
          <w:docGrid w:linePitch="360"/>
        </w:sectPr>
      </w:pPr>
    </w:p>
    <w:p w14:paraId="4D8942EC" w14:textId="52B899FB"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West Virginia State University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44100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11,</w:t>
      </w:r>
      <w:r w:rsidR="00777198">
        <w:rPr>
          <w:rFonts w:eastAsia="Calibri" w:cs="Times New Roman"/>
          <w:color w:val="000000"/>
        </w:rPr>
        <w:t>380,098</w:t>
      </w:r>
    </w:p>
    <w:p w14:paraId="25D92AE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Healthy Grandfamilies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62101</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800,000</w:t>
      </w:r>
    </w:p>
    <w:p w14:paraId="174FD196" w14:textId="2E25286A"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West Virginia State University Land Grant Match</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95600</w:t>
      </w:r>
      <w:r w:rsidRPr="00B420C2">
        <w:rPr>
          <w:rFonts w:eastAsia="Calibri" w:cs="Times New Roman"/>
          <w:color w:val="000000"/>
        </w:rPr>
        <w:tab/>
      </w:r>
      <w:r w:rsidRPr="00B420C2">
        <w:rPr>
          <w:rFonts w:eastAsia="Calibri" w:cs="Times New Roman"/>
          <w:color w:val="000000"/>
          <w:u w:val="single"/>
        </w:rPr>
        <w:tab/>
      </w:r>
      <w:r w:rsidR="00CC33AC">
        <w:rPr>
          <w:rFonts w:eastAsia="Calibri" w:cs="Times New Roman"/>
          <w:color w:val="000000"/>
          <w:u w:val="single"/>
        </w:rPr>
        <w:t>4,350</w:t>
      </w:r>
      <w:r>
        <w:rPr>
          <w:rFonts w:eastAsia="Calibri" w:cs="Times New Roman"/>
          <w:color w:val="000000"/>
          <w:u w:val="single"/>
        </w:rPr>
        <w:t>,192</w:t>
      </w:r>
    </w:p>
    <w:p w14:paraId="6C283005" w14:textId="048F3ADF" w:rsidR="002633F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16,</w:t>
      </w:r>
      <w:r w:rsidR="00CC33AC">
        <w:rPr>
          <w:rFonts w:eastAsia="Calibri" w:cs="Times New Roman"/>
          <w:color w:val="000000"/>
        </w:rPr>
        <w:t>530</w:t>
      </w:r>
      <w:r w:rsidR="00777198">
        <w:rPr>
          <w:rFonts w:eastAsia="Calibri" w:cs="Times New Roman"/>
          <w:color w:val="000000"/>
        </w:rPr>
        <w:t>,290</w:t>
      </w:r>
    </w:p>
    <w:p w14:paraId="5CC7296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B24508">
          <w:footerReference w:type="default" r:id="rId238"/>
          <w:type w:val="continuous"/>
          <w:pgSz w:w="12240" w:h="15840"/>
          <w:pgMar w:top="1440" w:right="1440" w:bottom="1440" w:left="1440" w:header="720" w:footer="720" w:gutter="0"/>
          <w:lnNumType w:countBy="1" w:restart="newSection"/>
          <w:cols w:space="720"/>
          <w:titlePg/>
          <w:docGrid w:linePitch="360"/>
        </w:sectPr>
      </w:pPr>
      <w:r>
        <w:rPr>
          <w:rFonts w:eastAsia="Calibri" w:cs="Times New Roman"/>
          <w:color w:val="000000"/>
        </w:rPr>
        <w:tab/>
      </w:r>
      <w:r>
        <w:rPr>
          <w:rFonts w:eastAsia="Calibri" w:cs="Times New Roman"/>
          <w:color w:val="000000"/>
        </w:rPr>
        <w:tab/>
      </w:r>
      <w:r w:rsidRPr="00B420C2">
        <w:rPr>
          <w:rFonts w:eastAsia="Calibri" w:cs="Times New Roman"/>
          <w:color w:val="000000"/>
        </w:rPr>
        <w:t xml:space="preserve">Any unexpended balance remaining in the appropriation for </w:t>
      </w:r>
      <w:r>
        <w:rPr>
          <w:rFonts w:eastAsia="Calibri" w:cs="Times New Roman"/>
          <w:color w:val="000000"/>
        </w:rPr>
        <w:t>Healthy Grandfamilies</w:t>
      </w:r>
      <w:r w:rsidRPr="00B420C2">
        <w:rPr>
          <w:rFonts w:eastAsia="Calibri" w:cs="Times New Roman"/>
          <w:color w:val="000000"/>
        </w:rPr>
        <w:t xml:space="preserve"> (fund 03</w:t>
      </w:r>
      <w:r>
        <w:rPr>
          <w:rFonts w:eastAsia="Calibri" w:cs="Times New Roman"/>
          <w:color w:val="000000"/>
        </w:rPr>
        <w:t>73</w:t>
      </w:r>
      <w:r w:rsidRPr="00B420C2">
        <w:rPr>
          <w:rFonts w:eastAsia="Calibri" w:cs="Times New Roman"/>
          <w:color w:val="000000"/>
        </w:rPr>
        <w:t xml:space="preserve">, appropriation </w:t>
      </w:r>
      <w:r>
        <w:rPr>
          <w:rFonts w:eastAsia="Calibri" w:cs="Times New Roman"/>
          <w:color w:val="000000"/>
        </w:rPr>
        <w:t>62101</w:t>
      </w:r>
      <w:r w:rsidRPr="00B420C2">
        <w:rPr>
          <w:rFonts w:eastAsia="Calibri" w:cs="Times New Roman"/>
          <w:color w:val="000000"/>
        </w:rPr>
        <w:t>) at the close of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5F8D0CF1"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Higher Education Policy Commission – </w:t>
      </w:r>
    </w:p>
    <w:p w14:paraId="41366B4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Administration -</w:t>
      </w:r>
    </w:p>
    <w:p w14:paraId="5FBEEBB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Network for Educational Telecomputing (WVNET)</w:t>
      </w:r>
    </w:p>
    <w:p w14:paraId="3A66CD8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14E6ED3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0551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0495</w:t>
      </w:r>
    </w:p>
    <w:p w14:paraId="7A27FE0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239"/>
          <w:type w:val="continuous"/>
          <w:pgSz w:w="12240" w:h="15840"/>
          <w:pgMar w:top="1440" w:right="1440" w:bottom="1440" w:left="1440" w:header="720" w:footer="720" w:gutter="0"/>
          <w:cols w:space="720"/>
          <w:docGrid w:linePitch="360"/>
        </w:sectPr>
      </w:pPr>
    </w:p>
    <w:p w14:paraId="6B49F7BC" w14:textId="491A5B1F"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WVNET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16900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w:t>
      </w:r>
      <w:r w:rsidR="00777198">
        <w:rPr>
          <w:rFonts w:eastAsia="Calibri" w:cs="Times New Roman"/>
          <w:color w:val="000000"/>
        </w:rPr>
        <w:t>817,992</w:t>
      </w:r>
    </w:p>
    <w:p w14:paraId="0FB1DE5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sectPr w:rsidR="002633F2" w:rsidRPr="00B420C2" w:rsidSect="006252D0">
          <w:footerReference w:type="default" r:id="rId240"/>
          <w:type w:val="continuous"/>
          <w:pgSz w:w="12240" w:h="15840"/>
          <w:pgMar w:top="1440" w:right="1440" w:bottom="1440" w:left="1440" w:header="720" w:footer="720" w:gutter="0"/>
          <w:lnNumType w:countBy="1" w:restart="continuous"/>
          <w:cols w:space="720"/>
          <w:docGrid w:linePitch="360"/>
        </w:sectPr>
      </w:pPr>
    </w:p>
    <w:p w14:paraId="35AC3B0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MISCELLANEOUS BOARDS AND COMMISSIONS</w:t>
      </w:r>
    </w:p>
    <w:p w14:paraId="2B613996"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Adjutant General – </w:t>
      </w:r>
    </w:p>
    <w:p w14:paraId="4BEAF24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State Militia</w:t>
      </w:r>
    </w:p>
    <w:p w14:paraId="0F5C7B6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15)</w:t>
      </w:r>
    </w:p>
    <w:p w14:paraId="69F63B4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0433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0603</w:t>
      </w:r>
    </w:p>
    <w:p w14:paraId="264D53C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241"/>
          <w:type w:val="continuous"/>
          <w:pgSz w:w="12240" w:h="15840"/>
          <w:pgMar w:top="1440" w:right="1440" w:bottom="1440" w:left="1440" w:header="720" w:footer="720" w:gutter="0"/>
          <w:cols w:space="720"/>
          <w:titlePg/>
          <w:docGrid w:linePitch="360"/>
        </w:sectPr>
      </w:pPr>
    </w:p>
    <w:p w14:paraId="7F95027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128B858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189,000</w:t>
      </w:r>
    </w:p>
    <w:p w14:paraId="0D8DD22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106,798</w:t>
      </w:r>
    </w:p>
    <w:p w14:paraId="14C2DFC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College Education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23200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4,000,000</w:t>
      </w:r>
    </w:p>
    <w:p w14:paraId="1310B4E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Civil Air Patrol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23400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249,664</w:t>
      </w:r>
    </w:p>
    <w:p w14:paraId="02F9F92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Armory Board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70015</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2,317,555</w:t>
      </w:r>
    </w:p>
    <w:p w14:paraId="4AD8668C" w14:textId="0B4C6A4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Mountaineer ChalleNGe Academy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w:t>
      </w:r>
      <w:r w:rsidR="00B42C36">
        <w:rPr>
          <w:rFonts w:eastAsia="Calibri" w:cs="Times New Roman"/>
          <w:color w:val="000000"/>
        </w:rPr>
        <w:t>324,624</w:t>
      </w:r>
    </w:p>
    <w:p w14:paraId="6AE2DBBB" w14:textId="311725E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Military Authority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74800</w:t>
      </w:r>
      <w:r w:rsidRPr="00B420C2">
        <w:rPr>
          <w:rFonts w:eastAsia="Calibri" w:cs="Times New Roman"/>
          <w:color w:val="000000"/>
        </w:rPr>
        <w:tab/>
      </w:r>
      <w:r w:rsidRPr="00B420C2">
        <w:rPr>
          <w:rFonts w:eastAsia="Calibri" w:cs="Times New Roman"/>
          <w:color w:val="000000"/>
        </w:rPr>
        <w:tab/>
      </w:r>
      <w:r w:rsidR="009F34BE">
        <w:rPr>
          <w:rFonts w:eastAsia="Calibri" w:cs="Times New Roman"/>
          <w:color w:val="000000"/>
        </w:rPr>
        <w:t>7,0</w:t>
      </w:r>
      <w:r w:rsidR="00416532">
        <w:rPr>
          <w:rFonts w:eastAsia="Calibri" w:cs="Times New Roman"/>
          <w:color w:val="000000"/>
        </w:rPr>
        <w:t>79,227</w:t>
      </w:r>
    </w:p>
    <w:p w14:paraId="1C1481BB" w14:textId="646F779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Drug Enforcement and Support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74801</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w:t>
      </w:r>
      <w:r w:rsidR="00B42C36">
        <w:rPr>
          <w:rFonts w:eastAsia="Calibri" w:cs="Times New Roman"/>
          <w:color w:val="000000"/>
          <w:u w:val="single"/>
        </w:rPr>
        <w:t>532,374</w:t>
      </w:r>
    </w:p>
    <w:p w14:paraId="59C1B2E1" w14:textId="66619AB5"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106D84">
        <w:rPr>
          <w:rFonts w:eastAsia="Calibri" w:cs="Times New Roman"/>
          <w:color w:val="000000"/>
        </w:rPr>
        <w:t>18,</w:t>
      </w:r>
      <w:r w:rsidR="009F34BE">
        <w:rPr>
          <w:rFonts w:eastAsia="Calibri" w:cs="Times New Roman"/>
          <w:color w:val="000000"/>
        </w:rPr>
        <w:t>7</w:t>
      </w:r>
      <w:r w:rsidR="00106D84">
        <w:rPr>
          <w:rFonts w:eastAsia="Calibri" w:cs="Times New Roman"/>
          <w:color w:val="000000"/>
        </w:rPr>
        <w:t>99,242</w:t>
      </w:r>
    </w:p>
    <w:p w14:paraId="76F85AA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Unclassified (fund 0433, appropriation 09900), Military Authority (fund 0433, appropriation 74800), and Military Authority – Surplus (fund 0433, appropriation 74899)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30BB58C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appropriations an amount approved by the Adjutant General may be transferred to the State Armory Board for operation and maintenance of National Guard Armories.</w:t>
      </w:r>
    </w:p>
    <w:p w14:paraId="1E4940C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w:t>
      </w:r>
      <w:r>
        <w:rPr>
          <w:rFonts w:eastAsia="Calibri" w:cs="Times New Roman"/>
          <w:color w:val="000000"/>
        </w:rPr>
        <w:t>A</w:t>
      </w:r>
      <w:r w:rsidRPr="00B420C2">
        <w:rPr>
          <w:rFonts w:eastAsia="Calibri" w:cs="Times New Roman"/>
          <w:color w:val="000000"/>
        </w:rPr>
        <w:t xml:space="preserve">djutant </w:t>
      </w:r>
      <w:r>
        <w:rPr>
          <w:rFonts w:eastAsia="Calibri" w:cs="Times New Roman"/>
          <w:color w:val="000000"/>
        </w:rPr>
        <w:t>G</w:t>
      </w:r>
      <w:r w:rsidRPr="00B420C2">
        <w:rPr>
          <w:rFonts w:eastAsia="Calibri" w:cs="Times New Roman"/>
          <w:color w:val="000000"/>
        </w:rPr>
        <w:t>eneral shall have the authority to transfer between appropriations.</w:t>
      </w:r>
    </w:p>
    <w:p w14:paraId="7B46E98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242"/>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From the above appropriation and other state and federal funding, the Adjutant General shall provide an amount not less than $3,</w:t>
      </w:r>
      <w:r>
        <w:rPr>
          <w:rFonts w:eastAsia="Calibri" w:cs="Times New Roman"/>
          <w:color w:val="000000"/>
        </w:rPr>
        <w:t>453</w:t>
      </w:r>
      <w:r w:rsidRPr="00B420C2">
        <w:rPr>
          <w:rFonts w:eastAsia="Calibri" w:cs="Times New Roman"/>
          <w:color w:val="000000"/>
        </w:rPr>
        <w:t>,</w:t>
      </w:r>
      <w:r>
        <w:rPr>
          <w:rFonts w:eastAsia="Calibri" w:cs="Times New Roman"/>
          <w:color w:val="000000"/>
        </w:rPr>
        <w:t>019</w:t>
      </w:r>
      <w:r w:rsidRPr="00B420C2">
        <w:rPr>
          <w:rFonts w:eastAsia="Calibri" w:cs="Times New Roman"/>
          <w:color w:val="000000"/>
        </w:rPr>
        <w:t xml:space="preserve"> to the Mountaineer ChalleNGe Academy to meet anticipated program demand.</w:t>
      </w:r>
    </w:p>
    <w:p w14:paraId="6A790A8C"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lastRenderedPageBreak/>
        <w:t xml:space="preserve">Adjutant General – </w:t>
      </w:r>
    </w:p>
    <w:p w14:paraId="4096937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ind w:left="288" w:hanging="288"/>
        <w:jc w:val="center"/>
        <w:rPr>
          <w:rFonts w:eastAsia="Calibri" w:cs="Times New Roman"/>
          <w:color w:val="000000"/>
        </w:rPr>
      </w:pPr>
      <w:r w:rsidRPr="00B420C2">
        <w:rPr>
          <w:rFonts w:eastAsia="Calibri" w:cs="Times New Roman"/>
          <w:i/>
          <w:color w:val="000000"/>
        </w:rPr>
        <w:t>Military Fund</w:t>
      </w:r>
    </w:p>
    <w:p w14:paraId="6BA4510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ind w:left="288" w:hanging="288"/>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15)</w:t>
      </w:r>
    </w:p>
    <w:p w14:paraId="19C5BC6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ind w:left="288" w:hanging="288"/>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0605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0603</w:t>
      </w:r>
    </w:p>
    <w:p w14:paraId="51DAB30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ind w:left="288" w:hanging="288"/>
        <w:jc w:val="center"/>
        <w:rPr>
          <w:rFonts w:eastAsia="Calibri" w:cs="Times New Roman"/>
          <w:color w:val="000000"/>
          <w:u w:val="single"/>
        </w:rPr>
        <w:sectPr w:rsidR="002633F2" w:rsidRPr="00B420C2" w:rsidSect="006252D0">
          <w:footerReference w:type="default" r:id="rId243"/>
          <w:type w:val="continuous"/>
          <w:pgSz w:w="12240" w:h="15840"/>
          <w:pgMar w:top="1440" w:right="1440" w:bottom="1440" w:left="1440" w:header="720" w:footer="720" w:gutter="0"/>
          <w:cols w:space="720"/>
          <w:docGrid w:linePitch="360"/>
        </w:sectPr>
      </w:pPr>
    </w:p>
    <w:p w14:paraId="4E13296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100,000</w:t>
      </w:r>
    </w:p>
    <w:p w14:paraId="502812A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57,775</w:t>
      </w:r>
    </w:p>
    <w:p w14:paraId="2C619B3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157,775</w:t>
      </w:r>
    </w:p>
    <w:p w14:paraId="378D60E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Total TITLE II, Section 1 – General Revenue</w:t>
      </w:r>
    </w:p>
    <w:p w14:paraId="45CC6845" w14:textId="0D329F87" w:rsidR="002633F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double"/>
        </w:rPr>
      </w:pPr>
      <w:r w:rsidRPr="00B420C2">
        <w:rPr>
          <w:rFonts w:eastAsia="Calibri" w:cs="Times New Roman"/>
          <w:color w:val="000000"/>
        </w:rPr>
        <w:tab/>
        <w:t>(Including claims against the state)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u w:val="double"/>
        </w:rPr>
        <w:t>$</w:t>
      </w:r>
      <w:r w:rsidRPr="00B420C2">
        <w:rPr>
          <w:rFonts w:eastAsia="Calibri" w:cs="Times New Roman"/>
          <w:color w:val="000000"/>
          <w:u w:val="double"/>
        </w:rPr>
        <w:tab/>
      </w:r>
      <w:r>
        <w:rPr>
          <w:rFonts w:eastAsia="Calibri" w:cs="Times New Roman"/>
          <w:color w:val="000000"/>
          <w:u w:val="double"/>
        </w:rPr>
        <w:t>4,</w:t>
      </w:r>
      <w:r w:rsidR="00082A0F">
        <w:rPr>
          <w:rFonts w:eastAsia="Calibri" w:cs="Times New Roman"/>
          <w:color w:val="000000"/>
          <w:u w:val="double"/>
        </w:rPr>
        <w:t>64</w:t>
      </w:r>
      <w:r w:rsidR="00B8161A">
        <w:rPr>
          <w:rFonts w:eastAsia="Calibri" w:cs="Times New Roman"/>
          <w:color w:val="000000"/>
          <w:u w:val="double"/>
        </w:rPr>
        <w:t>1</w:t>
      </w:r>
      <w:r w:rsidR="00082A0F">
        <w:rPr>
          <w:rFonts w:eastAsia="Calibri" w:cs="Times New Roman"/>
          <w:color w:val="000000"/>
          <w:u w:val="double"/>
        </w:rPr>
        <w:t>,</w:t>
      </w:r>
      <w:r w:rsidR="00B8161A">
        <w:rPr>
          <w:rFonts w:eastAsia="Calibri" w:cs="Times New Roman"/>
          <w:color w:val="000000"/>
          <w:u w:val="double"/>
        </w:rPr>
        <w:t>892</w:t>
      </w:r>
      <w:r w:rsidR="00082A0F">
        <w:rPr>
          <w:rFonts w:eastAsia="Calibri" w:cs="Times New Roman"/>
          <w:color w:val="000000"/>
          <w:u w:val="double"/>
        </w:rPr>
        <w:t>,371</w:t>
      </w:r>
    </w:p>
    <w:p w14:paraId="4DC908CA" w14:textId="77777777" w:rsidR="002633F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Sect="00B24508">
          <w:footerReference w:type="default" r:id="rId244"/>
          <w:type w:val="continuous"/>
          <w:pgSz w:w="12240" w:h="15840"/>
          <w:pgMar w:top="1440" w:right="1440" w:bottom="1440" w:left="1440" w:header="720" w:footer="720" w:gutter="0"/>
          <w:lnNumType w:countBy="1" w:restart="newSection"/>
          <w:cols w:space="720"/>
          <w:titlePg/>
          <w:docGrid w:linePitch="360"/>
        </w:sectPr>
      </w:pPr>
    </w:p>
    <w:p w14:paraId="3463128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Pr>
          <w:rFonts w:eastAsia="Calibri" w:cs="Times New Roman"/>
          <w:b/>
          <w:color w:val="000000"/>
        </w:rPr>
        <w:tab/>
      </w:r>
      <w:r>
        <w:rPr>
          <w:rFonts w:eastAsia="Calibri" w:cs="Times New Roman"/>
          <w:b/>
          <w:color w:val="000000"/>
        </w:rPr>
        <w:tab/>
      </w:r>
      <w:r w:rsidRPr="00B420C2">
        <w:rPr>
          <w:rFonts w:eastAsia="Calibri" w:cs="Times New Roman"/>
          <w:b/>
          <w:color w:val="000000"/>
        </w:rPr>
        <w:t>Sec. 2. Appropriations from state road fund</w:t>
      </w:r>
      <w:r w:rsidRPr="00B420C2">
        <w:rPr>
          <w:rFonts w:eastAsia="Calibri" w:cs="Times New Roman"/>
          <w:color w:val="000000"/>
        </w:rPr>
        <w:t>. — From the state road fund there are hereby appropriated conditionally upon the fulfillment of the provisions set forth in Article 2, Chapter 11B of the Code the following amounts, as itemized, for expenditure during the fiscal year 202</w:t>
      </w:r>
      <w:r>
        <w:rPr>
          <w:rFonts w:eastAsia="Calibri" w:cs="Times New Roman"/>
          <w:color w:val="000000"/>
        </w:rPr>
        <w:t>4</w:t>
      </w:r>
      <w:r w:rsidRPr="00B420C2">
        <w:rPr>
          <w:rFonts w:eastAsia="Calibri" w:cs="Times New Roman"/>
          <w:color w:val="000000"/>
        </w:rPr>
        <w:t>.</w:t>
      </w:r>
    </w:p>
    <w:p w14:paraId="57CAF3D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type w:val="continuous"/>
          <w:pgSz w:w="12240" w:h="15840"/>
          <w:pgMar w:top="1440" w:right="1440" w:bottom="1440" w:left="1440" w:header="720" w:footer="720" w:gutter="0"/>
          <w:lnNumType w:countBy="1" w:restart="newSection"/>
          <w:cols w:space="720"/>
          <w:titlePg/>
          <w:docGrid w:linePitch="360"/>
        </w:sectPr>
      </w:pPr>
    </w:p>
    <w:p w14:paraId="1FF9C31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pPr>
      <w:r w:rsidRPr="00B420C2">
        <w:rPr>
          <w:rFonts w:eastAsia="Calibri" w:cs="Times New Roman"/>
          <w:b/>
          <w:color w:val="000000"/>
        </w:rPr>
        <w:t>DEPARTMENT OF TRANSPORTATION</w:t>
      </w:r>
    </w:p>
    <w:p w14:paraId="4BBF3655"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Motor Vehicles</w:t>
      </w:r>
    </w:p>
    <w:p w14:paraId="01942BF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Chapters 17, 17A, 17B, 17C, 17D, 20, and 24A)</w:t>
      </w:r>
    </w:p>
    <w:p w14:paraId="2C66F7A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9007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0802</w:t>
      </w:r>
    </w:p>
    <w:p w14:paraId="05376424" w14:textId="77777777" w:rsidR="002633F2" w:rsidRPr="00B420C2" w:rsidRDefault="002633F2" w:rsidP="006252D0">
      <w:pPr>
        <w:numPr>
          <w:ilvl w:val="12"/>
          <w:numId w:val="0"/>
        </w:numPr>
        <w:tabs>
          <w:tab w:val="left" w:pos="288"/>
          <w:tab w:val="left" w:pos="720"/>
          <w:tab w:val="left" w:pos="6030"/>
          <w:tab w:val="left" w:pos="6451"/>
          <w:tab w:val="center" w:pos="6840"/>
          <w:tab w:val="left" w:pos="7704"/>
          <w:tab w:val="left" w:pos="8100"/>
          <w:tab w:val="left" w:pos="8370"/>
          <w:tab w:val="center" w:pos="8640"/>
          <w:tab w:val="right" w:pos="9720"/>
        </w:tabs>
        <w:spacing w:line="456" w:lineRule="auto"/>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State</w:t>
      </w:r>
    </w:p>
    <w:p w14:paraId="390966F9" w14:textId="77777777" w:rsidR="002633F2" w:rsidRPr="00B420C2" w:rsidRDefault="002633F2" w:rsidP="006252D0">
      <w:pPr>
        <w:numPr>
          <w:ilvl w:val="12"/>
          <w:numId w:val="0"/>
        </w:numPr>
        <w:tabs>
          <w:tab w:val="left" w:pos="288"/>
          <w:tab w:val="left" w:pos="720"/>
          <w:tab w:val="left" w:pos="6030"/>
          <w:tab w:val="left" w:pos="6451"/>
          <w:tab w:val="center" w:pos="6840"/>
          <w:tab w:val="left" w:pos="7704"/>
          <w:tab w:val="left" w:pos="8100"/>
          <w:tab w:val="left" w:pos="8370"/>
          <w:tab w:val="center" w:pos="8640"/>
          <w:tab w:val="right" w:pos="9720"/>
        </w:tabs>
        <w:spacing w:line="456" w:lineRule="auto"/>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Appro-</w:t>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Road</w:t>
      </w:r>
    </w:p>
    <w:p w14:paraId="38C02EE5" w14:textId="77777777" w:rsidR="002633F2" w:rsidRPr="00B420C2" w:rsidRDefault="002633F2" w:rsidP="006252D0">
      <w:pPr>
        <w:numPr>
          <w:ilvl w:val="12"/>
          <w:numId w:val="0"/>
        </w:numPr>
        <w:tabs>
          <w:tab w:val="left" w:pos="288"/>
          <w:tab w:val="left" w:pos="720"/>
          <w:tab w:val="left" w:pos="6030"/>
          <w:tab w:val="left" w:pos="6451"/>
          <w:tab w:val="center" w:pos="6840"/>
          <w:tab w:val="left" w:pos="7704"/>
          <w:tab w:val="left" w:pos="8100"/>
          <w:tab w:val="left" w:pos="8370"/>
          <w:tab w:val="center" w:pos="8640"/>
          <w:tab w:val="right" w:pos="9720"/>
        </w:tabs>
        <w:spacing w:line="456" w:lineRule="auto"/>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priation</w:t>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Fund</w:t>
      </w:r>
    </w:p>
    <w:p w14:paraId="3FD3CD7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245"/>
          <w:type w:val="continuous"/>
          <w:pgSz w:w="12240" w:h="15840"/>
          <w:pgMar w:top="1440" w:right="1440" w:bottom="1440" w:left="1440" w:header="720" w:footer="720" w:gutter="0"/>
          <w:cols w:space="720"/>
          <w:titlePg/>
          <w:docGrid w:linePitch="360"/>
        </w:sectPr>
      </w:pPr>
    </w:p>
    <w:p w14:paraId="3B7E8355" w14:textId="05F120A1"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A3009">
        <w:rPr>
          <w:rFonts w:eastAsia="Calibri" w:cs="Times New Roman"/>
          <w:color w:val="000000"/>
        </w:rPr>
        <w:t>38,656,814</w:t>
      </w:r>
    </w:p>
    <w:p w14:paraId="7F812EB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Salary and Benefits of Cabinet Secretary and</w:t>
      </w:r>
    </w:p>
    <w:p w14:paraId="19E91BD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129,500</w:t>
      </w:r>
    </w:p>
    <w:p w14:paraId="1EDDAB00" w14:textId="34E2FC5D"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22,</w:t>
      </w:r>
      <w:r w:rsidR="00DA3009">
        <w:rPr>
          <w:rFonts w:eastAsia="Calibri" w:cs="Times New Roman"/>
          <w:color w:val="000000"/>
        </w:rPr>
        <w:t>556,730</w:t>
      </w:r>
    </w:p>
    <w:p w14:paraId="38F5D2B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144,000</w:t>
      </w:r>
    </w:p>
    <w:p w14:paraId="49A1039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1,080,000</w:t>
      </w:r>
    </w:p>
    <w:p w14:paraId="41141E5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10,000</w:t>
      </w:r>
    </w:p>
    <w:p w14:paraId="3BDC989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lastRenderedPageBreak/>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2,480,000</w:t>
      </w:r>
    </w:p>
    <w:p w14:paraId="18D6C06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110,000</w:t>
      </w:r>
    </w:p>
    <w:p w14:paraId="01A030AC" w14:textId="499818BC"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92"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A3009">
        <w:rPr>
          <w:rFonts w:eastAsia="Calibri" w:cs="Times New Roman"/>
          <w:color w:val="000000"/>
        </w:rPr>
        <w:t>65,167,044</w:t>
      </w:r>
    </w:p>
    <w:p w14:paraId="7977F69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B24508">
          <w:footerReference w:type="default" r:id="rId246"/>
          <w:type w:val="continuous"/>
          <w:pgSz w:w="12240" w:h="15840"/>
          <w:pgMar w:top="1440" w:right="1440" w:bottom="1440" w:left="1440" w:header="720" w:footer="720" w:gutter="0"/>
          <w:lnNumType w:countBy="1" w:restart="newSection"/>
          <w:cols w:space="720"/>
          <w:titlePg/>
          <w:docGrid w:linePitch="360"/>
        </w:sectPr>
      </w:pPr>
    </w:p>
    <w:p w14:paraId="0A3D1E30"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Division of Highways</w:t>
      </w:r>
    </w:p>
    <w:p w14:paraId="65BBD02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Chapters 17 and 17C)</w:t>
      </w:r>
    </w:p>
    <w:p w14:paraId="712D7BA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9017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0803</w:t>
      </w:r>
    </w:p>
    <w:p w14:paraId="78EC94F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247"/>
          <w:type w:val="continuous"/>
          <w:pgSz w:w="12240" w:h="15840"/>
          <w:pgMar w:top="1440" w:right="1440" w:bottom="1440" w:left="1440" w:header="720" w:footer="720" w:gutter="0"/>
          <w:cols w:space="720"/>
          <w:titlePg/>
          <w:docGrid w:linePitch="360"/>
        </w:sectPr>
      </w:pPr>
    </w:p>
    <w:p w14:paraId="271AF07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Salary and Benefits of Cabinet Secretary and</w:t>
      </w:r>
    </w:p>
    <w:p w14:paraId="4F86E18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t>$</w:t>
      </w:r>
      <w:r w:rsidRPr="00B420C2">
        <w:rPr>
          <w:rFonts w:eastAsia="Calibri" w:cs="Times New Roman"/>
          <w:color w:val="000000"/>
        </w:rPr>
        <w:tab/>
        <w:t>200,000</w:t>
      </w:r>
    </w:p>
    <w:p w14:paraId="04863CD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Debt Service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04000</w:t>
      </w:r>
      <w:r w:rsidRPr="00B420C2">
        <w:rPr>
          <w:rFonts w:eastAsia="Calibri" w:cs="Times New Roman"/>
          <w:color w:val="000000"/>
        </w:rPr>
        <w:tab/>
      </w:r>
      <w:r w:rsidRPr="00B420C2">
        <w:rPr>
          <w:rFonts w:eastAsia="Calibri" w:cs="Times New Roman"/>
          <w:color w:val="000000"/>
        </w:rPr>
        <w:tab/>
        <w:t>13</w:t>
      </w:r>
      <w:r>
        <w:rPr>
          <w:rFonts w:eastAsia="Calibri" w:cs="Times New Roman"/>
          <w:color w:val="000000"/>
        </w:rPr>
        <w:t>8</w:t>
      </w:r>
      <w:r w:rsidRPr="00B420C2">
        <w:rPr>
          <w:rFonts w:eastAsia="Calibri" w:cs="Times New Roman"/>
          <w:color w:val="000000"/>
        </w:rPr>
        <w:t>,</w:t>
      </w:r>
      <w:r>
        <w:rPr>
          <w:rFonts w:eastAsia="Calibri" w:cs="Times New Roman"/>
          <w:color w:val="000000"/>
        </w:rPr>
        <w:t>0</w:t>
      </w:r>
      <w:r w:rsidRPr="00B420C2">
        <w:rPr>
          <w:rFonts w:eastAsia="Calibri" w:cs="Times New Roman"/>
          <w:color w:val="000000"/>
        </w:rPr>
        <w:t>00,000</w:t>
      </w:r>
    </w:p>
    <w:p w14:paraId="2CD93E0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Maintenance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23700</w:t>
      </w:r>
      <w:r w:rsidRPr="00B420C2">
        <w:rPr>
          <w:rFonts w:eastAsia="Calibri" w:cs="Times New Roman"/>
          <w:color w:val="000000"/>
        </w:rPr>
        <w:tab/>
      </w:r>
      <w:r w:rsidRPr="00B420C2">
        <w:rPr>
          <w:rFonts w:eastAsia="Calibri" w:cs="Times New Roman"/>
          <w:color w:val="000000"/>
        </w:rPr>
        <w:tab/>
        <w:t>5</w:t>
      </w:r>
      <w:r>
        <w:rPr>
          <w:rFonts w:eastAsia="Calibri" w:cs="Times New Roman"/>
          <w:color w:val="000000"/>
        </w:rPr>
        <w:t>55</w:t>
      </w:r>
      <w:r w:rsidRPr="00B420C2">
        <w:rPr>
          <w:rFonts w:eastAsia="Calibri" w:cs="Times New Roman"/>
          <w:color w:val="000000"/>
        </w:rPr>
        <w:t>,</w:t>
      </w:r>
      <w:r>
        <w:rPr>
          <w:rFonts w:eastAsia="Calibri" w:cs="Times New Roman"/>
          <w:color w:val="000000"/>
        </w:rPr>
        <w:t>490</w:t>
      </w:r>
      <w:r w:rsidRPr="00B420C2">
        <w:rPr>
          <w:rFonts w:eastAsia="Calibri" w:cs="Times New Roman"/>
          <w:color w:val="000000"/>
        </w:rPr>
        <w:t>,</w:t>
      </w:r>
      <w:r>
        <w:rPr>
          <w:rFonts w:eastAsia="Calibri" w:cs="Times New Roman"/>
          <w:color w:val="000000"/>
        </w:rPr>
        <w:t>413</w:t>
      </w:r>
    </w:p>
    <w:p w14:paraId="252C78C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Inventory Revolving</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27500</w:t>
      </w:r>
      <w:r w:rsidRPr="00B420C2">
        <w:rPr>
          <w:rFonts w:eastAsia="Calibri" w:cs="Times New Roman"/>
          <w:color w:val="000000"/>
        </w:rPr>
        <w:tab/>
      </w:r>
      <w:r w:rsidRPr="00B420C2">
        <w:rPr>
          <w:rFonts w:eastAsia="Calibri" w:cs="Times New Roman"/>
          <w:color w:val="000000"/>
        </w:rPr>
        <w:tab/>
        <w:t>4,000,000</w:t>
      </w:r>
    </w:p>
    <w:p w14:paraId="3622C1B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 Revolving</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27600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26,549,866</w:t>
      </w:r>
    </w:p>
    <w:p w14:paraId="6E6E4545" w14:textId="09734F65"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General Operations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27700</w:t>
      </w:r>
      <w:r w:rsidRPr="00B420C2">
        <w:rPr>
          <w:rFonts w:eastAsia="Calibri" w:cs="Times New Roman"/>
          <w:color w:val="000000"/>
        </w:rPr>
        <w:tab/>
      </w:r>
      <w:r w:rsidRPr="00B420C2">
        <w:rPr>
          <w:rFonts w:eastAsia="Calibri" w:cs="Times New Roman"/>
          <w:color w:val="000000"/>
        </w:rPr>
        <w:tab/>
      </w:r>
      <w:r w:rsidR="00A3350B">
        <w:rPr>
          <w:rFonts w:eastAsia="Calibri" w:cs="Times New Roman"/>
          <w:color w:val="000000"/>
        </w:rPr>
        <w:t>178,042,168</w:t>
      </w:r>
    </w:p>
    <w:p w14:paraId="1764665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Interstate Construction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27800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200,000,000</w:t>
      </w:r>
    </w:p>
    <w:p w14:paraId="01B6342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Federal Aid Programs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27900</w:t>
      </w:r>
      <w:r w:rsidRPr="00B420C2">
        <w:rPr>
          <w:rFonts w:eastAsia="Calibri" w:cs="Times New Roman"/>
          <w:color w:val="000000"/>
        </w:rPr>
        <w:tab/>
      </w:r>
      <w:r w:rsidRPr="00B420C2">
        <w:rPr>
          <w:rFonts w:eastAsia="Calibri" w:cs="Times New Roman"/>
          <w:color w:val="000000"/>
        </w:rPr>
        <w:tab/>
        <w:t>3</w:t>
      </w:r>
      <w:r>
        <w:rPr>
          <w:rFonts w:eastAsia="Calibri" w:cs="Times New Roman"/>
          <w:color w:val="000000"/>
        </w:rPr>
        <w:t>50</w:t>
      </w:r>
      <w:r w:rsidRPr="00B420C2">
        <w:rPr>
          <w:rFonts w:eastAsia="Calibri" w:cs="Times New Roman"/>
          <w:color w:val="000000"/>
        </w:rPr>
        <w:t>,000,000</w:t>
      </w:r>
    </w:p>
    <w:p w14:paraId="45FC7AC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Appalachian Programs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28000</w:t>
      </w:r>
      <w:r w:rsidRPr="00B420C2">
        <w:rPr>
          <w:rFonts w:eastAsia="Calibri" w:cs="Times New Roman"/>
          <w:color w:val="000000"/>
        </w:rPr>
        <w:tab/>
      </w:r>
      <w:r w:rsidRPr="00B420C2">
        <w:rPr>
          <w:rFonts w:eastAsia="Calibri" w:cs="Times New Roman"/>
          <w:color w:val="000000"/>
        </w:rPr>
        <w:tab/>
        <w:t>1</w:t>
      </w:r>
      <w:r>
        <w:rPr>
          <w:rFonts w:eastAsia="Calibri" w:cs="Times New Roman"/>
          <w:color w:val="000000"/>
        </w:rPr>
        <w:t>5</w:t>
      </w:r>
      <w:r w:rsidRPr="00B420C2">
        <w:rPr>
          <w:rFonts w:eastAsia="Calibri" w:cs="Times New Roman"/>
          <w:color w:val="000000"/>
        </w:rPr>
        <w:t>0,000,000</w:t>
      </w:r>
    </w:p>
    <w:p w14:paraId="01FE719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Highway Litter Control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28200</w:t>
      </w:r>
      <w:r w:rsidRPr="00B420C2">
        <w:rPr>
          <w:rFonts w:eastAsia="Calibri" w:cs="Times New Roman"/>
          <w:color w:val="000000"/>
        </w:rPr>
        <w:tab/>
      </w:r>
      <w:r w:rsidRPr="00B420C2">
        <w:rPr>
          <w:rFonts w:eastAsia="Calibri" w:cs="Times New Roman"/>
          <w:color w:val="000000"/>
          <w:u w:val="single"/>
        </w:rPr>
        <w:tab/>
        <w:t>1,650,000</w:t>
      </w:r>
    </w:p>
    <w:p w14:paraId="1957B9A5" w14:textId="0B918CFD"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A3350B">
        <w:rPr>
          <w:rFonts w:eastAsia="Calibri" w:cs="Times New Roman"/>
          <w:color w:val="000000"/>
        </w:rPr>
        <w:t>603,932,447</w:t>
      </w:r>
    </w:p>
    <w:p w14:paraId="5579ACF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appropriations are to be expended in accordance with the provisions of Chapters 17 and 17C of the code.</w:t>
      </w:r>
    </w:p>
    <w:p w14:paraId="37EE195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Commissioner of Highways shall have the authority to operate revolving funds within the State Road Fund for the operation and purchase of various types of equipment used directly and indirectly in the construction and maintenance of roads and for the purchase of inventories and materials and supplies.</w:t>
      </w:r>
    </w:p>
    <w:p w14:paraId="444DDCC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There is hereby appropriated in addition to the above appropriations, sufficient money for the payment of claims, accrued or arising during this budgetary period, to be paid in accordance with Sections 17 and 18, Article 2, Chapter 14 of the code.</w:t>
      </w:r>
    </w:p>
    <w:p w14:paraId="7A1B28B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It is the intent of the Legislature to capture and match all federal funds available for expenditure on the Appalachian highway system at the earliest possible time. Therefore, should amounts in excess of those appropriated be required for the purposes of Appalachian programs, funds in excess of the amount appropriated may be made available upon recommendation of the commissioner and approval of the Governor. Further, for the purpose of Appalachian programs, funds appropriated by appropriation may be transferred to other appropriations upon recommendation of the commissioner and approval of the Governor.</w:t>
      </w:r>
    </w:p>
    <w:p w14:paraId="7EF5C25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Total TITLE II, Section 2 – State Road Fund</w:t>
      </w:r>
    </w:p>
    <w:p w14:paraId="352D063B" w14:textId="41FB64FD"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u w:val="double"/>
        </w:rPr>
        <w:sectPr w:rsidR="002633F2" w:rsidRPr="00B420C2" w:rsidSect="00B24508">
          <w:footerReference w:type="default" r:id="rId248"/>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t>(Including claims against the state)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u w:val="double"/>
        </w:rPr>
        <w:t>$</w:t>
      </w:r>
      <w:r w:rsidRPr="00B420C2">
        <w:rPr>
          <w:rFonts w:eastAsia="Calibri" w:cs="Times New Roman"/>
          <w:color w:val="000000"/>
          <w:u w:val="double"/>
        </w:rPr>
        <w:tab/>
      </w:r>
      <w:r>
        <w:rPr>
          <w:rFonts w:eastAsia="Calibri" w:cs="Times New Roman"/>
          <w:color w:val="000000"/>
          <w:u w:val="double"/>
        </w:rPr>
        <w:t>1,</w:t>
      </w:r>
      <w:r w:rsidR="00B65E62">
        <w:rPr>
          <w:rFonts w:eastAsia="Calibri" w:cs="Times New Roman"/>
          <w:color w:val="000000"/>
          <w:u w:val="double"/>
        </w:rPr>
        <w:t>669,496,660</w:t>
      </w:r>
    </w:p>
    <w:p w14:paraId="1B54C6B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3. Appropriations from other funds.</w:t>
      </w:r>
      <w:r w:rsidRPr="00B420C2">
        <w:rPr>
          <w:rFonts w:eastAsia="Calibri" w:cs="Times New Roman"/>
          <w:color w:val="000000"/>
        </w:rPr>
        <w:t xml:space="preserve"> — From the funds designated there are hereby appropriated conditionally upon the fulfillment of the provisions set forth in Article 2, Chapter 11B of the Code the following amounts, as itemized, for expenditure during the fiscal year 202</w:t>
      </w:r>
      <w:r>
        <w:rPr>
          <w:rFonts w:eastAsia="Calibri" w:cs="Times New Roman"/>
          <w:color w:val="000000"/>
        </w:rPr>
        <w:t>4</w:t>
      </w:r>
      <w:r w:rsidRPr="00B420C2">
        <w:rPr>
          <w:rFonts w:eastAsia="Calibri" w:cs="Times New Roman"/>
          <w:color w:val="000000"/>
        </w:rPr>
        <w:t>.</w:t>
      </w:r>
    </w:p>
    <w:p w14:paraId="1E577C8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B24508">
          <w:footerReference w:type="default" r:id="rId249"/>
          <w:type w:val="continuous"/>
          <w:pgSz w:w="12240" w:h="15840"/>
          <w:pgMar w:top="1440" w:right="1440" w:bottom="1440" w:left="1440" w:header="720" w:footer="720" w:gutter="0"/>
          <w:lnNumType w:countBy="1" w:restart="newSection"/>
          <w:cols w:space="720"/>
          <w:titlePg/>
          <w:docGrid w:linePitch="360"/>
        </w:sectPr>
      </w:pPr>
    </w:p>
    <w:p w14:paraId="1D50DCB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LEGISLATIVE</w:t>
      </w:r>
    </w:p>
    <w:p w14:paraId="422F8576"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Crime Victims Compensation Fund</w:t>
      </w:r>
    </w:p>
    <w:p w14:paraId="341FCFD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14)</w:t>
      </w:r>
    </w:p>
    <w:p w14:paraId="4374577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1731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2300</w:t>
      </w:r>
    </w:p>
    <w:p w14:paraId="614D836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250"/>
          <w:type w:val="continuous"/>
          <w:pgSz w:w="12240" w:h="15840"/>
          <w:pgMar w:top="1440" w:right="1440" w:bottom="1440" w:left="1440" w:header="720" w:footer="720" w:gutter="0"/>
          <w:cols w:space="720"/>
          <w:titlePg/>
          <w:docGrid w:linePitch="360"/>
        </w:sectPr>
      </w:pPr>
    </w:p>
    <w:p w14:paraId="75B7895E" w14:textId="77777777" w:rsidR="002633F2" w:rsidRPr="00B420C2" w:rsidRDefault="002633F2" w:rsidP="006252D0">
      <w:pPr>
        <w:numPr>
          <w:ilvl w:val="12"/>
          <w:numId w:val="0"/>
        </w:numPr>
        <w:tabs>
          <w:tab w:val="left" w:pos="288"/>
          <w:tab w:val="left" w:pos="720"/>
          <w:tab w:val="left" w:pos="6030"/>
          <w:tab w:val="left" w:pos="6451"/>
          <w:tab w:val="center" w:pos="6840"/>
          <w:tab w:val="left" w:pos="7704"/>
          <w:tab w:val="left" w:pos="8100"/>
          <w:tab w:val="left" w:pos="8370"/>
          <w:tab w:val="center" w:pos="8640"/>
          <w:tab w:val="right" w:pos="9720"/>
        </w:tabs>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Appro-</w:t>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Other</w:t>
      </w:r>
    </w:p>
    <w:p w14:paraId="1D1DD1C3" w14:textId="77777777" w:rsidR="002633F2" w:rsidRPr="00B420C2" w:rsidRDefault="002633F2" w:rsidP="006252D0">
      <w:pPr>
        <w:numPr>
          <w:ilvl w:val="12"/>
          <w:numId w:val="0"/>
        </w:numPr>
        <w:tabs>
          <w:tab w:val="left" w:pos="288"/>
          <w:tab w:val="left" w:pos="720"/>
          <w:tab w:val="left" w:pos="6030"/>
          <w:tab w:val="left" w:pos="6451"/>
          <w:tab w:val="center" w:pos="6840"/>
          <w:tab w:val="left" w:pos="7704"/>
          <w:tab w:val="left" w:pos="8100"/>
          <w:tab w:val="left" w:pos="8370"/>
          <w:tab w:val="center" w:pos="8640"/>
          <w:tab w:val="right" w:pos="9720"/>
        </w:tabs>
        <w:spacing w:line="456" w:lineRule="auto"/>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priation</w:t>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Funds</w:t>
      </w:r>
    </w:p>
    <w:p w14:paraId="1C04EE00" w14:textId="77777777" w:rsidR="002633F2" w:rsidRPr="00B420C2" w:rsidRDefault="002633F2" w:rsidP="006252D0">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both"/>
        <w:rPr>
          <w:rFonts w:eastAsia="Calibri" w:cs="Times New Roman"/>
          <w:b/>
          <w:bCs/>
          <w:color w:val="000000"/>
        </w:rPr>
        <w:sectPr w:rsidR="002633F2" w:rsidRPr="00B420C2" w:rsidSect="00B24508">
          <w:footerReference w:type="default" r:id="rId251"/>
          <w:type w:val="continuous"/>
          <w:pgSz w:w="12240" w:h="15840"/>
          <w:pgMar w:top="1440" w:right="1440" w:bottom="1440" w:left="1440" w:header="720" w:footer="720" w:gutter="0"/>
          <w:cols w:space="720"/>
          <w:docGrid w:linePitch="360"/>
        </w:sectPr>
      </w:pPr>
    </w:p>
    <w:p w14:paraId="042B266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498,020</w:t>
      </w:r>
    </w:p>
    <w:p w14:paraId="066D244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133,903</w:t>
      </w:r>
    </w:p>
    <w:p w14:paraId="24163A2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03C182A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Economic Loss Claim Payment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33400</w:t>
      </w:r>
      <w:r w:rsidRPr="00B420C2">
        <w:rPr>
          <w:rFonts w:eastAsia="Calibri" w:cs="Times New Roman"/>
          <w:color w:val="000000"/>
        </w:rPr>
        <w:tab/>
      </w:r>
      <w:r w:rsidRPr="00B420C2">
        <w:rPr>
          <w:rFonts w:eastAsia="Calibri" w:cs="Times New Roman"/>
          <w:color w:val="000000"/>
        </w:rPr>
        <w:tab/>
        <w:t>2,000,000</w:t>
      </w:r>
    </w:p>
    <w:p w14:paraId="31BEC32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lastRenderedPageBreak/>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3,700</w:t>
      </w:r>
    </w:p>
    <w:p w14:paraId="7E523BC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2,636,623</w:t>
      </w:r>
    </w:p>
    <w:p w14:paraId="33CC6ED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252"/>
          <w:type w:val="continuous"/>
          <w:pgSz w:w="12240" w:h="15840"/>
          <w:pgMar w:top="1440" w:right="1440" w:bottom="1440" w:left="1440" w:header="720" w:footer="720" w:gutter="0"/>
          <w:lnNumType w:countBy="1" w:restart="newSection"/>
          <w:cols w:space="720"/>
          <w:titlePg/>
          <w:docGrid w:linePitch="360"/>
        </w:sectPr>
      </w:pPr>
    </w:p>
    <w:p w14:paraId="44C48891" w14:textId="77777777" w:rsidR="002633F2" w:rsidRPr="00B420C2" w:rsidRDefault="002633F2" w:rsidP="006252D0">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
          <w:bCs/>
          <w:color w:val="000000"/>
        </w:rPr>
      </w:pPr>
      <w:r w:rsidRPr="00B420C2">
        <w:rPr>
          <w:rFonts w:eastAsia="Calibri" w:cs="Times New Roman"/>
          <w:b/>
          <w:bCs/>
          <w:color w:val="000000"/>
        </w:rPr>
        <w:t>JUDICIAL</w:t>
      </w:r>
    </w:p>
    <w:p w14:paraId="42B7FC71" w14:textId="77777777" w:rsidR="002633F2" w:rsidRPr="00B420C2" w:rsidRDefault="002633F2" w:rsidP="006252D0">
      <w:pPr>
        <w:numPr>
          <w:ilvl w:val="0"/>
          <w:numId w:val="6"/>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pPr>
      <w:r w:rsidRPr="00B420C2">
        <w:rPr>
          <w:rFonts w:eastAsia="Calibri" w:cs="Times New Roman"/>
          <w:bCs/>
          <w:i/>
          <w:color w:val="000000"/>
        </w:rPr>
        <w:t xml:space="preserve">Supreme Court – </w:t>
      </w:r>
    </w:p>
    <w:p w14:paraId="275C45C2" w14:textId="77777777" w:rsidR="002633F2" w:rsidRPr="00B420C2" w:rsidRDefault="002633F2" w:rsidP="006252D0">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B420C2">
        <w:rPr>
          <w:rFonts w:eastAsia="Calibri" w:cs="Times New Roman"/>
          <w:bCs/>
          <w:i/>
          <w:color w:val="000000"/>
        </w:rPr>
        <w:t>Court Advanced Technology Subscription Fund</w:t>
      </w:r>
    </w:p>
    <w:p w14:paraId="19ECDAA0" w14:textId="77777777" w:rsidR="002633F2" w:rsidRPr="00B420C2" w:rsidRDefault="002633F2" w:rsidP="006252D0">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B420C2">
        <w:rPr>
          <w:rFonts w:eastAsia="Calibri" w:cs="Times New Roman"/>
          <w:bCs/>
          <w:color w:val="000000"/>
        </w:rPr>
        <w:t>(</w:t>
      </w:r>
      <w:r>
        <w:rPr>
          <w:rFonts w:eastAsia="Calibri" w:cs="Times New Roman"/>
          <w:bCs/>
          <w:color w:val="000000"/>
        </w:rPr>
        <w:t>W.V.</w:t>
      </w:r>
      <w:r w:rsidRPr="00B420C2">
        <w:rPr>
          <w:rFonts w:eastAsia="Calibri" w:cs="Times New Roman"/>
          <w:bCs/>
          <w:color w:val="000000"/>
        </w:rPr>
        <w:t xml:space="preserve"> Code Chapter 51)</w:t>
      </w:r>
    </w:p>
    <w:p w14:paraId="2E8BF9FA" w14:textId="77777777" w:rsidR="002633F2" w:rsidRPr="00B420C2" w:rsidRDefault="002633F2" w:rsidP="006252D0">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u w:val="single"/>
        </w:rPr>
        <w:sectPr w:rsidR="002633F2" w:rsidRPr="00B420C2" w:rsidSect="00B24508">
          <w:footerReference w:type="default" r:id="rId253"/>
          <w:type w:val="continuous"/>
          <w:pgSz w:w="12240" w:h="15840"/>
          <w:pgMar w:top="1440" w:right="1440" w:bottom="1440" w:left="1440" w:header="720" w:footer="720" w:gutter="0"/>
          <w:cols w:space="720"/>
          <w:titlePg/>
          <w:docGrid w:linePitch="360"/>
        </w:sectPr>
      </w:pPr>
      <w:r w:rsidRPr="00B420C2">
        <w:rPr>
          <w:rFonts w:eastAsia="Calibri" w:cs="Times New Roman"/>
          <w:bCs/>
          <w:color w:val="000000"/>
        </w:rPr>
        <w:t xml:space="preserve">Fund </w:t>
      </w:r>
      <w:r w:rsidRPr="00B420C2">
        <w:rPr>
          <w:rFonts w:eastAsia="Calibri" w:cs="Times New Roman"/>
          <w:bCs/>
          <w:color w:val="000000"/>
          <w:u w:val="single"/>
        </w:rPr>
        <w:t>1704</w:t>
      </w:r>
      <w:r w:rsidRPr="00B420C2">
        <w:rPr>
          <w:rFonts w:eastAsia="Calibri" w:cs="Times New Roman"/>
          <w:bCs/>
          <w:color w:val="000000"/>
        </w:rPr>
        <w:t xml:space="preserve"> FY </w:t>
      </w:r>
      <w:r w:rsidRPr="00B420C2">
        <w:rPr>
          <w:rFonts w:eastAsia="Calibri" w:cs="Times New Roman"/>
          <w:bCs/>
          <w:color w:val="000000"/>
          <w:u w:val="single"/>
        </w:rPr>
        <w:t>202</w:t>
      </w:r>
      <w:r>
        <w:rPr>
          <w:rFonts w:eastAsia="Calibri" w:cs="Times New Roman"/>
          <w:bCs/>
          <w:color w:val="000000"/>
          <w:u w:val="single"/>
        </w:rPr>
        <w:t>4</w:t>
      </w:r>
      <w:r w:rsidRPr="00B420C2">
        <w:rPr>
          <w:rFonts w:eastAsia="Calibri" w:cs="Times New Roman"/>
          <w:bCs/>
          <w:color w:val="000000"/>
        </w:rPr>
        <w:t xml:space="preserve"> Org </w:t>
      </w:r>
      <w:r w:rsidRPr="00B420C2">
        <w:rPr>
          <w:rFonts w:eastAsia="Calibri" w:cs="Times New Roman"/>
          <w:bCs/>
          <w:color w:val="000000"/>
          <w:u w:val="single"/>
        </w:rPr>
        <w:t>2400</w:t>
      </w:r>
    </w:p>
    <w:p w14:paraId="4B01BB18" w14:textId="77777777" w:rsidR="002633F2" w:rsidRPr="00B420C2" w:rsidRDefault="002633F2" w:rsidP="006252D0">
      <w:pPr>
        <w:tabs>
          <w:tab w:val="left" w:pos="288"/>
          <w:tab w:val="left" w:pos="720"/>
          <w:tab w:val="left" w:leader="dot" w:pos="6030"/>
          <w:tab w:val="right" w:pos="6451"/>
          <w:tab w:val="center" w:pos="6840"/>
          <w:tab w:val="left" w:pos="7704"/>
          <w:tab w:val="right" w:pos="9720"/>
        </w:tabs>
        <w:spacing w:line="456" w:lineRule="auto"/>
        <w:rPr>
          <w:rFonts w:eastAsia="Calibri" w:cs="Times New Roman"/>
          <w:bCs/>
          <w:i/>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100,000</w:t>
      </w:r>
    </w:p>
    <w:p w14:paraId="1C73684E" w14:textId="77777777" w:rsidR="002633F2" w:rsidRPr="00B420C2" w:rsidRDefault="002633F2" w:rsidP="006252D0">
      <w:pPr>
        <w:numPr>
          <w:ilvl w:val="0"/>
          <w:numId w:val="6"/>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sectPr w:rsidR="002633F2" w:rsidRPr="00B420C2" w:rsidSect="00B24508">
          <w:footerReference w:type="default" r:id="rId254"/>
          <w:type w:val="continuous"/>
          <w:pgSz w:w="12240" w:h="15840"/>
          <w:pgMar w:top="1440" w:right="1440" w:bottom="1440" w:left="1440" w:header="720" w:footer="720" w:gutter="0"/>
          <w:lnNumType w:countBy="1" w:restart="continuous"/>
          <w:cols w:space="720"/>
          <w:titlePg/>
          <w:docGrid w:linePitch="360"/>
        </w:sectPr>
      </w:pPr>
    </w:p>
    <w:p w14:paraId="127530FC" w14:textId="77777777" w:rsidR="002633F2" w:rsidRPr="00B420C2" w:rsidRDefault="002633F2" w:rsidP="006252D0">
      <w:pPr>
        <w:numPr>
          <w:ilvl w:val="0"/>
          <w:numId w:val="6"/>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pPr>
      <w:r w:rsidRPr="00B420C2">
        <w:rPr>
          <w:rFonts w:eastAsia="Calibri" w:cs="Times New Roman"/>
          <w:bCs/>
          <w:i/>
          <w:color w:val="000000"/>
        </w:rPr>
        <w:t xml:space="preserve">Supreme Court – </w:t>
      </w:r>
    </w:p>
    <w:p w14:paraId="34E4F350" w14:textId="77777777" w:rsidR="002633F2" w:rsidRPr="00B420C2" w:rsidRDefault="002633F2" w:rsidP="006252D0">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sectPr w:rsidR="002633F2" w:rsidRPr="00B420C2" w:rsidSect="00B24508">
          <w:footerReference w:type="default" r:id="rId255"/>
          <w:type w:val="continuous"/>
          <w:pgSz w:w="12240" w:h="15840"/>
          <w:pgMar w:top="1440" w:right="1440" w:bottom="1440" w:left="1440" w:header="720" w:footer="720" w:gutter="0"/>
          <w:lnNumType w:countBy="1" w:restart="continuous"/>
          <w:cols w:space="720"/>
          <w:titlePg/>
          <w:docGrid w:linePitch="360"/>
        </w:sectPr>
      </w:pPr>
    </w:p>
    <w:p w14:paraId="4E570DA4" w14:textId="77777777" w:rsidR="002633F2" w:rsidRPr="00B420C2" w:rsidRDefault="002633F2" w:rsidP="006252D0">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pPr>
      <w:r w:rsidRPr="00B420C2">
        <w:rPr>
          <w:rFonts w:eastAsia="Calibri" w:cs="Times New Roman"/>
          <w:bCs/>
          <w:i/>
          <w:color w:val="000000"/>
        </w:rPr>
        <w:t xml:space="preserve">Adult Drug Court Participation Fund </w:t>
      </w:r>
    </w:p>
    <w:p w14:paraId="7CB334A6" w14:textId="77777777" w:rsidR="002633F2" w:rsidRPr="00B420C2" w:rsidRDefault="002633F2" w:rsidP="006252D0">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sectPr w:rsidR="002633F2" w:rsidRPr="00B420C2" w:rsidSect="00B24508">
          <w:footerReference w:type="default" r:id="rId256"/>
          <w:type w:val="continuous"/>
          <w:pgSz w:w="12240" w:h="15840"/>
          <w:pgMar w:top="1440" w:right="1440" w:bottom="1440" w:left="1440" w:header="720" w:footer="720" w:gutter="0"/>
          <w:lnNumType w:countBy="1" w:restart="continuous"/>
          <w:cols w:space="720"/>
          <w:titlePg/>
          <w:docGrid w:linePitch="360"/>
        </w:sectPr>
      </w:pPr>
    </w:p>
    <w:p w14:paraId="01F7CFFA" w14:textId="77777777" w:rsidR="002633F2" w:rsidRPr="00B420C2" w:rsidRDefault="002633F2" w:rsidP="006252D0">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B420C2">
        <w:rPr>
          <w:rFonts w:eastAsia="Calibri" w:cs="Times New Roman"/>
          <w:bCs/>
          <w:color w:val="000000"/>
        </w:rPr>
        <w:t>(</w:t>
      </w:r>
      <w:r>
        <w:rPr>
          <w:rFonts w:eastAsia="Calibri" w:cs="Times New Roman"/>
          <w:bCs/>
          <w:color w:val="000000"/>
        </w:rPr>
        <w:t>W.V. Code</w:t>
      </w:r>
      <w:r w:rsidRPr="00B420C2">
        <w:rPr>
          <w:rFonts w:eastAsia="Calibri" w:cs="Times New Roman"/>
          <w:bCs/>
          <w:color w:val="000000"/>
        </w:rPr>
        <w:t xml:space="preserve"> Chapter 62)</w:t>
      </w:r>
    </w:p>
    <w:p w14:paraId="1AF24D1D" w14:textId="77777777" w:rsidR="002633F2" w:rsidRPr="00B420C2" w:rsidRDefault="002633F2" w:rsidP="006252D0">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sectPr w:rsidR="002633F2" w:rsidRPr="00B420C2" w:rsidSect="00B24508">
          <w:footerReference w:type="default" r:id="rId257"/>
          <w:type w:val="continuous"/>
          <w:pgSz w:w="12240" w:h="15840"/>
          <w:pgMar w:top="1440" w:right="1440" w:bottom="1440" w:left="1440" w:header="720" w:footer="720" w:gutter="0"/>
          <w:lnNumType w:countBy="1" w:restart="continuous"/>
          <w:cols w:space="720"/>
          <w:titlePg/>
          <w:docGrid w:linePitch="360"/>
        </w:sectPr>
      </w:pPr>
    </w:p>
    <w:p w14:paraId="5C851A37" w14:textId="77777777" w:rsidR="002633F2" w:rsidRPr="00B420C2" w:rsidRDefault="002633F2" w:rsidP="006252D0">
      <w:pPr>
        <w:numPr>
          <w:ilvl w:val="12"/>
          <w:numId w:val="0"/>
        </w:numPr>
        <w:suppressLineNumbers/>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u w:val="single"/>
        </w:rPr>
        <w:sectPr w:rsidR="002633F2" w:rsidRPr="00B420C2" w:rsidSect="00B24508">
          <w:footerReference w:type="default" r:id="rId258"/>
          <w:type w:val="continuous"/>
          <w:pgSz w:w="12240" w:h="15840"/>
          <w:pgMar w:top="1440" w:right="1440" w:bottom="1440" w:left="1440" w:header="720" w:footer="720" w:gutter="0"/>
          <w:cols w:space="720"/>
          <w:titlePg/>
          <w:docGrid w:linePitch="360"/>
        </w:sectPr>
      </w:pPr>
      <w:r w:rsidRPr="00B420C2">
        <w:rPr>
          <w:rFonts w:eastAsia="Calibri" w:cs="Times New Roman"/>
          <w:bCs/>
          <w:color w:val="000000"/>
        </w:rPr>
        <w:t xml:space="preserve">Fund </w:t>
      </w:r>
      <w:r w:rsidRPr="00B420C2">
        <w:rPr>
          <w:rFonts w:eastAsia="Calibri" w:cs="Times New Roman"/>
          <w:bCs/>
          <w:color w:val="000000"/>
          <w:u w:val="single"/>
        </w:rPr>
        <w:t>1705</w:t>
      </w:r>
      <w:r w:rsidRPr="00B420C2">
        <w:rPr>
          <w:rFonts w:eastAsia="Calibri" w:cs="Times New Roman"/>
          <w:bCs/>
          <w:color w:val="000000"/>
        </w:rPr>
        <w:t xml:space="preserve"> FY </w:t>
      </w:r>
      <w:r w:rsidRPr="00B420C2">
        <w:rPr>
          <w:rFonts w:eastAsia="Calibri" w:cs="Times New Roman"/>
          <w:bCs/>
          <w:color w:val="000000"/>
          <w:u w:val="single"/>
        </w:rPr>
        <w:t>202</w:t>
      </w:r>
      <w:r>
        <w:rPr>
          <w:rFonts w:eastAsia="Calibri" w:cs="Times New Roman"/>
          <w:bCs/>
          <w:color w:val="000000"/>
          <w:u w:val="single"/>
        </w:rPr>
        <w:t>4</w:t>
      </w:r>
      <w:r w:rsidRPr="00B420C2">
        <w:rPr>
          <w:rFonts w:eastAsia="Calibri" w:cs="Times New Roman"/>
          <w:bCs/>
          <w:color w:val="000000"/>
        </w:rPr>
        <w:t xml:space="preserve"> Org </w:t>
      </w:r>
      <w:r w:rsidRPr="00B420C2">
        <w:rPr>
          <w:rFonts w:eastAsia="Calibri" w:cs="Times New Roman"/>
          <w:bCs/>
          <w:color w:val="000000"/>
          <w:u w:val="single"/>
        </w:rPr>
        <w:t xml:space="preserve">2400 </w:t>
      </w:r>
    </w:p>
    <w:p w14:paraId="794BA82A" w14:textId="77777777" w:rsidR="002633F2" w:rsidRPr="00B420C2" w:rsidRDefault="002633F2" w:rsidP="006252D0">
      <w:pPr>
        <w:tabs>
          <w:tab w:val="left" w:pos="288"/>
          <w:tab w:val="left" w:pos="720"/>
          <w:tab w:val="left" w:leader="dot" w:pos="6030"/>
          <w:tab w:val="right" w:pos="6451"/>
          <w:tab w:val="center" w:pos="6840"/>
          <w:tab w:val="left" w:pos="7704"/>
          <w:tab w:val="right" w:pos="9720"/>
        </w:tabs>
        <w:spacing w:line="456" w:lineRule="auto"/>
        <w:rPr>
          <w:rFonts w:eastAsia="Calibri" w:cs="Times New Roman"/>
          <w:bCs/>
          <w:i/>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200,000</w:t>
      </w:r>
    </w:p>
    <w:p w14:paraId="667F3A95" w14:textId="77777777" w:rsidR="002633F2" w:rsidRPr="00B420C2" w:rsidRDefault="002633F2" w:rsidP="006252D0">
      <w:pPr>
        <w:numPr>
          <w:ilvl w:val="0"/>
          <w:numId w:val="6"/>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sectPr w:rsidR="002633F2" w:rsidRPr="00B420C2" w:rsidSect="00B24508">
          <w:footerReference w:type="default" r:id="rId259"/>
          <w:type w:val="continuous"/>
          <w:pgSz w:w="12240" w:h="15840"/>
          <w:pgMar w:top="1440" w:right="1440" w:bottom="1440" w:left="1440" w:header="720" w:footer="720" w:gutter="0"/>
          <w:lnNumType w:countBy="1" w:restart="continuous"/>
          <w:cols w:space="720"/>
          <w:titlePg/>
          <w:docGrid w:linePitch="360"/>
        </w:sectPr>
      </w:pPr>
    </w:p>
    <w:p w14:paraId="39F7528D" w14:textId="77777777" w:rsidR="002633F2" w:rsidRPr="00B420C2" w:rsidRDefault="002633F2" w:rsidP="006252D0">
      <w:pPr>
        <w:numPr>
          <w:ilvl w:val="0"/>
          <w:numId w:val="6"/>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pPr>
      <w:r w:rsidRPr="00B420C2">
        <w:rPr>
          <w:rFonts w:eastAsia="Calibri" w:cs="Times New Roman"/>
          <w:bCs/>
          <w:i/>
          <w:color w:val="000000"/>
        </w:rPr>
        <w:t xml:space="preserve">Supreme Court – </w:t>
      </w:r>
    </w:p>
    <w:p w14:paraId="6026BEB1" w14:textId="77777777" w:rsidR="002633F2" w:rsidRPr="00B420C2" w:rsidRDefault="002633F2" w:rsidP="006252D0">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B420C2">
        <w:rPr>
          <w:rFonts w:eastAsia="Calibri" w:cs="Times New Roman"/>
          <w:bCs/>
          <w:i/>
          <w:color w:val="000000"/>
        </w:rPr>
        <w:t>Family Court Fund</w:t>
      </w:r>
    </w:p>
    <w:p w14:paraId="496E737A" w14:textId="77777777" w:rsidR="002633F2" w:rsidRPr="00B420C2" w:rsidRDefault="002633F2" w:rsidP="006252D0">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B420C2">
        <w:rPr>
          <w:rFonts w:eastAsia="Calibri" w:cs="Times New Roman"/>
          <w:bCs/>
          <w:color w:val="000000"/>
        </w:rPr>
        <w:t>(</w:t>
      </w:r>
      <w:r>
        <w:rPr>
          <w:rFonts w:eastAsia="Calibri" w:cs="Times New Roman"/>
          <w:bCs/>
          <w:color w:val="000000"/>
        </w:rPr>
        <w:t>W.V. Code</w:t>
      </w:r>
      <w:r w:rsidRPr="00B420C2">
        <w:rPr>
          <w:rFonts w:eastAsia="Calibri" w:cs="Times New Roman"/>
          <w:bCs/>
          <w:color w:val="000000"/>
        </w:rPr>
        <w:t xml:space="preserve"> Chapter 51)</w:t>
      </w:r>
    </w:p>
    <w:p w14:paraId="2D50EDBB" w14:textId="77777777" w:rsidR="002633F2" w:rsidRPr="00B420C2" w:rsidRDefault="002633F2" w:rsidP="006252D0">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u w:val="single"/>
        </w:rPr>
      </w:pPr>
      <w:r w:rsidRPr="00B420C2">
        <w:rPr>
          <w:rFonts w:eastAsia="Calibri" w:cs="Times New Roman"/>
          <w:bCs/>
          <w:color w:val="000000"/>
        </w:rPr>
        <w:t xml:space="preserve">Fund </w:t>
      </w:r>
      <w:r w:rsidRPr="00B420C2">
        <w:rPr>
          <w:rFonts w:eastAsia="Calibri" w:cs="Times New Roman"/>
          <w:bCs/>
          <w:color w:val="000000"/>
          <w:u w:val="single"/>
        </w:rPr>
        <w:t>1763</w:t>
      </w:r>
      <w:r w:rsidRPr="00B420C2">
        <w:rPr>
          <w:rFonts w:eastAsia="Calibri" w:cs="Times New Roman"/>
          <w:bCs/>
          <w:color w:val="000000"/>
        </w:rPr>
        <w:t xml:space="preserve"> FY </w:t>
      </w:r>
      <w:r w:rsidRPr="00B420C2">
        <w:rPr>
          <w:rFonts w:eastAsia="Calibri" w:cs="Times New Roman"/>
          <w:bCs/>
          <w:color w:val="000000"/>
          <w:u w:val="single"/>
        </w:rPr>
        <w:t>202</w:t>
      </w:r>
      <w:r>
        <w:rPr>
          <w:rFonts w:eastAsia="Calibri" w:cs="Times New Roman"/>
          <w:bCs/>
          <w:color w:val="000000"/>
          <w:u w:val="single"/>
        </w:rPr>
        <w:t>4</w:t>
      </w:r>
      <w:r w:rsidRPr="00B420C2">
        <w:rPr>
          <w:rFonts w:eastAsia="Calibri" w:cs="Times New Roman"/>
          <w:bCs/>
          <w:color w:val="000000"/>
        </w:rPr>
        <w:t xml:space="preserve"> Org </w:t>
      </w:r>
      <w:r w:rsidRPr="00B420C2">
        <w:rPr>
          <w:rFonts w:eastAsia="Calibri" w:cs="Times New Roman"/>
          <w:bCs/>
          <w:color w:val="000000"/>
          <w:u w:val="single"/>
        </w:rPr>
        <w:t>2400</w:t>
      </w:r>
    </w:p>
    <w:p w14:paraId="14BCF3AE" w14:textId="77777777" w:rsidR="002633F2" w:rsidRPr="00B420C2" w:rsidRDefault="002633F2" w:rsidP="006252D0">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u w:val="single"/>
        </w:rPr>
        <w:sectPr w:rsidR="002633F2" w:rsidRPr="00B420C2" w:rsidSect="00B24508">
          <w:footerReference w:type="default" r:id="rId260"/>
          <w:type w:val="continuous"/>
          <w:pgSz w:w="12240" w:h="15840"/>
          <w:pgMar w:top="1440" w:right="1440" w:bottom="1440" w:left="1440" w:header="720" w:footer="720" w:gutter="0"/>
          <w:cols w:space="720"/>
          <w:titlePg/>
          <w:docGrid w:linePitch="360"/>
        </w:sectPr>
      </w:pPr>
    </w:p>
    <w:p w14:paraId="2FDD1E66" w14:textId="77777777" w:rsidR="002633F2" w:rsidRPr="00B420C2" w:rsidRDefault="002633F2" w:rsidP="006252D0">
      <w:pPr>
        <w:tabs>
          <w:tab w:val="left" w:pos="288"/>
          <w:tab w:val="left" w:pos="720"/>
          <w:tab w:val="left" w:leader="dot" w:pos="6030"/>
          <w:tab w:val="right" w:pos="6451"/>
          <w:tab w:val="center" w:pos="6840"/>
          <w:tab w:val="left" w:pos="7704"/>
          <w:tab w:val="right" w:pos="9720"/>
        </w:tabs>
        <w:spacing w:line="456" w:lineRule="auto"/>
        <w:rPr>
          <w:rFonts w:eastAsia="Calibri" w:cs="Times New Roman"/>
          <w:bCs/>
          <w:i/>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1,050,000</w:t>
      </w:r>
    </w:p>
    <w:p w14:paraId="50E3EDC5" w14:textId="77777777" w:rsidR="002633F2" w:rsidRPr="00B420C2" w:rsidRDefault="002633F2" w:rsidP="006252D0">
      <w:pPr>
        <w:numPr>
          <w:ilvl w:val="0"/>
          <w:numId w:val="6"/>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sectPr w:rsidR="002633F2" w:rsidRPr="00B420C2" w:rsidSect="00B24508">
          <w:footerReference w:type="default" r:id="rId261"/>
          <w:type w:val="continuous"/>
          <w:pgSz w:w="12240" w:h="15840"/>
          <w:pgMar w:top="1440" w:right="1440" w:bottom="1440" w:left="1440" w:header="720" w:footer="720" w:gutter="0"/>
          <w:lnNumType w:countBy="1" w:restart="continuous"/>
          <w:cols w:space="720"/>
          <w:titlePg/>
          <w:docGrid w:linePitch="360"/>
        </w:sectPr>
      </w:pPr>
    </w:p>
    <w:p w14:paraId="532579AE" w14:textId="77777777" w:rsidR="002633F2" w:rsidRPr="00B420C2" w:rsidRDefault="002633F2" w:rsidP="006252D0">
      <w:pPr>
        <w:numPr>
          <w:ilvl w:val="0"/>
          <w:numId w:val="6"/>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i/>
          <w:color w:val="000000"/>
        </w:rPr>
      </w:pPr>
      <w:r w:rsidRPr="00B420C2">
        <w:rPr>
          <w:rFonts w:eastAsia="Calibri" w:cs="Times New Roman"/>
          <w:bCs/>
          <w:i/>
          <w:color w:val="000000"/>
        </w:rPr>
        <w:t xml:space="preserve">Supreme Court – </w:t>
      </w:r>
    </w:p>
    <w:p w14:paraId="5FB9DD41" w14:textId="77777777" w:rsidR="002633F2" w:rsidRPr="00B420C2" w:rsidRDefault="002633F2" w:rsidP="006252D0">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B420C2">
        <w:rPr>
          <w:rFonts w:eastAsia="Calibri" w:cs="Times New Roman"/>
          <w:bCs/>
          <w:i/>
          <w:color w:val="000000"/>
        </w:rPr>
        <w:t>Court Facilities Maintenance Fund</w:t>
      </w:r>
    </w:p>
    <w:p w14:paraId="7869E6AB" w14:textId="77777777" w:rsidR="002633F2" w:rsidRPr="00B420C2" w:rsidRDefault="002633F2" w:rsidP="006252D0">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rPr>
      </w:pPr>
      <w:r w:rsidRPr="00B420C2">
        <w:rPr>
          <w:rFonts w:eastAsia="Calibri" w:cs="Times New Roman"/>
          <w:bCs/>
          <w:color w:val="000000"/>
        </w:rPr>
        <w:t>(</w:t>
      </w:r>
      <w:r>
        <w:rPr>
          <w:rFonts w:eastAsia="Calibri" w:cs="Times New Roman"/>
          <w:bCs/>
          <w:color w:val="000000"/>
        </w:rPr>
        <w:t>W.V. Code</w:t>
      </w:r>
      <w:r w:rsidRPr="00B420C2">
        <w:rPr>
          <w:rFonts w:eastAsia="Calibri" w:cs="Times New Roman"/>
          <w:bCs/>
          <w:color w:val="000000"/>
        </w:rPr>
        <w:t xml:space="preserve"> Chapter 51)</w:t>
      </w:r>
    </w:p>
    <w:p w14:paraId="11C32915" w14:textId="77777777" w:rsidR="002633F2" w:rsidRPr="00B420C2" w:rsidRDefault="002633F2" w:rsidP="006252D0">
      <w:pPr>
        <w:numPr>
          <w:ilvl w:val="12"/>
          <w:numId w:val="0"/>
        </w:numPr>
        <w:tabs>
          <w:tab w:val="left" w:pos="288"/>
          <w:tab w:val="left" w:pos="720"/>
          <w:tab w:val="left" w:leader="dot" w:pos="6030"/>
          <w:tab w:val="right" w:pos="6451"/>
          <w:tab w:val="center" w:pos="6840"/>
          <w:tab w:val="left" w:pos="7704"/>
          <w:tab w:val="left" w:pos="8100"/>
          <w:tab w:val="left" w:pos="8370"/>
          <w:tab w:val="center" w:pos="8640"/>
          <w:tab w:val="right" w:pos="9720"/>
        </w:tabs>
        <w:spacing w:line="456" w:lineRule="auto"/>
        <w:jc w:val="center"/>
        <w:rPr>
          <w:rFonts w:eastAsia="Calibri" w:cs="Times New Roman"/>
          <w:bCs/>
          <w:color w:val="000000"/>
          <w:u w:val="single"/>
        </w:rPr>
      </w:pPr>
      <w:r w:rsidRPr="00B420C2">
        <w:rPr>
          <w:rFonts w:eastAsia="Calibri" w:cs="Times New Roman"/>
          <w:bCs/>
          <w:color w:val="000000"/>
        </w:rPr>
        <w:t xml:space="preserve">Fund </w:t>
      </w:r>
      <w:r w:rsidRPr="00B420C2">
        <w:rPr>
          <w:rFonts w:eastAsia="Calibri" w:cs="Times New Roman"/>
          <w:bCs/>
          <w:color w:val="000000"/>
          <w:u w:val="single"/>
        </w:rPr>
        <w:t>1766</w:t>
      </w:r>
      <w:r w:rsidRPr="00B420C2">
        <w:rPr>
          <w:rFonts w:eastAsia="Calibri" w:cs="Times New Roman"/>
          <w:bCs/>
          <w:color w:val="000000"/>
        </w:rPr>
        <w:t xml:space="preserve"> FY </w:t>
      </w:r>
      <w:r w:rsidRPr="00B420C2">
        <w:rPr>
          <w:rFonts w:eastAsia="Calibri" w:cs="Times New Roman"/>
          <w:bCs/>
          <w:color w:val="000000"/>
          <w:u w:val="single"/>
        </w:rPr>
        <w:t>202</w:t>
      </w:r>
      <w:r>
        <w:rPr>
          <w:rFonts w:eastAsia="Calibri" w:cs="Times New Roman"/>
          <w:bCs/>
          <w:color w:val="000000"/>
          <w:u w:val="single"/>
        </w:rPr>
        <w:t>4</w:t>
      </w:r>
      <w:r w:rsidRPr="00B420C2">
        <w:rPr>
          <w:rFonts w:eastAsia="Calibri" w:cs="Times New Roman"/>
          <w:bCs/>
          <w:color w:val="000000"/>
        </w:rPr>
        <w:t xml:space="preserve"> Org </w:t>
      </w:r>
      <w:r w:rsidRPr="00B420C2">
        <w:rPr>
          <w:rFonts w:eastAsia="Calibri" w:cs="Times New Roman"/>
          <w:bCs/>
          <w:color w:val="000000"/>
          <w:u w:val="single"/>
        </w:rPr>
        <w:t>2400</w:t>
      </w:r>
    </w:p>
    <w:p w14:paraId="070BC0F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262"/>
          <w:type w:val="continuous"/>
          <w:pgSz w:w="12240" w:h="15840"/>
          <w:pgMar w:top="1440" w:right="1440" w:bottom="1440" w:left="1440" w:header="720" w:footer="720" w:gutter="0"/>
          <w:cols w:space="720"/>
          <w:titlePg/>
          <w:docGrid w:linePitch="360"/>
        </w:sectPr>
      </w:pPr>
    </w:p>
    <w:p w14:paraId="68F61E90" w14:textId="77777777" w:rsidR="002633F2" w:rsidRPr="00B420C2" w:rsidRDefault="002633F2" w:rsidP="006252D0">
      <w:pPr>
        <w:numPr>
          <w:ilvl w:val="0"/>
          <w:numId w:val="15"/>
        </w:numPr>
        <w:tabs>
          <w:tab w:val="left" w:pos="0"/>
          <w:tab w:val="left" w:leader="dot" w:pos="6030"/>
          <w:tab w:val="left" w:pos="6210"/>
          <w:tab w:val="left" w:pos="6451"/>
          <w:tab w:val="center" w:pos="6930"/>
          <w:tab w:val="left" w:pos="7704"/>
          <w:tab w:val="right" w:pos="9720"/>
        </w:tabs>
        <w:ind w:hanging="1170"/>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250,000</w:t>
      </w:r>
    </w:p>
    <w:p w14:paraId="44FF76EB" w14:textId="77777777" w:rsidR="002633F2" w:rsidRPr="00B420C2" w:rsidRDefault="002633F2" w:rsidP="006252D0">
      <w:pPr>
        <w:numPr>
          <w:ilvl w:val="0"/>
          <w:numId w:val="15"/>
        </w:numPr>
        <w:tabs>
          <w:tab w:val="left" w:pos="0"/>
          <w:tab w:val="left" w:leader="dot" w:pos="6030"/>
          <w:tab w:val="left" w:pos="6210"/>
          <w:tab w:val="left" w:pos="6451"/>
          <w:tab w:val="center" w:pos="6930"/>
          <w:tab w:val="left" w:pos="7704"/>
          <w:tab w:val="right" w:pos="9720"/>
        </w:tabs>
        <w:ind w:hanging="1170"/>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250,000</w:t>
      </w:r>
    </w:p>
    <w:p w14:paraId="1781F1D6" w14:textId="77777777" w:rsidR="002633F2" w:rsidRPr="00B420C2" w:rsidRDefault="002633F2" w:rsidP="006252D0">
      <w:pPr>
        <w:numPr>
          <w:ilvl w:val="0"/>
          <w:numId w:val="15"/>
        </w:numPr>
        <w:tabs>
          <w:tab w:val="left" w:pos="288"/>
          <w:tab w:val="left" w:pos="720"/>
          <w:tab w:val="left" w:leader="dot" w:pos="6030"/>
          <w:tab w:val="left" w:pos="6210"/>
          <w:tab w:val="left" w:pos="6451"/>
          <w:tab w:val="center" w:pos="6930"/>
          <w:tab w:val="left" w:pos="7704"/>
          <w:tab w:val="right" w:pos="9720"/>
        </w:tabs>
        <w:ind w:hanging="1170"/>
        <w:rPr>
          <w:rFonts w:eastAsia="Calibri" w:cs="Times New Roman"/>
          <w:color w:val="000000"/>
        </w:rPr>
      </w:pPr>
      <w:r w:rsidRPr="00B420C2">
        <w:rPr>
          <w:rFonts w:eastAsia="Calibri" w:cs="Times New Roman"/>
          <w:color w:val="000000"/>
        </w:rPr>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500,000</w:t>
      </w:r>
    </w:p>
    <w:p w14:paraId="6F2757C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b/>
          <w:color w:val="000000"/>
        </w:rPr>
        <w:t>EXECUTIVE</w:t>
      </w:r>
    </w:p>
    <w:p w14:paraId="535EB672" w14:textId="12609FD6"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Governor</w:t>
      </w:r>
      <w:r w:rsidR="006252D0">
        <w:rPr>
          <w:rFonts w:eastAsia="Calibri" w:cs="Times New Roman"/>
          <w:i/>
          <w:color w:val="000000"/>
        </w:rPr>
        <w:t>’</w:t>
      </w:r>
      <w:r w:rsidRPr="00B420C2">
        <w:rPr>
          <w:rFonts w:eastAsia="Calibri" w:cs="Times New Roman"/>
          <w:i/>
          <w:color w:val="000000"/>
        </w:rPr>
        <w:t>s Office –</w:t>
      </w:r>
    </w:p>
    <w:p w14:paraId="738A0EC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lastRenderedPageBreak/>
        <w:t>Minority Affairs Fund</w:t>
      </w:r>
    </w:p>
    <w:p w14:paraId="1264C5B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w:t>
      </w:r>
    </w:p>
    <w:p w14:paraId="3F0137D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1058</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0100</w:t>
      </w:r>
    </w:p>
    <w:p w14:paraId="2CC949A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263"/>
          <w:type w:val="continuous"/>
          <w:pgSz w:w="12240" w:h="15840"/>
          <w:pgMar w:top="1440" w:right="1440" w:bottom="1440" w:left="1440" w:header="720" w:footer="720" w:gutter="0"/>
          <w:cols w:space="720"/>
          <w:titlePg/>
          <w:docGrid w:linePitch="360"/>
        </w:sectPr>
      </w:pPr>
    </w:p>
    <w:p w14:paraId="411BEEED" w14:textId="4DFABB3B"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6627A1">
        <w:rPr>
          <w:rFonts w:eastAsia="Calibri" w:cs="Times New Roman"/>
          <w:color w:val="000000"/>
        </w:rPr>
        <w:t>233,788</w:t>
      </w:r>
    </w:p>
    <w:p w14:paraId="67A9D0B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453,200</w:t>
      </w:r>
    </w:p>
    <w:p w14:paraId="78B8D56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Martin Luther King, Jr. Holiday Celebration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03100</w:t>
      </w:r>
      <w:r w:rsidRPr="00B420C2">
        <w:rPr>
          <w:rFonts w:eastAsia="Calibri" w:cs="Times New Roman"/>
          <w:color w:val="000000"/>
        </w:rPr>
        <w:tab/>
      </w:r>
      <w:r w:rsidRPr="00B420C2">
        <w:rPr>
          <w:rFonts w:eastAsia="Calibri" w:cs="Times New Roman"/>
          <w:color w:val="000000"/>
          <w:u w:val="single"/>
        </w:rPr>
        <w:tab/>
        <w:t>8,926</w:t>
      </w:r>
    </w:p>
    <w:p w14:paraId="65E05B03" w14:textId="02A3792C"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6627A1">
        <w:rPr>
          <w:rFonts w:eastAsia="Calibri" w:cs="Times New Roman"/>
          <w:color w:val="000000"/>
        </w:rPr>
        <w:t>695,914</w:t>
      </w:r>
    </w:p>
    <w:p w14:paraId="6B1066B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B24508">
          <w:footerReference w:type="default" r:id="rId264"/>
          <w:type w:val="continuous"/>
          <w:pgSz w:w="12240" w:h="15840"/>
          <w:pgMar w:top="1440" w:right="1440" w:bottom="1440" w:left="1440" w:header="720" w:footer="720" w:gutter="0"/>
          <w:lnNumType w:countBy="1" w:restart="newSection"/>
          <w:cols w:space="720"/>
          <w:titlePg/>
          <w:docGrid w:linePitch="360"/>
        </w:sectPr>
      </w:pPr>
    </w:p>
    <w:p w14:paraId="6F417882" w14:textId="07463672"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Auditor</w:t>
      </w:r>
      <w:r w:rsidR="006252D0">
        <w:rPr>
          <w:rFonts w:eastAsia="Calibri" w:cs="Times New Roman"/>
          <w:i/>
          <w:color w:val="000000"/>
        </w:rPr>
        <w:t>’</w:t>
      </w:r>
      <w:r w:rsidRPr="00B420C2">
        <w:rPr>
          <w:rFonts w:eastAsia="Calibri" w:cs="Times New Roman"/>
          <w:i/>
          <w:color w:val="000000"/>
        </w:rPr>
        <w:t xml:space="preserve">s Office – </w:t>
      </w:r>
    </w:p>
    <w:p w14:paraId="3DB9012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Grant Recovery Fund</w:t>
      </w:r>
    </w:p>
    <w:p w14:paraId="7D6DD44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12)</w:t>
      </w:r>
    </w:p>
    <w:p w14:paraId="7974F6C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1205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1200</w:t>
      </w:r>
    </w:p>
    <w:p w14:paraId="172C855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265"/>
          <w:type w:val="continuous"/>
          <w:pgSz w:w="12240" w:h="15840"/>
          <w:pgMar w:top="1440" w:right="1440" w:bottom="1440" w:left="1440" w:header="720" w:footer="720" w:gutter="0"/>
          <w:cols w:space="720"/>
          <w:titlePg/>
          <w:docGrid w:linePitch="360"/>
        </w:sectPr>
      </w:pPr>
    </w:p>
    <w:p w14:paraId="2203377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t>$</w:t>
      </w:r>
      <w:r w:rsidRPr="00B420C2">
        <w:rPr>
          <w:rFonts w:eastAsia="Calibri" w:cs="Times New Roman"/>
          <w:color w:val="000000"/>
        </w:rPr>
        <w:tab/>
        <w:t>2,000</w:t>
      </w:r>
    </w:p>
    <w:p w14:paraId="70747FB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7,000</w:t>
      </w:r>
    </w:p>
    <w:p w14:paraId="4053758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191,000</w:t>
      </w:r>
    </w:p>
    <w:p w14:paraId="5CCFA55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200,000</w:t>
      </w:r>
    </w:p>
    <w:p w14:paraId="2507AFE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B24508">
          <w:footerReference w:type="default" r:id="rId266"/>
          <w:type w:val="continuous"/>
          <w:pgSz w:w="12240" w:h="15840"/>
          <w:pgMar w:top="1440" w:right="1440" w:bottom="1440" w:left="1440" w:header="720" w:footer="720" w:gutter="0"/>
          <w:lnNumType w:countBy="1" w:restart="newSection"/>
          <w:cols w:space="720"/>
          <w:titlePg/>
          <w:docGrid w:linePitch="360"/>
        </w:sectPr>
      </w:pPr>
    </w:p>
    <w:p w14:paraId="32F4504B" w14:textId="375B82BE"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Auditor</w:t>
      </w:r>
      <w:r w:rsidR="006252D0">
        <w:rPr>
          <w:rFonts w:eastAsia="Calibri" w:cs="Times New Roman"/>
          <w:i/>
          <w:color w:val="000000"/>
        </w:rPr>
        <w:t>’</w:t>
      </w:r>
      <w:r w:rsidRPr="00B420C2">
        <w:rPr>
          <w:rFonts w:eastAsia="Calibri" w:cs="Times New Roman"/>
          <w:i/>
          <w:color w:val="000000"/>
        </w:rPr>
        <w:t xml:space="preserve">s Office – </w:t>
      </w:r>
    </w:p>
    <w:p w14:paraId="61B90E2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Land Operating Fund</w:t>
      </w:r>
    </w:p>
    <w:p w14:paraId="136013B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Chapters 11A, 12, and 36)</w:t>
      </w:r>
    </w:p>
    <w:p w14:paraId="67E1BD8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1206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1200</w:t>
      </w:r>
    </w:p>
    <w:p w14:paraId="5A31DB8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267"/>
          <w:type w:val="continuous"/>
          <w:pgSz w:w="12240" w:h="15840"/>
          <w:pgMar w:top="1440" w:right="1440" w:bottom="1440" w:left="1440" w:header="720" w:footer="720" w:gutter="0"/>
          <w:cols w:space="720"/>
          <w:titlePg/>
          <w:docGrid w:linePitch="360"/>
        </w:sectPr>
      </w:pPr>
    </w:p>
    <w:p w14:paraId="45BEEBC8" w14:textId="7E7A909A"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6627A1">
        <w:rPr>
          <w:rFonts w:eastAsia="Calibri" w:cs="Times New Roman"/>
          <w:color w:val="000000"/>
        </w:rPr>
        <w:t>832,826</w:t>
      </w:r>
    </w:p>
    <w:p w14:paraId="4868448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15,139</w:t>
      </w:r>
    </w:p>
    <w:p w14:paraId="6319C5F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715,291</w:t>
      </w:r>
    </w:p>
    <w:p w14:paraId="6ECC3CD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2,600</w:t>
      </w:r>
    </w:p>
    <w:p w14:paraId="2C45FE9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426,741</w:t>
      </w:r>
    </w:p>
    <w:p w14:paraId="1444804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Cost of Delinquent Land Sale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76800</w:t>
      </w:r>
      <w:r w:rsidRPr="00B420C2">
        <w:rPr>
          <w:rFonts w:eastAsia="Calibri" w:cs="Times New Roman"/>
          <w:color w:val="000000"/>
        </w:rPr>
        <w:tab/>
      </w:r>
      <w:r w:rsidRPr="00B420C2">
        <w:rPr>
          <w:rFonts w:eastAsia="Calibri" w:cs="Times New Roman"/>
          <w:color w:val="000000"/>
          <w:u w:val="single"/>
        </w:rPr>
        <w:tab/>
        <w:t>1,841,168</w:t>
      </w:r>
    </w:p>
    <w:p w14:paraId="22F92D8F" w14:textId="45DB02F3"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6627A1">
        <w:rPr>
          <w:rFonts w:eastAsia="Calibri" w:cs="Times New Roman"/>
          <w:color w:val="000000"/>
        </w:rPr>
        <w:t>833,765</w:t>
      </w:r>
    </w:p>
    <w:p w14:paraId="4C5588A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There is hereby appropriated from this fund, in addition to the above appropriations if needed, the necessary amount for the expenditure of funds other than Personal Services and Employee Benefits to enable the division to pay the direct expenses relating to land sales as provided in Chapter 11A of the West Virginia Code.</w:t>
      </w:r>
    </w:p>
    <w:p w14:paraId="0868A0B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the special revenue fund out of fees and collections as provided by law.</w:t>
      </w:r>
    </w:p>
    <w:p w14:paraId="30E9BCA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B24508">
          <w:footerReference w:type="default" r:id="rId268"/>
          <w:type w:val="continuous"/>
          <w:pgSz w:w="12240" w:h="15840"/>
          <w:pgMar w:top="1440" w:right="1440" w:bottom="1440" w:left="1440" w:header="720" w:footer="720" w:gutter="0"/>
          <w:lnNumType w:countBy="1" w:restart="newSection"/>
          <w:cols w:space="720"/>
          <w:titlePg/>
          <w:docGrid w:linePitch="360"/>
        </w:sectPr>
      </w:pPr>
    </w:p>
    <w:p w14:paraId="11F84E42" w14:textId="1C8F2A39"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Auditor</w:t>
      </w:r>
      <w:r w:rsidR="006252D0">
        <w:rPr>
          <w:rFonts w:eastAsia="Calibri" w:cs="Times New Roman"/>
          <w:i/>
          <w:color w:val="000000"/>
        </w:rPr>
        <w:t>’</w:t>
      </w:r>
      <w:r w:rsidRPr="00B420C2">
        <w:rPr>
          <w:rFonts w:eastAsia="Calibri" w:cs="Times New Roman"/>
          <w:i/>
          <w:color w:val="000000"/>
        </w:rPr>
        <w:t xml:space="preserve">s Office – </w:t>
      </w:r>
    </w:p>
    <w:p w14:paraId="7DDEF4C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Local Government Purchasing Card Expenditure Fund</w:t>
      </w:r>
    </w:p>
    <w:p w14:paraId="6D62002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6)</w:t>
      </w:r>
    </w:p>
    <w:p w14:paraId="63AC2A3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1224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1200</w:t>
      </w:r>
    </w:p>
    <w:p w14:paraId="5EDD32C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269"/>
          <w:type w:val="continuous"/>
          <w:pgSz w:w="12240" w:h="15840"/>
          <w:pgMar w:top="1440" w:right="1440" w:bottom="1440" w:left="1440" w:header="720" w:footer="720" w:gutter="0"/>
          <w:cols w:space="720"/>
          <w:titlePg/>
          <w:docGrid w:linePitch="360"/>
        </w:sectPr>
      </w:pPr>
    </w:p>
    <w:p w14:paraId="66F3286E" w14:textId="1B41015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8367AD">
        <w:rPr>
          <w:rFonts w:eastAsia="Calibri" w:cs="Times New Roman"/>
          <w:color w:val="000000"/>
        </w:rPr>
        <w:t>639,881</w:t>
      </w:r>
    </w:p>
    <w:p w14:paraId="1963001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282,030</w:t>
      </w:r>
    </w:p>
    <w:p w14:paraId="060857E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6,000</w:t>
      </w:r>
    </w:p>
    <w:p w14:paraId="09217DC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10,805</w:t>
      </w:r>
    </w:p>
    <w:p w14:paraId="64E2357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50,000</w:t>
      </w:r>
    </w:p>
    <w:p w14:paraId="552A2D0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Statutory Revenue Distribution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74100</w:t>
      </w:r>
      <w:r w:rsidRPr="00B420C2">
        <w:rPr>
          <w:rFonts w:eastAsia="Calibri" w:cs="Times New Roman"/>
          <w:color w:val="000000"/>
        </w:rPr>
        <w:tab/>
      </w:r>
      <w:r w:rsidRPr="00B420C2">
        <w:rPr>
          <w:rFonts w:eastAsia="Calibri" w:cs="Times New Roman"/>
          <w:color w:val="000000"/>
          <w:u w:val="single"/>
        </w:rPr>
        <w:tab/>
        <w:t>3,500,000</w:t>
      </w:r>
    </w:p>
    <w:p w14:paraId="4E0F8AF0" w14:textId="47266B2D"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w:t>
      </w:r>
      <w:r w:rsidR="008367AD">
        <w:rPr>
          <w:rFonts w:eastAsia="Calibri" w:cs="Times New Roman"/>
          <w:color w:val="000000"/>
        </w:rPr>
        <w:t>488,716</w:t>
      </w:r>
    </w:p>
    <w:p w14:paraId="4552080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There is hereby appropriated from this fund, in addition to the above appropriations if needed, the amount necessary to meet the transfer of revenue distribution requirements to provide a proportionate share of rebates back to the general fund of local governments based on utilization of the program in accordance with W.V. Code §6-9-2b.</w:t>
      </w:r>
    </w:p>
    <w:p w14:paraId="770A010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B24508">
          <w:footerReference w:type="default" r:id="rId270"/>
          <w:type w:val="continuous"/>
          <w:pgSz w:w="12240" w:h="15840"/>
          <w:pgMar w:top="1440" w:right="1440" w:bottom="1440" w:left="1440" w:header="720" w:footer="720" w:gutter="0"/>
          <w:lnNumType w:countBy="1" w:restart="newSection"/>
          <w:cols w:space="720"/>
          <w:titlePg/>
          <w:docGrid w:linePitch="360"/>
        </w:sectPr>
      </w:pPr>
    </w:p>
    <w:p w14:paraId="55D559C1" w14:textId="0E215479"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Auditor</w:t>
      </w:r>
      <w:r w:rsidR="006252D0">
        <w:rPr>
          <w:rFonts w:eastAsia="Calibri" w:cs="Times New Roman"/>
          <w:i/>
          <w:color w:val="000000"/>
        </w:rPr>
        <w:t>’</w:t>
      </w:r>
      <w:r w:rsidRPr="00B420C2">
        <w:rPr>
          <w:rFonts w:eastAsia="Calibri" w:cs="Times New Roman"/>
          <w:i/>
          <w:color w:val="000000"/>
        </w:rPr>
        <w:t xml:space="preserve">s Office – </w:t>
      </w:r>
    </w:p>
    <w:p w14:paraId="74E12B9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Securities Regulation Fund</w:t>
      </w:r>
    </w:p>
    <w:p w14:paraId="7D51F79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32)</w:t>
      </w:r>
    </w:p>
    <w:p w14:paraId="4C94AE2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1225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1200</w:t>
      </w:r>
    </w:p>
    <w:p w14:paraId="7EEAEF7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271"/>
          <w:type w:val="continuous"/>
          <w:pgSz w:w="12240" w:h="15840"/>
          <w:pgMar w:top="1440" w:right="1440" w:bottom="1440" w:left="1440" w:header="720" w:footer="720" w:gutter="0"/>
          <w:cols w:space="720"/>
          <w:titlePg/>
          <w:docGrid w:linePitch="360"/>
        </w:sectPr>
      </w:pPr>
    </w:p>
    <w:p w14:paraId="15F11FB1" w14:textId="38501FB1"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E531D2">
        <w:rPr>
          <w:rFonts w:eastAsia="Calibri" w:cs="Times New Roman"/>
          <w:color w:val="000000"/>
        </w:rPr>
        <w:t>826,332</w:t>
      </w:r>
    </w:p>
    <w:p w14:paraId="5E59882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31,866</w:t>
      </w:r>
    </w:p>
    <w:p w14:paraId="2BC99C4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1,463,830</w:t>
      </w:r>
    </w:p>
    <w:p w14:paraId="707E4F8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12,400</w:t>
      </w:r>
    </w:p>
    <w:p w14:paraId="38BCC24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594,700</w:t>
      </w:r>
    </w:p>
    <w:p w14:paraId="3C771E4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1,200,000</w:t>
      </w:r>
    </w:p>
    <w:p w14:paraId="40D05704" w14:textId="3CC2667D"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w:t>
      </w:r>
      <w:r w:rsidR="00E531D2">
        <w:rPr>
          <w:rFonts w:eastAsia="Calibri" w:cs="Times New Roman"/>
          <w:color w:val="000000"/>
        </w:rPr>
        <w:t>129,128</w:t>
      </w:r>
    </w:p>
    <w:p w14:paraId="13A6FF2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B24508">
          <w:footerReference w:type="default" r:id="rId272"/>
          <w:type w:val="continuous"/>
          <w:pgSz w:w="12240" w:h="15840"/>
          <w:pgMar w:top="1440" w:right="1440" w:bottom="1440" w:left="1440" w:header="720" w:footer="720" w:gutter="0"/>
          <w:lnNumType w:countBy="1" w:restart="newSection"/>
          <w:cols w:space="720"/>
          <w:titlePg/>
          <w:docGrid w:linePitch="360"/>
        </w:sectPr>
      </w:pPr>
    </w:p>
    <w:p w14:paraId="08977F0C" w14:textId="68C4817E"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Auditor</w:t>
      </w:r>
      <w:r w:rsidR="006252D0">
        <w:rPr>
          <w:rFonts w:eastAsia="Calibri" w:cs="Times New Roman"/>
          <w:i/>
          <w:color w:val="000000"/>
        </w:rPr>
        <w:t>’</w:t>
      </w:r>
      <w:r w:rsidRPr="00B420C2">
        <w:rPr>
          <w:rFonts w:eastAsia="Calibri" w:cs="Times New Roman"/>
          <w:i/>
          <w:color w:val="000000"/>
        </w:rPr>
        <w:t xml:space="preserve">s Office – </w:t>
      </w:r>
    </w:p>
    <w:p w14:paraId="36F196D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Technology Support and Acquisition Fund</w:t>
      </w:r>
    </w:p>
    <w:p w14:paraId="6D34D21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12)</w:t>
      </w:r>
    </w:p>
    <w:p w14:paraId="1E6D366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1233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1200</w:t>
      </w:r>
    </w:p>
    <w:p w14:paraId="5ECC796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273"/>
          <w:type w:val="continuous"/>
          <w:pgSz w:w="12240" w:h="15840"/>
          <w:pgMar w:top="1440" w:right="1440" w:bottom="1440" w:left="1440" w:header="720" w:footer="720" w:gutter="0"/>
          <w:cols w:space="720"/>
          <w:titlePg/>
          <w:docGrid w:linePitch="360"/>
        </w:sectPr>
      </w:pPr>
    </w:p>
    <w:p w14:paraId="655A9E3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10,000</w:t>
      </w:r>
    </w:p>
    <w:p w14:paraId="607575F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5,000</w:t>
      </w:r>
    </w:p>
    <w:p w14:paraId="153C06A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15,000</w:t>
      </w:r>
    </w:p>
    <w:p w14:paraId="3AD756A2" w14:textId="444EDE8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Fifty percent of the deposits made into this fund shall be transferred to the Treasurer</w:t>
      </w:r>
      <w:r w:rsidR="006252D0">
        <w:rPr>
          <w:rFonts w:eastAsia="Calibri" w:cs="Times New Roman"/>
          <w:color w:val="000000"/>
        </w:rPr>
        <w:t>’</w:t>
      </w:r>
      <w:r w:rsidRPr="00B420C2">
        <w:rPr>
          <w:rFonts w:eastAsia="Calibri" w:cs="Times New Roman"/>
          <w:color w:val="000000"/>
        </w:rPr>
        <w:t>s Office – Technology Support and Acquisition Fund (fund 1329, org 1300) for expenditure for the purposes described in W.V. Code §12-3-10c.</w:t>
      </w:r>
    </w:p>
    <w:p w14:paraId="7223604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B24508">
          <w:footerReference w:type="default" r:id="rId274"/>
          <w:type w:val="continuous"/>
          <w:pgSz w:w="12240" w:h="15840"/>
          <w:pgMar w:top="1440" w:right="1440" w:bottom="1440" w:left="1440" w:header="720" w:footer="720" w:gutter="0"/>
          <w:lnNumType w:countBy="1" w:restart="newSection"/>
          <w:cols w:space="720"/>
          <w:titlePg/>
          <w:docGrid w:linePitch="360"/>
        </w:sectPr>
      </w:pPr>
    </w:p>
    <w:p w14:paraId="5230DB42" w14:textId="5EC36D5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Auditor</w:t>
      </w:r>
      <w:r w:rsidR="006252D0">
        <w:rPr>
          <w:rFonts w:eastAsia="Calibri" w:cs="Times New Roman"/>
          <w:i/>
          <w:color w:val="000000"/>
        </w:rPr>
        <w:t>’</w:t>
      </w:r>
      <w:r w:rsidRPr="00B420C2">
        <w:rPr>
          <w:rFonts w:eastAsia="Calibri" w:cs="Times New Roman"/>
          <w:i/>
          <w:color w:val="000000"/>
        </w:rPr>
        <w:t>s Office –</w:t>
      </w:r>
    </w:p>
    <w:p w14:paraId="375842A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Purchasing Card Administration Fund</w:t>
      </w:r>
    </w:p>
    <w:p w14:paraId="5000D12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12)</w:t>
      </w:r>
    </w:p>
    <w:p w14:paraId="4A65E8D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1234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1200</w:t>
      </w:r>
    </w:p>
    <w:p w14:paraId="42A2681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275"/>
          <w:type w:val="continuous"/>
          <w:pgSz w:w="12240" w:h="15840"/>
          <w:pgMar w:top="1440" w:right="1440" w:bottom="1440" w:left="1440" w:header="720" w:footer="720" w:gutter="0"/>
          <w:cols w:space="720"/>
          <w:titlePg/>
          <w:docGrid w:linePitch="360"/>
        </w:sectPr>
      </w:pPr>
    </w:p>
    <w:p w14:paraId="6B80B224" w14:textId="726C1316"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w:t>
      </w:r>
      <w:r w:rsidR="001D1E1D">
        <w:rPr>
          <w:rFonts w:eastAsia="Calibri" w:cs="Times New Roman"/>
          <w:color w:val="000000"/>
        </w:rPr>
        <w:t>192,502</w:t>
      </w:r>
    </w:p>
    <w:p w14:paraId="433F033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2,303,622</w:t>
      </w:r>
    </w:p>
    <w:p w14:paraId="636B43C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5,500</w:t>
      </w:r>
    </w:p>
    <w:p w14:paraId="2514DBC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850,000</w:t>
      </w:r>
    </w:p>
    <w:p w14:paraId="2C3F2B2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508,886</w:t>
      </w:r>
    </w:p>
    <w:p w14:paraId="0E66EE7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Statutory Revenue Distribution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74100</w:t>
      </w:r>
      <w:r w:rsidRPr="00B420C2">
        <w:rPr>
          <w:rFonts w:eastAsia="Calibri" w:cs="Times New Roman"/>
          <w:color w:val="000000"/>
        </w:rPr>
        <w:tab/>
      </w:r>
      <w:r w:rsidRPr="00B420C2">
        <w:rPr>
          <w:rFonts w:eastAsia="Calibri" w:cs="Times New Roman"/>
          <w:color w:val="000000"/>
          <w:u w:val="single"/>
        </w:rPr>
        <w:tab/>
        <w:t>8,000,000</w:t>
      </w:r>
    </w:p>
    <w:p w14:paraId="1DD79577" w14:textId="3880D8A9"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14,</w:t>
      </w:r>
      <w:r w:rsidR="001D1E1D">
        <w:rPr>
          <w:rFonts w:eastAsia="Calibri" w:cs="Times New Roman"/>
          <w:color w:val="000000"/>
        </w:rPr>
        <w:t>860,510</w:t>
      </w:r>
    </w:p>
    <w:p w14:paraId="728DB33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There is hereby appropriated from this fund, in addition to the above appropriations if needed, the amount necessary to meet the transfer and revenue distribution requirements to the Purchasing Improvement Fund (fund 2264), the Entrepreneurship and Innovation Investment Fund (fund 3014), the Hatfield-McCoy Regional Recreation Authority, and the State Park Operating Fund (fund 3265) per W.V. Code §12-3-10d.</w:t>
      </w:r>
    </w:p>
    <w:p w14:paraId="4121660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B24508">
          <w:footerReference w:type="default" r:id="rId276"/>
          <w:type w:val="continuous"/>
          <w:pgSz w:w="12240" w:h="15840"/>
          <w:pgMar w:top="1440" w:right="1440" w:bottom="1440" w:left="1440" w:header="720" w:footer="720" w:gutter="0"/>
          <w:lnNumType w:countBy="1" w:restart="newSection"/>
          <w:cols w:space="720"/>
          <w:titlePg/>
          <w:docGrid w:linePitch="360"/>
        </w:sectPr>
      </w:pPr>
    </w:p>
    <w:p w14:paraId="3952F52D" w14:textId="4D37F20D"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Auditor</w:t>
      </w:r>
      <w:r w:rsidR="006252D0">
        <w:rPr>
          <w:rFonts w:eastAsia="Calibri" w:cs="Times New Roman"/>
          <w:i/>
          <w:color w:val="000000"/>
        </w:rPr>
        <w:t>’</w:t>
      </w:r>
      <w:r w:rsidRPr="00B420C2">
        <w:rPr>
          <w:rFonts w:eastAsia="Calibri" w:cs="Times New Roman"/>
          <w:i/>
          <w:color w:val="000000"/>
        </w:rPr>
        <w:t xml:space="preserve">s Office – </w:t>
      </w:r>
    </w:p>
    <w:p w14:paraId="3E949DC2" w14:textId="1F1F3B73"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Chief Inspector</w:t>
      </w:r>
      <w:r w:rsidR="006252D0">
        <w:rPr>
          <w:rFonts w:eastAsia="Calibri" w:cs="Times New Roman"/>
          <w:i/>
          <w:color w:val="000000"/>
        </w:rPr>
        <w:t>’</w:t>
      </w:r>
      <w:r w:rsidRPr="00B420C2">
        <w:rPr>
          <w:rFonts w:eastAsia="Calibri" w:cs="Times New Roman"/>
          <w:i/>
          <w:color w:val="000000"/>
        </w:rPr>
        <w:t>s Fund</w:t>
      </w:r>
    </w:p>
    <w:p w14:paraId="6674F03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6)</w:t>
      </w:r>
    </w:p>
    <w:p w14:paraId="2F307EE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1235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1200</w:t>
      </w:r>
    </w:p>
    <w:p w14:paraId="7280D5E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277"/>
          <w:type w:val="continuous"/>
          <w:pgSz w:w="12240" w:h="15840"/>
          <w:pgMar w:top="1440" w:right="1440" w:bottom="1440" w:left="1440" w:header="720" w:footer="720" w:gutter="0"/>
          <w:cols w:space="720"/>
          <w:titlePg/>
          <w:docGrid w:linePitch="360"/>
        </w:sectPr>
      </w:pPr>
    </w:p>
    <w:p w14:paraId="539B0065" w14:textId="1B472F8D"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w:t>
      </w:r>
      <w:r w:rsidR="00D773D6">
        <w:rPr>
          <w:rFonts w:eastAsia="Calibri" w:cs="Times New Roman"/>
          <w:color w:val="000000"/>
        </w:rPr>
        <w:t>682,850</w:t>
      </w:r>
    </w:p>
    <w:p w14:paraId="7C6AF7B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765,915</w:t>
      </w:r>
    </w:p>
    <w:p w14:paraId="2EAEC75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50,000</w:t>
      </w:r>
    </w:p>
    <w:p w14:paraId="0222C2CE" w14:textId="53D2DB0D"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w:t>
      </w:r>
      <w:r w:rsidR="00D773D6">
        <w:rPr>
          <w:rFonts w:eastAsia="Calibri" w:cs="Times New Roman"/>
          <w:color w:val="000000"/>
        </w:rPr>
        <w:t>498,765</w:t>
      </w:r>
    </w:p>
    <w:p w14:paraId="0A981D0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B24508">
          <w:footerReference w:type="default" r:id="rId278"/>
          <w:type w:val="continuous"/>
          <w:pgSz w:w="12240" w:h="15840"/>
          <w:pgMar w:top="1440" w:right="1440" w:bottom="1440" w:left="1440" w:header="720" w:footer="720" w:gutter="0"/>
          <w:lnNumType w:countBy="1" w:restart="newSection"/>
          <w:cols w:space="720"/>
          <w:titlePg/>
          <w:docGrid w:linePitch="360"/>
        </w:sectPr>
      </w:pPr>
    </w:p>
    <w:p w14:paraId="089E2DE7" w14:textId="6EAEF9CB"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Auditor</w:t>
      </w:r>
      <w:r w:rsidR="006252D0">
        <w:rPr>
          <w:rFonts w:eastAsia="Calibri" w:cs="Times New Roman"/>
          <w:i/>
          <w:color w:val="000000"/>
        </w:rPr>
        <w:t>’</w:t>
      </w:r>
      <w:r w:rsidRPr="00B420C2">
        <w:rPr>
          <w:rFonts w:eastAsia="Calibri" w:cs="Times New Roman"/>
          <w:i/>
          <w:color w:val="000000"/>
        </w:rPr>
        <w:t xml:space="preserve">s Office – </w:t>
      </w:r>
    </w:p>
    <w:p w14:paraId="37539C4C" w14:textId="459CF83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Volunteer Fire Department Workers</w:t>
      </w:r>
      <w:r w:rsidR="006252D0">
        <w:rPr>
          <w:rFonts w:eastAsia="Calibri" w:cs="Times New Roman"/>
          <w:i/>
          <w:color w:val="000000"/>
        </w:rPr>
        <w:t>’</w:t>
      </w:r>
    </w:p>
    <w:p w14:paraId="1D9FF2B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Compensation Premium Subsidy Fund</w:t>
      </w:r>
    </w:p>
    <w:p w14:paraId="1C2E568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Chapters 12 and 33)</w:t>
      </w:r>
    </w:p>
    <w:p w14:paraId="38B9636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1239</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1200</w:t>
      </w:r>
    </w:p>
    <w:p w14:paraId="3B27971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279"/>
          <w:type w:val="continuous"/>
          <w:pgSz w:w="12240" w:h="15840"/>
          <w:pgMar w:top="1440" w:right="1440" w:bottom="1440" w:left="1440" w:header="720" w:footer="720" w:gutter="0"/>
          <w:cols w:space="720"/>
          <w:titlePg/>
          <w:docGrid w:linePitch="360"/>
        </w:sectPr>
      </w:pPr>
    </w:p>
    <w:p w14:paraId="78DC7FC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Volunteer Fire Department</w:t>
      </w:r>
    </w:p>
    <w:p w14:paraId="3E1E21F9" w14:textId="29F79609"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Workers</w:t>
      </w:r>
      <w:r w:rsidR="006252D0">
        <w:rPr>
          <w:rFonts w:eastAsia="Calibri" w:cs="Times New Roman"/>
          <w:color w:val="000000"/>
        </w:rPr>
        <w:t>’</w:t>
      </w:r>
      <w:r w:rsidRPr="00B420C2">
        <w:rPr>
          <w:rFonts w:eastAsia="Calibri" w:cs="Times New Roman"/>
          <w:color w:val="000000"/>
        </w:rPr>
        <w:t xml:space="preserve"> Compensation Subsidy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83200</w:t>
      </w:r>
      <w:r w:rsidRPr="00B420C2">
        <w:rPr>
          <w:rFonts w:eastAsia="Calibri" w:cs="Times New Roman"/>
          <w:color w:val="000000"/>
        </w:rPr>
        <w:tab/>
        <w:t>$</w:t>
      </w:r>
      <w:r w:rsidRPr="00B420C2">
        <w:rPr>
          <w:rFonts w:eastAsia="Calibri" w:cs="Times New Roman"/>
          <w:color w:val="000000"/>
        </w:rPr>
        <w:tab/>
        <w:t>2,500,000</w:t>
      </w:r>
    </w:p>
    <w:p w14:paraId="250A27E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B24508">
          <w:footerReference w:type="default" r:id="rId280"/>
          <w:type w:val="continuous"/>
          <w:pgSz w:w="12240" w:h="15840"/>
          <w:pgMar w:top="1440" w:right="1440" w:bottom="1440" w:left="1440" w:header="720" w:footer="720" w:gutter="0"/>
          <w:lnNumType w:countBy="1" w:restart="newSection"/>
          <w:cols w:space="720"/>
          <w:docGrid w:linePitch="360"/>
        </w:sectPr>
      </w:pPr>
    </w:p>
    <w:p w14:paraId="11A95F40"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29B7D2A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Agriculture Fees Fund</w:t>
      </w:r>
    </w:p>
    <w:p w14:paraId="0C19E1B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19)</w:t>
      </w:r>
    </w:p>
    <w:p w14:paraId="57F4B2B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1401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61783D9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281"/>
          <w:type w:val="continuous"/>
          <w:pgSz w:w="12240" w:h="15840"/>
          <w:pgMar w:top="1440" w:right="1440" w:bottom="1440" w:left="1440" w:header="720" w:footer="720" w:gutter="0"/>
          <w:cols w:space="720"/>
          <w:titlePg/>
          <w:docGrid w:linePitch="360"/>
        </w:sectPr>
      </w:pPr>
    </w:p>
    <w:p w14:paraId="5CE09FE7" w14:textId="0E9FBBC4"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762C38">
        <w:rPr>
          <w:rFonts w:eastAsia="Calibri" w:cs="Times New Roman"/>
          <w:color w:val="000000"/>
        </w:rPr>
        <w:t>534,889</w:t>
      </w:r>
    </w:p>
    <w:p w14:paraId="3063420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37,425</w:t>
      </w:r>
    </w:p>
    <w:p w14:paraId="6AE8C99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1,856,184</w:t>
      </w:r>
    </w:p>
    <w:p w14:paraId="7F8B089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158,500</w:t>
      </w:r>
    </w:p>
    <w:p w14:paraId="13D5553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436,209</w:t>
      </w:r>
    </w:p>
    <w:p w14:paraId="7A32AFB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10,000</w:t>
      </w:r>
    </w:p>
    <w:p w14:paraId="058AE030" w14:textId="6B80A10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w:t>
      </w:r>
      <w:r w:rsidR="00EC6B15">
        <w:rPr>
          <w:rFonts w:eastAsia="Calibri" w:cs="Times New Roman"/>
          <w:color w:val="000000"/>
        </w:rPr>
        <w:t>,033,207</w:t>
      </w:r>
    </w:p>
    <w:p w14:paraId="3BC73E9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B24508">
          <w:footerReference w:type="default" r:id="rId282"/>
          <w:type w:val="continuous"/>
          <w:pgSz w:w="12240" w:h="15840"/>
          <w:pgMar w:top="1440" w:right="1440" w:bottom="1440" w:left="1440" w:header="720" w:footer="720" w:gutter="0"/>
          <w:lnNumType w:countBy="1" w:restart="newSection"/>
          <w:cols w:space="720"/>
          <w:titlePg/>
          <w:docGrid w:linePitch="360"/>
        </w:sectPr>
      </w:pPr>
    </w:p>
    <w:p w14:paraId="65BA218B"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30A5ABC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Rural Rehabilitation Program</w:t>
      </w:r>
    </w:p>
    <w:p w14:paraId="5EBC132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19)</w:t>
      </w:r>
    </w:p>
    <w:p w14:paraId="70370CB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1408</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0AF0A58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283"/>
          <w:type w:val="continuous"/>
          <w:pgSz w:w="12240" w:h="15840"/>
          <w:pgMar w:top="1440" w:right="1440" w:bottom="1440" w:left="1440" w:header="720" w:footer="720" w:gutter="0"/>
          <w:cols w:space="720"/>
          <w:titlePg/>
          <w:docGrid w:linePitch="360"/>
        </w:sectPr>
      </w:pPr>
    </w:p>
    <w:p w14:paraId="4D09D646" w14:textId="7D7355C9"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2E5E68">
        <w:rPr>
          <w:rFonts w:eastAsia="Calibri" w:cs="Times New Roman"/>
          <w:color w:val="000000"/>
        </w:rPr>
        <w:t>80,974</w:t>
      </w:r>
    </w:p>
    <w:p w14:paraId="0D6E0CC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10,476</w:t>
      </w:r>
    </w:p>
    <w:p w14:paraId="51EDF85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2,200,000</w:t>
      </w:r>
    </w:p>
    <w:p w14:paraId="315D7368" w14:textId="27D34D0A"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sidR="002E5E68">
        <w:rPr>
          <w:rFonts w:eastAsia="Calibri" w:cs="Times New Roman"/>
          <w:color w:val="000000"/>
        </w:rPr>
        <w:t>291,450</w:t>
      </w:r>
    </w:p>
    <w:p w14:paraId="6921270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B24508">
          <w:footerReference w:type="default" r:id="rId284"/>
          <w:type w:val="continuous"/>
          <w:pgSz w:w="12240" w:h="15840"/>
          <w:pgMar w:top="1440" w:right="1440" w:bottom="1440" w:left="1440" w:header="720" w:footer="720" w:gutter="0"/>
          <w:lnNumType w:countBy="1" w:restart="newSection"/>
          <w:cols w:space="720"/>
          <w:titlePg/>
          <w:docGrid w:linePitch="360"/>
        </w:sectPr>
      </w:pPr>
    </w:p>
    <w:p w14:paraId="37E35E56"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28A6C97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General John McCausland Memorial Farm Fund</w:t>
      </w:r>
    </w:p>
    <w:p w14:paraId="218B5A8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19)</w:t>
      </w:r>
    </w:p>
    <w:p w14:paraId="7A1CE2C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1409</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4133EDA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285"/>
          <w:type w:val="continuous"/>
          <w:pgSz w:w="12240" w:h="15840"/>
          <w:pgMar w:top="1440" w:right="1440" w:bottom="1440" w:left="1440" w:header="720" w:footer="720" w:gutter="0"/>
          <w:cols w:space="720"/>
          <w:titlePg/>
          <w:docGrid w:linePitch="360"/>
        </w:sectPr>
      </w:pPr>
    </w:p>
    <w:p w14:paraId="00316DCD" w14:textId="1E59E70B"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B70550">
        <w:rPr>
          <w:rFonts w:eastAsia="Calibri" w:cs="Times New Roman"/>
          <w:color w:val="000000"/>
        </w:rPr>
        <w:t>76,415</w:t>
      </w:r>
    </w:p>
    <w:p w14:paraId="034DF93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2,100</w:t>
      </w:r>
    </w:p>
    <w:p w14:paraId="615D644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89,500</w:t>
      </w:r>
    </w:p>
    <w:p w14:paraId="56DBF43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36,400</w:t>
      </w:r>
    </w:p>
    <w:p w14:paraId="4F3470A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15,000</w:t>
      </w:r>
    </w:p>
    <w:p w14:paraId="29D31AAD" w14:textId="53BB5D04"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B70550">
        <w:rPr>
          <w:rFonts w:eastAsia="Calibri" w:cs="Times New Roman"/>
          <w:color w:val="000000"/>
        </w:rPr>
        <w:t>219,415</w:t>
      </w:r>
    </w:p>
    <w:p w14:paraId="22B32E6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appropriations shall be expended in accordance with Article 26, Chapter 19 of the Code.</w:t>
      </w:r>
    </w:p>
    <w:p w14:paraId="4F08BB5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B24508">
          <w:footerReference w:type="default" r:id="rId286"/>
          <w:type w:val="continuous"/>
          <w:pgSz w:w="12240" w:h="15840"/>
          <w:pgMar w:top="1440" w:right="1440" w:bottom="1440" w:left="1440" w:header="720" w:footer="720" w:gutter="0"/>
          <w:lnNumType w:countBy="1" w:restart="newSection"/>
          <w:cols w:space="720"/>
          <w:titlePg/>
          <w:docGrid w:linePitch="360"/>
        </w:sectPr>
      </w:pPr>
    </w:p>
    <w:p w14:paraId="1D07540B"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lastRenderedPageBreak/>
        <w:t xml:space="preserve">Department of Agriculture – </w:t>
      </w:r>
    </w:p>
    <w:p w14:paraId="3D2FEB4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Farm Operating Fund</w:t>
      </w:r>
    </w:p>
    <w:p w14:paraId="726124D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19)</w:t>
      </w:r>
    </w:p>
    <w:p w14:paraId="13CEE1C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1412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02B7BC5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6252D0">
          <w:footerReference w:type="default" r:id="rId287"/>
          <w:type w:val="continuous"/>
          <w:pgSz w:w="12240" w:h="15840"/>
          <w:pgMar w:top="1440" w:right="1440" w:bottom="1440" w:left="1440" w:header="720" w:footer="720" w:gutter="0"/>
          <w:cols w:space="720"/>
          <w:docGrid w:linePitch="360"/>
        </w:sectPr>
      </w:pPr>
    </w:p>
    <w:p w14:paraId="5DC1793F" w14:textId="4874295D"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B70550">
        <w:rPr>
          <w:rFonts w:eastAsia="Calibri" w:cs="Times New Roman"/>
          <w:color w:val="000000"/>
        </w:rPr>
        <w:t>888,219</w:t>
      </w:r>
    </w:p>
    <w:p w14:paraId="62555AB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15,173</w:t>
      </w:r>
    </w:p>
    <w:p w14:paraId="7F857CA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1,367,464</w:t>
      </w:r>
    </w:p>
    <w:p w14:paraId="3F0D48D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388,722</w:t>
      </w:r>
    </w:p>
    <w:p w14:paraId="7BB08FA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399,393</w:t>
      </w:r>
    </w:p>
    <w:p w14:paraId="3F8436A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20,000</w:t>
      </w:r>
    </w:p>
    <w:p w14:paraId="4E30E8F3" w14:textId="109CA09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B70550">
        <w:rPr>
          <w:rFonts w:eastAsia="Calibri" w:cs="Times New Roman"/>
          <w:color w:val="000000"/>
        </w:rPr>
        <w:t>078,971</w:t>
      </w:r>
    </w:p>
    <w:p w14:paraId="4565950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B24508">
          <w:footerReference w:type="default" r:id="rId288"/>
          <w:type w:val="continuous"/>
          <w:pgSz w:w="12240" w:h="15840"/>
          <w:pgMar w:top="1440" w:right="1440" w:bottom="1440" w:left="1440" w:header="720" w:footer="720" w:gutter="0"/>
          <w:lnNumType w:countBy="1" w:restart="newSection"/>
          <w:cols w:space="720"/>
          <w:titlePg/>
          <w:docGrid w:linePitch="360"/>
        </w:sectPr>
      </w:pPr>
    </w:p>
    <w:p w14:paraId="65133D2E"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2E1EEF6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Capital Improvements Fund</w:t>
      </w:r>
    </w:p>
    <w:p w14:paraId="73D3B05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19)</w:t>
      </w:r>
    </w:p>
    <w:p w14:paraId="1B1FE21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1413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3131CEC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289"/>
          <w:type w:val="continuous"/>
          <w:pgSz w:w="12240" w:h="15840"/>
          <w:pgMar w:top="1440" w:right="1440" w:bottom="1440" w:left="1440" w:header="720" w:footer="720" w:gutter="0"/>
          <w:cols w:space="720"/>
          <w:titlePg/>
          <w:docGrid w:linePitch="360"/>
        </w:sectPr>
      </w:pPr>
    </w:p>
    <w:p w14:paraId="5ED7294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20,000</w:t>
      </w:r>
    </w:p>
    <w:p w14:paraId="7F58237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510,000</w:t>
      </w:r>
    </w:p>
    <w:p w14:paraId="7356A5A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250,000</w:t>
      </w:r>
    </w:p>
    <w:p w14:paraId="5E1D4AA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350,000</w:t>
      </w:r>
    </w:p>
    <w:p w14:paraId="24C522C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w:t>
      </w:r>
      <w:r>
        <w:rPr>
          <w:rFonts w:eastAsia="Calibri" w:cs="Times New Roman"/>
          <w:color w:val="000000"/>
        </w:rPr>
        <w: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670,000</w:t>
      </w:r>
    </w:p>
    <w:p w14:paraId="39D35A9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200,000</w:t>
      </w:r>
    </w:p>
    <w:p w14:paraId="7C48600C" w14:textId="77777777" w:rsidR="002633F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2,000,000</w:t>
      </w:r>
    </w:p>
    <w:p w14:paraId="7F99A7D6" w14:textId="77777777" w:rsidR="002633F2" w:rsidRPr="004B015D" w:rsidRDefault="002633F2" w:rsidP="006252D0">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4B015D">
        <w:rPr>
          <w:rFonts w:eastAsia="Calibri" w:cs="Times New Roman"/>
          <w:i/>
          <w:color w:val="000000"/>
        </w:rPr>
        <w:t xml:space="preserve">Department of Agriculture – </w:t>
      </w:r>
    </w:p>
    <w:p w14:paraId="44C8CA22" w14:textId="77777777" w:rsidR="002633F2" w:rsidRPr="004B015D" w:rsidRDefault="002633F2" w:rsidP="006252D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4B015D">
        <w:rPr>
          <w:rFonts w:eastAsia="Calibri" w:cs="Times New Roman"/>
          <w:i/>
          <w:color w:val="000000"/>
        </w:rPr>
        <w:t>Agriculture Development Fund</w:t>
      </w:r>
    </w:p>
    <w:p w14:paraId="65FF4AE6" w14:textId="77777777" w:rsidR="002633F2" w:rsidRPr="004B015D" w:rsidRDefault="002633F2" w:rsidP="006252D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4B015D">
        <w:rPr>
          <w:rFonts w:eastAsia="Calibri" w:cs="Times New Roman"/>
          <w:color w:val="000000"/>
        </w:rPr>
        <w:t>(W.V. Code Chapter 19)</w:t>
      </w:r>
    </w:p>
    <w:p w14:paraId="0DE93D83" w14:textId="77777777" w:rsidR="002633F2" w:rsidRPr="004B015D" w:rsidRDefault="002633F2" w:rsidP="006252D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4B015D">
        <w:rPr>
          <w:rFonts w:eastAsia="Calibri" w:cs="Times New Roman"/>
          <w:color w:val="000000"/>
        </w:rPr>
        <w:t xml:space="preserve">Fund </w:t>
      </w:r>
      <w:r w:rsidRPr="004B015D">
        <w:rPr>
          <w:rFonts w:eastAsia="Calibri" w:cs="Times New Roman"/>
          <w:color w:val="000000"/>
          <w:u w:val="single"/>
        </w:rPr>
        <w:t>1423</w:t>
      </w:r>
      <w:r w:rsidRPr="004B015D">
        <w:rPr>
          <w:rFonts w:eastAsia="Calibri" w:cs="Times New Roman"/>
          <w:color w:val="000000"/>
        </w:rPr>
        <w:t xml:space="preserve"> FY </w:t>
      </w:r>
      <w:r w:rsidRPr="004B015D">
        <w:rPr>
          <w:rFonts w:eastAsia="Calibri" w:cs="Times New Roman"/>
          <w:color w:val="000000"/>
          <w:u w:val="single"/>
        </w:rPr>
        <w:t>2024</w:t>
      </w:r>
      <w:r w:rsidRPr="004B015D">
        <w:rPr>
          <w:rFonts w:eastAsia="Calibri" w:cs="Times New Roman"/>
          <w:color w:val="000000"/>
        </w:rPr>
        <w:t xml:space="preserve"> Org </w:t>
      </w:r>
      <w:r w:rsidRPr="004B015D">
        <w:rPr>
          <w:rFonts w:eastAsia="Calibri" w:cs="Times New Roman"/>
          <w:color w:val="000000"/>
          <w:u w:val="single"/>
        </w:rPr>
        <w:t>1400</w:t>
      </w:r>
    </w:p>
    <w:p w14:paraId="47E989E7" w14:textId="77777777" w:rsidR="002633F2" w:rsidRPr="004B015D"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4B015D" w:rsidSect="00B24508">
          <w:footerReference w:type="default" r:id="rId290"/>
          <w:type w:val="continuous"/>
          <w:pgSz w:w="12240" w:h="15840"/>
          <w:pgMar w:top="1440" w:right="1440" w:bottom="1440" w:left="1440" w:header="720" w:footer="720" w:gutter="0"/>
          <w:lnNumType w:countBy="1" w:restart="newSection"/>
          <w:cols w:space="720"/>
          <w:titlePg/>
          <w:docGrid w:linePitch="360"/>
        </w:sectPr>
      </w:pPr>
    </w:p>
    <w:p w14:paraId="655C4F6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4B015D">
        <w:rPr>
          <w:rFonts w:eastAsia="Calibri" w:cs="Times New Roman"/>
          <w:color w:val="000000"/>
        </w:rPr>
        <w:lastRenderedPageBreak/>
        <w:t>Current Expenses</w:t>
      </w:r>
      <w:r w:rsidRPr="004B015D">
        <w:rPr>
          <w:rFonts w:eastAsia="Calibri" w:cs="Times New Roman"/>
          <w:color w:val="000000"/>
        </w:rPr>
        <w:tab/>
      </w:r>
      <w:r w:rsidRPr="004B015D">
        <w:rPr>
          <w:rFonts w:eastAsia="Calibri" w:cs="Times New Roman"/>
          <w:color w:val="000000"/>
        </w:rPr>
        <w:tab/>
      </w:r>
      <w:r w:rsidRPr="004B015D">
        <w:rPr>
          <w:rFonts w:eastAsia="Calibri" w:cs="Times New Roman"/>
          <w:color w:val="000000"/>
        </w:rPr>
        <w:tab/>
        <w:t>13000</w:t>
      </w:r>
      <w:r w:rsidRPr="004B015D">
        <w:rPr>
          <w:rFonts w:eastAsia="Calibri" w:cs="Times New Roman"/>
          <w:color w:val="000000"/>
        </w:rPr>
        <w:tab/>
        <w:t>$</w:t>
      </w:r>
      <w:r w:rsidRPr="004B015D">
        <w:rPr>
          <w:rFonts w:eastAsia="Calibri" w:cs="Times New Roman"/>
          <w:color w:val="000000"/>
        </w:rPr>
        <w:tab/>
        <w:t>100,000</w:t>
      </w:r>
    </w:p>
    <w:p w14:paraId="215F6FF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6252D0">
          <w:footerReference w:type="default" r:id="rId291"/>
          <w:type w:val="continuous"/>
          <w:pgSz w:w="12240" w:h="15840"/>
          <w:pgMar w:top="1440" w:right="1440" w:bottom="1440" w:left="1440" w:header="720" w:footer="720" w:gutter="0"/>
          <w:lnNumType w:countBy="1" w:restart="newSection"/>
          <w:cols w:space="720"/>
          <w:docGrid w:linePitch="360"/>
        </w:sectPr>
      </w:pPr>
    </w:p>
    <w:p w14:paraId="655679F8"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4191FDE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Donated Food Fund</w:t>
      </w:r>
    </w:p>
    <w:p w14:paraId="18C571F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19)</w:t>
      </w:r>
    </w:p>
    <w:p w14:paraId="69B1C04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1446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632B7DA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292"/>
          <w:type w:val="continuous"/>
          <w:pgSz w:w="12240" w:h="15840"/>
          <w:pgMar w:top="1440" w:right="1440" w:bottom="1440" w:left="1440" w:header="720" w:footer="720" w:gutter="0"/>
          <w:cols w:space="720"/>
          <w:titlePg/>
          <w:docGrid w:linePitch="360"/>
        </w:sectPr>
      </w:pPr>
    </w:p>
    <w:p w14:paraId="1680392D" w14:textId="21BE6D5A"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9436F1">
        <w:rPr>
          <w:rFonts w:eastAsia="Calibri" w:cs="Times New Roman"/>
          <w:color w:val="000000"/>
        </w:rPr>
        <w:t>074,322</w:t>
      </w:r>
    </w:p>
    <w:p w14:paraId="501E2E1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45,807</w:t>
      </w:r>
    </w:p>
    <w:p w14:paraId="30DB11C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3,410,542</w:t>
      </w:r>
    </w:p>
    <w:p w14:paraId="5F45EEE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128,500</w:t>
      </w:r>
    </w:p>
    <w:p w14:paraId="18EC396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10,000</w:t>
      </w:r>
    </w:p>
    <w:p w14:paraId="396280C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27,000</w:t>
      </w:r>
    </w:p>
    <w:p w14:paraId="12F2344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250,000</w:t>
      </w:r>
    </w:p>
    <w:p w14:paraId="70CC11D5" w14:textId="5EC0C0E3"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w:t>
      </w:r>
      <w:r w:rsidR="009436F1">
        <w:rPr>
          <w:rFonts w:eastAsia="Calibri" w:cs="Times New Roman"/>
          <w:color w:val="000000"/>
        </w:rPr>
        <w:t>946,171</w:t>
      </w:r>
    </w:p>
    <w:p w14:paraId="5FD4FF4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B24508">
          <w:footerReference w:type="default" r:id="rId293"/>
          <w:type w:val="continuous"/>
          <w:pgSz w:w="12240" w:h="15840"/>
          <w:pgMar w:top="1440" w:right="1440" w:bottom="1440" w:left="1440" w:header="720" w:footer="720" w:gutter="0"/>
          <w:lnNumType w:countBy="1" w:restart="newSection"/>
          <w:cols w:space="720"/>
          <w:titlePg/>
          <w:docGrid w:linePitch="360"/>
        </w:sectPr>
      </w:pPr>
    </w:p>
    <w:p w14:paraId="09514997"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0E80EBB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Integrated Predation Management Fund</w:t>
      </w:r>
    </w:p>
    <w:p w14:paraId="02DEA3D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7)</w:t>
      </w:r>
    </w:p>
    <w:p w14:paraId="324148D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1465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0D93A3F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294"/>
          <w:type w:val="continuous"/>
          <w:pgSz w:w="12240" w:h="15840"/>
          <w:pgMar w:top="1440" w:right="1440" w:bottom="1440" w:left="1440" w:header="720" w:footer="720" w:gutter="0"/>
          <w:cols w:space="720"/>
          <w:titlePg/>
          <w:docGrid w:linePitch="360"/>
        </w:sectPr>
      </w:pPr>
    </w:p>
    <w:p w14:paraId="7405247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112,500</w:t>
      </w:r>
    </w:p>
    <w:p w14:paraId="0456151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B24508">
          <w:footerReference w:type="default" r:id="rId295"/>
          <w:type w:val="continuous"/>
          <w:pgSz w:w="12240" w:h="15840"/>
          <w:pgMar w:top="1440" w:right="1440" w:bottom="1440" w:left="1440" w:header="720" w:footer="720" w:gutter="0"/>
          <w:lnNumType w:countBy="1" w:restart="newSection"/>
          <w:cols w:space="720"/>
          <w:titlePg/>
          <w:docGrid w:linePitch="360"/>
        </w:sectPr>
      </w:pPr>
    </w:p>
    <w:p w14:paraId="757333F8"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5F9DA88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West Virginia Spay Neuter Assistance Fund</w:t>
      </w:r>
    </w:p>
    <w:p w14:paraId="3E57319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19)</w:t>
      </w:r>
    </w:p>
    <w:p w14:paraId="3215381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1481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73153E2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296"/>
          <w:type w:val="continuous"/>
          <w:pgSz w:w="12240" w:h="15840"/>
          <w:pgMar w:top="1440" w:right="1440" w:bottom="1440" w:left="1440" w:header="720" w:footer="720" w:gutter="0"/>
          <w:cols w:space="720"/>
          <w:titlePg/>
          <w:docGrid w:linePitch="360"/>
        </w:sectPr>
      </w:pPr>
    </w:p>
    <w:p w14:paraId="10FDD3F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1,0</w:t>
      </w:r>
      <w:r w:rsidRPr="00B420C2">
        <w:rPr>
          <w:rFonts w:eastAsia="Calibri" w:cs="Times New Roman"/>
          <w:color w:val="000000"/>
        </w:rPr>
        <w:t>00,000</w:t>
      </w:r>
    </w:p>
    <w:p w14:paraId="74BA030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B24508">
          <w:footerReference w:type="default" r:id="rId297"/>
          <w:type w:val="continuous"/>
          <w:pgSz w:w="12240" w:h="15840"/>
          <w:pgMar w:top="1440" w:right="1440" w:bottom="1440" w:left="1440" w:header="720" w:footer="720" w:gutter="0"/>
          <w:lnNumType w:countBy="1" w:restart="newSection"/>
          <w:cols w:space="720"/>
          <w:titlePg/>
          <w:docGrid w:linePitch="360"/>
        </w:sectPr>
      </w:pPr>
    </w:p>
    <w:p w14:paraId="1F13CC69"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5595A51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Veterans and Warriors to Agriculture Fund</w:t>
      </w:r>
    </w:p>
    <w:p w14:paraId="68EB787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19)</w:t>
      </w:r>
    </w:p>
    <w:p w14:paraId="2C79328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lastRenderedPageBreak/>
        <w:t xml:space="preserve">Fund </w:t>
      </w:r>
      <w:r w:rsidRPr="00B420C2">
        <w:rPr>
          <w:rFonts w:eastAsia="Calibri" w:cs="Times New Roman"/>
          <w:color w:val="000000"/>
          <w:u w:val="single"/>
        </w:rPr>
        <w:t>1483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4094B2A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298"/>
          <w:type w:val="continuous"/>
          <w:pgSz w:w="12240" w:h="15840"/>
          <w:pgMar w:top="1440" w:right="1440" w:bottom="1440" w:left="1440" w:header="720" w:footer="720" w:gutter="0"/>
          <w:cols w:space="720"/>
          <w:titlePg/>
          <w:docGrid w:linePitch="360"/>
        </w:sectPr>
      </w:pPr>
    </w:p>
    <w:p w14:paraId="23964DF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7,500</w:t>
      </w:r>
    </w:p>
    <w:p w14:paraId="5839D76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B24508">
          <w:footerReference w:type="default" r:id="rId299"/>
          <w:type w:val="continuous"/>
          <w:pgSz w:w="12240" w:h="15840"/>
          <w:pgMar w:top="1440" w:right="1440" w:bottom="1440" w:left="1440" w:header="720" w:footer="720" w:gutter="0"/>
          <w:lnNumType w:countBy="1" w:restart="newSection"/>
          <w:cols w:space="720"/>
          <w:titlePg/>
          <w:docGrid w:linePitch="360"/>
        </w:sectPr>
      </w:pPr>
    </w:p>
    <w:p w14:paraId="3E090F4A"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Agriculture – </w:t>
      </w:r>
    </w:p>
    <w:p w14:paraId="7C9C5C4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State FFA-FHA Camp and Conference Center</w:t>
      </w:r>
    </w:p>
    <w:p w14:paraId="158DEEA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Chapters 18 and 18A)</w:t>
      </w:r>
    </w:p>
    <w:p w14:paraId="010A7B0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1484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0A1E920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300"/>
          <w:type w:val="continuous"/>
          <w:pgSz w:w="12240" w:h="15840"/>
          <w:pgMar w:top="1440" w:right="1440" w:bottom="1440" w:left="1440" w:header="720" w:footer="720" w:gutter="0"/>
          <w:cols w:space="720"/>
          <w:titlePg/>
          <w:docGrid w:linePitch="360"/>
        </w:sectPr>
      </w:pPr>
    </w:p>
    <w:p w14:paraId="51D44818" w14:textId="58046846"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E47DCE">
        <w:rPr>
          <w:rFonts w:eastAsia="Calibri" w:cs="Times New Roman"/>
          <w:color w:val="000000"/>
        </w:rPr>
        <w:t>218,564</w:t>
      </w:r>
    </w:p>
    <w:p w14:paraId="57DE9F3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17,000</w:t>
      </w:r>
    </w:p>
    <w:p w14:paraId="128FD98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1,143,306</w:t>
      </w:r>
    </w:p>
    <w:p w14:paraId="3397E46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82,500</w:t>
      </w:r>
    </w:p>
    <w:p w14:paraId="6521581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76,000</w:t>
      </w:r>
    </w:p>
    <w:p w14:paraId="4B3E72E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35CAF95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10,000</w:t>
      </w:r>
    </w:p>
    <w:p w14:paraId="46CD186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1,000</w:t>
      </w:r>
    </w:p>
    <w:p w14:paraId="452E53C1" w14:textId="413B3090"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i/>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sidR="00E47DCE">
        <w:rPr>
          <w:rFonts w:eastAsia="Calibri" w:cs="Times New Roman"/>
          <w:color w:val="000000"/>
        </w:rPr>
        <w:t>549,370</w:t>
      </w:r>
    </w:p>
    <w:p w14:paraId="1D4FE443"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B24508">
          <w:footerReference w:type="default" r:id="rId301"/>
          <w:type w:val="continuous"/>
          <w:pgSz w:w="12240" w:h="15840"/>
          <w:pgMar w:top="1440" w:right="1440" w:bottom="1440" w:left="1440" w:header="720" w:footer="720" w:gutter="0"/>
          <w:lnNumType w:countBy="1" w:restart="newSection"/>
          <w:cols w:space="720"/>
          <w:titlePg/>
          <w:docGrid w:linePitch="360"/>
        </w:sectPr>
      </w:pPr>
    </w:p>
    <w:p w14:paraId="1CF4AD51"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Attorney General – </w:t>
      </w:r>
    </w:p>
    <w:p w14:paraId="71A9C12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Antitrust Enforcement Fund</w:t>
      </w:r>
    </w:p>
    <w:p w14:paraId="186324D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47)</w:t>
      </w:r>
    </w:p>
    <w:p w14:paraId="2E89571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1507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1500</w:t>
      </w:r>
    </w:p>
    <w:p w14:paraId="65DF31B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302"/>
          <w:type w:val="continuous"/>
          <w:pgSz w:w="12240" w:h="15840"/>
          <w:pgMar w:top="1440" w:right="1440" w:bottom="1440" w:left="1440" w:header="720" w:footer="720" w:gutter="0"/>
          <w:cols w:space="720"/>
          <w:titlePg/>
          <w:docGrid w:linePitch="360"/>
        </w:sectPr>
      </w:pPr>
    </w:p>
    <w:p w14:paraId="3E845A2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363,466</w:t>
      </w:r>
    </w:p>
    <w:p w14:paraId="76838E5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148,803</w:t>
      </w:r>
    </w:p>
    <w:p w14:paraId="2FF8895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6CB940B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1,000</w:t>
      </w:r>
    </w:p>
    <w:p w14:paraId="19F5A21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514,269</w:t>
      </w:r>
    </w:p>
    <w:p w14:paraId="7F577FD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B24508">
          <w:footerReference w:type="default" r:id="rId303"/>
          <w:type w:val="continuous"/>
          <w:pgSz w:w="12240" w:h="15840"/>
          <w:pgMar w:top="1440" w:right="1440" w:bottom="1440" w:left="1440" w:header="720" w:footer="720" w:gutter="0"/>
          <w:lnNumType w:countBy="1" w:restart="newSection"/>
          <w:cols w:space="720"/>
          <w:docGrid w:linePitch="360"/>
        </w:sectPr>
      </w:pPr>
    </w:p>
    <w:p w14:paraId="5AD0BCF0"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Attorney General – </w:t>
      </w:r>
    </w:p>
    <w:p w14:paraId="14ED2F0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Preneed Burial Contract Regulation Fund</w:t>
      </w:r>
    </w:p>
    <w:p w14:paraId="6A31482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lastRenderedPageBreak/>
        <w:t>(</w:t>
      </w:r>
      <w:r>
        <w:rPr>
          <w:rFonts w:eastAsia="Calibri" w:cs="Times New Roman"/>
          <w:color w:val="000000"/>
        </w:rPr>
        <w:t>W.V. Code</w:t>
      </w:r>
      <w:r w:rsidRPr="00B420C2">
        <w:rPr>
          <w:rFonts w:eastAsia="Calibri" w:cs="Times New Roman"/>
          <w:color w:val="000000"/>
        </w:rPr>
        <w:t xml:space="preserve"> Chapter 47)</w:t>
      </w:r>
    </w:p>
    <w:p w14:paraId="7FAAC82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1513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1500</w:t>
      </w:r>
    </w:p>
    <w:p w14:paraId="55CC756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304"/>
          <w:type w:val="continuous"/>
          <w:pgSz w:w="12240" w:h="15840"/>
          <w:pgMar w:top="1440" w:right="1440" w:bottom="1440" w:left="1440" w:header="720" w:footer="720" w:gutter="0"/>
          <w:cols w:space="720"/>
          <w:titlePg/>
          <w:docGrid w:linePitch="360"/>
        </w:sectPr>
      </w:pPr>
    </w:p>
    <w:p w14:paraId="1FC0BAF9" w14:textId="4817C1F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2F39A5">
        <w:rPr>
          <w:rFonts w:eastAsia="Calibri" w:cs="Times New Roman"/>
          <w:color w:val="000000"/>
        </w:rPr>
        <w:t>228,620</w:t>
      </w:r>
    </w:p>
    <w:p w14:paraId="3FD1B20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54,615</w:t>
      </w:r>
    </w:p>
    <w:p w14:paraId="6AA7B2F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3E8AD58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1,000</w:t>
      </w:r>
    </w:p>
    <w:p w14:paraId="6F2E5D4E" w14:textId="0F905E2B"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2F39A5">
        <w:rPr>
          <w:rFonts w:eastAsia="Calibri" w:cs="Times New Roman"/>
          <w:color w:val="000000"/>
        </w:rPr>
        <w:t>285,235</w:t>
      </w:r>
    </w:p>
    <w:p w14:paraId="60BE5B3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B24508">
          <w:footerReference w:type="default" r:id="rId305"/>
          <w:type w:val="continuous"/>
          <w:pgSz w:w="12240" w:h="15840"/>
          <w:pgMar w:top="1440" w:right="1440" w:bottom="1440" w:left="1440" w:header="720" w:footer="720" w:gutter="0"/>
          <w:lnNumType w:countBy="1" w:restart="newSection"/>
          <w:cols w:space="720"/>
          <w:titlePg/>
          <w:docGrid w:linePitch="360"/>
        </w:sectPr>
      </w:pPr>
    </w:p>
    <w:p w14:paraId="01BD4956"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Attorney General – </w:t>
      </w:r>
    </w:p>
    <w:p w14:paraId="55B3163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Preneed Funeral Guarantee Fund</w:t>
      </w:r>
    </w:p>
    <w:p w14:paraId="52695CF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47)</w:t>
      </w:r>
    </w:p>
    <w:p w14:paraId="2F200D5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1514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1500</w:t>
      </w:r>
    </w:p>
    <w:p w14:paraId="7BAC1FB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306"/>
          <w:type w:val="continuous"/>
          <w:pgSz w:w="12240" w:h="15840"/>
          <w:pgMar w:top="1440" w:right="1440" w:bottom="1440" w:left="1440" w:header="720" w:footer="720" w:gutter="0"/>
          <w:cols w:space="720"/>
          <w:titlePg/>
          <w:docGrid w:linePitch="360"/>
        </w:sectPr>
      </w:pPr>
    </w:p>
    <w:p w14:paraId="15488A6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901,135</w:t>
      </w:r>
    </w:p>
    <w:p w14:paraId="1AF2D88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B24508">
          <w:footerReference w:type="default" r:id="rId307"/>
          <w:type w:val="continuous"/>
          <w:pgSz w:w="12240" w:h="15840"/>
          <w:pgMar w:top="1440" w:right="1440" w:bottom="1440" w:left="1440" w:header="720" w:footer="720" w:gutter="0"/>
          <w:lnNumType w:countBy="1" w:restart="newSection"/>
          <w:cols w:space="720"/>
          <w:titlePg/>
          <w:docGrid w:linePitch="360"/>
        </w:sectPr>
      </w:pPr>
    </w:p>
    <w:p w14:paraId="71689817"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Secretary of State – </w:t>
      </w:r>
    </w:p>
    <w:p w14:paraId="549F924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Service Fees and Collection Account</w:t>
      </w:r>
    </w:p>
    <w:p w14:paraId="08BBAB9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Chapters 3, 5, and 59)</w:t>
      </w:r>
    </w:p>
    <w:p w14:paraId="22B2E57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 xml:space="preserve">1612 </w:t>
      </w:r>
      <w:r w:rsidRPr="00B420C2">
        <w:rPr>
          <w:rFonts w:eastAsia="Calibri" w:cs="Times New Roman"/>
          <w:color w:val="000000"/>
        </w:rPr>
        <w:t xml:space="preserve">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1600</w:t>
      </w:r>
    </w:p>
    <w:p w14:paraId="4419309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308"/>
          <w:type w:val="continuous"/>
          <w:pgSz w:w="12240" w:h="15840"/>
          <w:pgMar w:top="1440" w:right="1440" w:bottom="1440" w:left="1440" w:header="720" w:footer="720" w:gutter="0"/>
          <w:cols w:space="720"/>
          <w:titlePg/>
          <w:docGrid w:linePitch="360"/>
        </w:sectPr>
      </w:pPr>
    </w:p>
    <w:p w14:paraId="1569D318" w14:textId="021DC010"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A33A2F">
        <w:rPr>
          <w:rFonts w:eastAsia="Calibri" w:cs="Times New Roman"/>
          <w:color w:val="000000"/>
        </w:rPr>
        <w:t>110,490</w:t>
      </w:r>
    </w:p>
    <w:p w14:paraId="17D4091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4,524</w:t>
      </w:r>
    </w:p>
    <w:p w14:paraId="3C6CF11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8,036</w:t>
      </w:r>
    </w:p>
    <w:p w14:paraId="3A693135" w14:textId="0FBEA634"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A33A2F">
        <w:rPr>
          <w:rFonts w:eastAsia="Calibri" w:cs="Times New Roman"/>
          <w:color w:val="000000"/>
        </w:rPr>
        <w:t>123,050</w:t>
      </w:r>
    </w:p>
    <w:p w14:paraId="709186C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B24508">
          <w:footerReference w:type="default" r:id="rId309"/>
          <w:type w:val="continuous"/>
          <w:pgSz w:w="12240" w:h="15840"/>
          <w:pgMar w:top="1440" w:right="1440" w:bottom="1440" w:left="1440" w:header="720" w:footer="720" w:gutter="0"/>
          <w:lnNumType w:countBy="1" w:restart="newSection"/>
          <w:cols w:space="720"/>
          <w:titlePg/>
          <w:docGrid w:linePitch="360"/>
        </w:sectPr>
      </w:pPr>
    </w:p>
    <w:p w14:paraId="19ECA044"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Secretary of State – </w:t>
      </w:r>
    </w:p>
    <w:p w14:paraId="25CD230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General Administrative Fees Account</w:t>
      </w:r>
    </w:p>
    <w:p w14:paraId="49C6751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Chapters 3, 5, and 59)</w:t>
      </w:r>
    </w:p>
    <w:p w14:paraId="5D8735F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1617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1600</w:t>
      </w:r>
    </w:p>
    <w:p w14:paraId="272D540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sectPr w:rsidR="002633F2" w:rsidRPr="00B420C2" w:rsidSect="00B24508">
          <w:footerReference w:type="default" r:id="rId310"/>
          <w:type w:val="continuous"/>
          <w:pgSz w:w="12240" w:h="15840"/>
          <w:pgMar w:top="1440" w:right="1440" w:bottom="1440" w:left="1440" w:header="720" w:footer="720" w:gutter="0"/>
          <w:cols w:space="720"/>
          <w:titlePg/>
          <w:docGrid w:linePitch="360"/>
        </w:sectPr>
      </w:pPr>
    </w:p>
    <w:p w14:paraId="10FDD648" w14:textId="561CCCF2"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w:t>
      </w:r>
      <w:r w:rsidR="0056390B">
        <w:rPr>
          <w:rFonts w:eastAsia="Calibri" w:cs="Times New Roman"/>
          <w:color w:val="000000"/>
        </w:rPr>
        <w:t>041,423</w:t>
      </w:r>
    </w:p>
    <w:p w14:paraId="7512490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25,529</w:t>
      </w:r>
    </w:p>
    <w:p w14:paraId="5989105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1,276,716</w:t>
      </w:r>
    </w:p>
    <w:p w14:paraId="7A46039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Technology Improvements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59900</w:t>
      </w:r>
      <w:r w:rsidRPr="00B420C2">
        <w:rPr>
          <w:rFonts w:eastAsia="Calibri" w:cs="Times New Roman"/>
          <w:color w:val="000000"/>
        </w:rPr>
        <w:tab/>
      </w:r>
      <w:r w:rsidRPr="00B420C2">
        <w:rPr>
          <w:rFonts w:eastAsia="Calibri" w:cs="Times New Roman"/>
          <w:color w:val="000000"/>
          <w:u w:val="single"/>
        </w:rPr>
        <w:tab/>
        <w:t>870,000</w:t>
      </w:r>
    </w:p>
    <w:p w14:paraId="6B03E9EE" w14:textId="168881FC"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B0D5D">
        <w:rPr>
          <w:rFonts w:eastAsia="Calibri" w:cs="Times New Roman"/>
          <w:color w:val="000000"/>
        </w:rPr>
        <w:t>5,213</w:t>
      </w:r>
      <w:r w:rsidR="0056390B">
        <w:rPr>
          <w:rFonts w:eastAsia="Calibri" w:cs="Times New Roman"/>
          <w:color w:val="000000"/>
        </w:rPr>
        <w:t>,668</w:t>
      </w:r>
    </w:p>
    <w:p w14:paraId="10322CE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B24508">
          <w:footerReference w:type="default" r:id="rId311"/>
          <w:type w:val="continuous"/>
          <w:pgSz w:w="12240" w:h="15840"/>
          <w:pgMar w:top="1440" w:right="1440" w:bottom="1440" w:left="1440" w:header="720" w:footer="720" w:gutter="0"/>
          <w:lnNumType w:countBy="1" w:restart="newSection"/>
          <w:cols w:space="720"/>
          <w:titlePg/>
          <w:docGrid w:linePitch="360"/>
        </w:sectPr>
      </w:pPr>
    </w:p>
    <w:p w14:paraId="6FF13A8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b/>
          <w:color w:val="000000"/>
        </w:rPr>
      </w:pPr>
      <w:r w:rsidRPr="00B420C2">
        <w:rPr>
          <w:rFonts w:eastAsia="Calibri" w:cs="Times New Roman"/>
          <w:b/>
          <w:color w:val="000000"/>
        </w:rPr>
        <w:t>DEPARTMENT OF ADMINISTRATION</w:t>
      </w:r>
    </w:p>
    <w:p w14:paraId="145E8DF5"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Administration – </w:t>
      </w:r>
    </w:p>
    <w:p w14:paraId="0A78A5E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Office of the Secretary – </w:t>
      </w:r>
    </w:p>
    <w:p w14:paraId="5180733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Tobacco Settlement Fund</w:t>
      </w:r>
    </w:p>
    <w:p w14:paraId="47D0F3F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4)</w:t>
      </w:r>
    </w:p>
    <w:p w14:paraId="362B8B7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2041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0201</w:t>
      </w:r>
    </w:p>
    <w:p w14:paraId="3F932EE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312"/>
          <w:type w:val="continuous"/>
          <w:pgSz w:w="12240" w:h="15840"/>
          <w:pgMar w:top="1440" w:right="1440" w:bottom="1440" w:left="1440" w:header="720" w:footer="720" w:gutter="0"/>
          <w:cols w:space="720"/>
          <w:titlePg/>
          <w:docGrid w:linePitch="360"/>
        </w:sectPr>
      </w:pPr>
    </w:p>
    <w:p w14:paraId="0C7BFEE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Tobacco Settlement Securitization Trustee Pass</w:t>
      </w:r>
      <w:r>
        <w:rPr>
          <w:rFonts w:eastAsia="Calibri" w:cs="Times New Roman"/>
          <w:color w:val="000000"/>
        </w:rPr>
        <w:t>t</w:t>
      </w:r>
      <w:r w:rsidRPr="00B420C2">
        <w:rPr>
          <w:rFonts w:eastAsia="Calibri" w:cs="Times New Roman"/>
          <w:color w:val="000000"/>
        </w:rPr>
        <w:t>hru</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65000</w:t>
      </w:r>
      <w:r w:rsidRPr="00B420C2">
        <w:rPr>
          <w:rFonts w:eastAsia="Calibri" w:cs="Times New Roman"/>
          <w:color w:val="000000"/>
        </w:rPr>
        <w:tab/>
        <w:t>$</w:t>
      </w:r>
      <w:r w:rsidRPr="00B420C2">
        <w:rPr>
          <w:rFonts w:eastAsia="Calibri" w:cs="Times New Roman"/>
          <w:color w:val="000000"/>
        </w:rPr>
        <w:tab/>
        <w:t>80,000,000</w:t>
      </w:r>
    </w:p>
    <w:p w14:paraId="0BEDF43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B24508">
          <w:footerReference w:type="default" r:id="rId313"/>
          <w:type w:val="continuous"/>
          <w:pgSz w:w="12240" w:h="15840"/>
          <w:pgMar w:top="1440" w:right="1440" w:bottom="1440" w:left="1440" w:header="720" w:footer="720" w:gutter="0"/>
          <w:lnNumType w:countBy="1" w:restart="newSection"/>
          <w:cols w:space="720"/>
          <w:titlePg/>
          <w:docGrid w:linePitch="360"/>
        </w:sectPr>
      </w:pPr>
    </w:p>
    <w:p w14:paraId="42BE2909"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Administration – </w:t>
      </w:r>
    </w:p>
    <w:p w14:paraId="1439165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Office of the Secretary – </w:t>
      </w:r>
    </w:p>
    <w:p w14:paraId="6D19BEF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Employee Pension and Health Care Benefit Fund</w:t>
      </w:r>
    </w:p>
    <w:p w14:paraId="0FBF397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18)</w:t>
      </w:r>
    </w:p>
    <w:p w14:paraId="360D0F5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2044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0201</w:t>
      </w:r>
    </w:p>
    <w:p w14:paraId="2E12F09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314"/>
          <w:type w:val="continuous"/>
          <w:pgSz w:w="12240" w:h="15840"/>
          <w:pgMar w:top="1440" w:right="1440" w:bottom="1440" w:left="1440" w:header="720" w:footer="720" w:gutter="0"/>
          <w:cols w:space="720"/>
          <w:titlePg/>
          <w:docGrid w:linePitch="360"/>
        </w:sectPr>
      </w:pPr>
    </w:p>
    <w:p w14:paraId="27A3FB1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53</w:t>
      </w:r>
      <w:r w:rsidRPr="00B420C2">
        <w:rPr>
          <w:rFonts w:eastAsia="Calibri" w:cs="Times New Roman"/>
          <w:color w:val="000000"/>
        </w:rPr>
        <w:t>,</w:t>
      </w:r>
      <w:r>
        <w:rPr>
          <w:rFonts w:eastAsia="Calibri" w:cs="Times New Roman"/>
          <w:color w:val="000000"/>
        </w:rPr>
        <w:t>647</w:t>
      </w:r>
      <w:r w:rsidRPr="00B420C2">
        <w:rPr>
          <w:rFonts w:eastAsia="Calibri" w:cs="Times New Roman"/>
          <w:color w:val="000000"/>
        </w:rPr>
        <w:t>,000</w:t>
      </w:r>
    </w:p>
    <w:p w14:paraId="58E36F79" w14:textId="2FF187BC"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B24508">
          <w:footerReference w:type="default" r:id="rId315"/>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The above appropriation for Current Expenses (fund 2044, appropriation 13000) shall be transferred to the Consolidated Public Retirement Board – Teachers</w:t>
      </w:r>
      <w:r w:rsidR="006252D0">
        <w:rPr>
          <w:rFonts w:eastAsia="Calibri" w:cs="Times New Roman"/>
          <w:color w:val="000000"/>
        </w:rPr>
        <w:t>’</w:t>
      </w:r>
      <w:r w:rsidRPr="00B420C2">
        <w:rPr>
          <w:rFonts w:eastAsia="Calibri" w:cs="Times New Roman"/>
          <w:color w:val="000000"/>
        </w:rPr>
        <w:t xml:space="preserve"> Accumulation Fund (fund 2600). </w:t>
      </w:r>
    </w:p>
    <w:p w14:paraId="28386CEB"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Administration – </w:t>
      </w:r>
    </w:p>
    <w:p w14:paraId="17B745C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Finance – </w:t>
      </w:r>
    </w:p>
    <w:p w14:paraId="6CFD4F1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Shared Services Section Fund</w:t>
      </w:r>
    </w:p>
    <w:p w14:paraId="4CD0171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5A)</w:t>
      </w:r>
    </w:p>
    <w:p w14:paraId="6612E9B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2020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0209</w:t>
      </w:r>
    </w:p>
    <w:p w14:paraId="7E9D87F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316"/>
          <w:type w:val="continuous"/>
          <w:pgSz w:w="12240" w:h="15840"/>
          <w:pgMar w:top="1440" w:right="1440" w:bottom="1440" w:left="1440" w:header="720" w:footer="720" w:gutter="0"/>
          <w:cols w:space="720"/>
          <w:docGrid w:linePitch="360"/>
        </w:sectPr>
      </w:pPr>
    </w:p>
    <w:p w14:paraId="7C770C0A" w14:textId="1157A183"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F4224B">
        <w:rPr>
          <w:rFonts w:eastAsia="Calibri" w:cs="Times New Roman"/>
          <w:color w:val="000000"/>
        </w:rPr>
        <w:t>,545,384</w:t>
      </w:r>
    </w:p>
    <w:p w14:paraId="7E15C3B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500,000</w:t>
      </w:r>
    </w:p>
    <w:p w14:paraId="2401DC22" w14:textId="249DEFE5"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sidR="00F4224B">
        <w:rPr>
          <w:rFonts w:eastAsia="Calibri" w:cs="Times New Roman"/>
          <w:color w:val="000000"/>
        </w:rPr>
        <w:t>045,384</w:t>
      </w:r>
    </w:p>
    <w:p w14:paraId="7666D50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317"/>
          <w:type w:val="continuous"/>
          <w:pgSz w:w="12240" w:h="15840"/>
          <w:pgMar w:top="1440" w:right="1440" w:bottom="1440" w:left="1440" w:header="720" w:footer="720" w:gutter="0"/>
          <w:lnNumType w:countBy="1" w:restart="newSection"/>
          <w:cols w:space="720"/>
          <w:titlePg/>
          <w:docGrid w:linePitch="360"/>
        </w:sectPr>
      </w:pPr>
    </w:p>
    <w:p w14:paraId="62081F40"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Information Services and Communications</w:t>
      </w:r>
    </w:p>
    <w:p w14:paraId="6CA3B7A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5A)</w:t>
      </w:r>
    </w:p>
    <w:p w14:paraId="5FCAA1D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2220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0210</w:t>
      </w:r>
    </w:p>
    <w:p w14:paraId="7BAEC8D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318"/>
          <w:type w:val="continuous"/>
          <w:pgSz w:w="12240" w:h="15840"/>
          <w:pgMar w:top="1440" w:right="1440" w:bottom="1440" w:left="1440" w:header="720" w:footer="720" w:gutter="0"/>
          <w:cols w:space="720"/>
          <w:titlePg/>
          <w:docGrid w:linePitch="360"/>
        </w:sectPr>
      </w:pPr>
    </w:p>
    <w:p w14:paraId="7B5B818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Pr>
          <w:rFonts w:eastAsia="Calibri" w:cs="Times New Roman"/>
          <w:color w:val="000000"/>
        </w:rPr>
        <w:t>2,681,040</w:t>
      </w:r>
    </w:p>
    <w:p w14:paraId="0084CC1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344,119</w:t>
      </w:r>
    </w:p>
    <w:p w14:paraId="01977E0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w:t>
      </w:r>
      <w:r>
        <w:rPr>
          <w:rFonts w:eastAsia="Calibri" w:cs="Times New Roman"/>
          <w:color w:val="000000"/>
        </w:rPr>
        <w:t>4</w:t>
      </w:r>
      <w:r w:rsidRPr="00B420C2">
        <w:rPr>
          <w:rFonts w:eastAsia="Calibri" w:cs="Times New Roman"/>
          <w:color w:val="000000"/>
        </w:rPr>
        <w:t>,418,001</w:t>
      </w:r>
    </w:p>
    <w:p w14:paraId="2BCAB84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2,050,000</w:t>
      </w:r>
    </w:p>
    <w:p w14:paraId="1B0D143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1,045,000</w:t>
      </w:r>
    </w:p>
    <w:p w14:paraId="5FCD299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40,538,160</w:t>
      </w:r>
    </w:p>
    <w:p w14:paraId="5CC0FFA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a special revenue fund out of collections made by the Division of Information Services and Communications as provided by law.</w:t>
      </w:r>
    </w:p>
    <w:p w14:paraId="731D570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Each spending unit operating from the General Revenue Fund, from special revenue funds or receiving reimbursement for postage from the federal government shall be charged monthly for all postage meter service and shall reimburse the revolving fund monthly for all such amounts.</w:t>
      </w:r>
    </w:p>
    <w:p w14:paraId="47A096D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319"/>
          <w:type w:val="continuous"/>
          <w:pgSz w:w="12240" w:h="15840"/>
          <w:pgMar w:top="1440" w:right="1440" w:bottom="1440" w:left="1440" w:header="720" w:footer="720" w:gutter="0"/>
          <w:lnNumType w:countBy="1" w:restart="newSection"/>
          <w:cols w:space="720"/>
          <w:titlePg/>
          <w:docGrid w:linePitch="360"/>
        </w:sectPr>
      </w:pPr>
    </w:p>
    <w:p w14:paraId="76C6795C"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Purchasing – </w:t>
      </w:r>
    </w:p>
    <w:p w14:paraId="372AA96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Vendor Fee Fund</w:t>
      </w:r>
    </w:p>
    <w:p w14:paraId="7AB2566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5A)</w:t>
      </w:r>
    </w:p>
    <w:p w14:paraId="26A9497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2263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0213</w:t>
      </w:r>
    </w:p>
    <w:p w14:paraId="47734B7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320"/>
          <w:type w:val="continuous"/>
          <w:pgSz w:w="12240" w:h="15840"/>
          <w:pgMar w:top="1440" w:right="1440" w:bottom="1440" w:left="1440" w:header="720" w:footer="720" w:gutter="0"/>
          <w:cols w:space="720"/>
          <w:titlePg/>
          <w:docGrid w:linePitch="360"/>
        </w:sectPr>
      </w:pPr>
    </w:p>
    <w:p w14:paraId="2D23F9A4" w14:textId="1BA7FBFF"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CA6FBB">
        <w:rPr>
          <w:rFonts w:eastAsia="Calibri" w:cs="Times New Roman"/>
          <w:color w:val="000000"/>
        </w:rPr>
        <w:t>579,296</w:t>
      </w:r>
    </w:p>
    <w:p w14:paraId="582CCC6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9,115</w:t>
      </w:r>
    </w:p>
    <w:p w14:paraId="49A9DA9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810</w:t>
      </w:r>
    </w:p>
    <w:p w14:paraId="1432B609" w14:textId="53C1F523"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CA6FBB">
        <w:rPr>
          <w:rFonts w:eastAsia="Calibri" w:cs="Times New Roman"/>
          <w:color w:val="000000"/>
        </w:rPr>
        <w:t>589,221</w:t>
      </w:r>
    </w:p>
    <w:p w14:paraId="787E241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321"/>
          <w:type w:val="continuous"/>
          <w:pgSz w:w="12240" w:h="15840"/>
          <w:pgMar w:top="1440" w:right="1440" w:bottom="1440" w:left="1440" w:header="720" w:footer="720" w:gutter="0"/>
          <w:lnNumType w:countBy="1" w:restart="newSection"/>
          <w:cols w:space="720"/>
          <w:docGrid w:linePitch="360"/>
        </w:sectPr>
      </w:pPr>
    </w:p>
    <w:p w14:paraId="1A3ADE92"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Purchasing – </w:t>
      </w:r>
    </w:p>
    <w:p w14:paraId="5F794FA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Purchasing Improvement Fund</w:t>
      </w:r>
    </w:p>
    <w:p w14:paraId="4BF1472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5A)</w:t>
      </w:r>
    </w:p>
    <w:p w14:paraId="024397B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lastRenderedPageBreak/>
        <w:t xml:space="preserve">Fund </w:t>
      </w:r>
      <w:r w:rsidRPr="00B420C2">
        <w:rPr>
          <w:rFonts w:eastAsia="Calibri" w:cs="Times New Roman"/>
          <w:color w:val="000000"/>
          <w:u w:val="single"/>
        </w:rPr>
        <w:t>2264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0213</w:t>
      </w:r>
    </w:p>
    <w:p w14:paraId="761ED95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322"/>
          <w:type w:val="continuous"/>
          <w:pgSz w:w="12240" w:h="15840"/>
          <w:pgMar w:top="1440" w:right="1440" w:bottom="1440" w:left="1440" w:header="720" w:footer="720" w:gutter="0"/>
          <w:cols w:space="720"/>
          <w:titlePg/>
          <w:docGrid w:linePitch="360"/>
        </w:sectPr>
      </w:pPr>
    </w:p>
    <w:p w14:paraId="18856E86" w14:textId="32AD19C5"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251FA6">
        <w:rPr>
          <w:rFonts w:eastAsia="Calibri" w:cs="Times New Roman"/>
          <w:color w:val="000000"/>
        </w:rPr>
        <w:t>992,206</w:t>
      </w:r>
    </w:p>
    <w:p w14:paraId="51EDDBD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5,562</w:t>
      </w:r>
    </w:p>
    <w:p w14:paraId="2D1722F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492,066</w:t>
      </w:r>
    </w:p>
    <w:p w14:paraId="6BA62EF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w:t>
      </w:r>
    </w:p>
    <w:p w14:paraId="616542A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500</w:t>
      </w:r>
    </w:p>
    <w:p w14:paraId="04BBCB7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500</w:t>
      </w:r>
    </w:p>
    <w:p w14:paraId="3379DEF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850</w:t>
      </w:r>
    </w:p>
    <w:p w14:paraId="656C5751" w14:textId="649B9133"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251FA6">
        <w:rPr>
          <w:rFonts w:eastAsia="Calibri" w:cs="Times New Roman"/>
          <w:color w:val="000000"/>
        </w:rPr>
        <w:t>492,184</w:t>
      </w:r>
    </w:p>
    <w:p w14:paraId="085E9C3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323"/>
          <w:type w:val="continuous"/>
          <w:pgSz w:w="12240" w:h="15840"/>
          <w:pgMar w:top="1440" w:right="1440" w:bottom="1440" w:left="1440" w:header="720" w:footer="720" w:gutter="0"/>
          <w:lnNumType w:countBy="1" w:restart="newSection"/>
          <w:cols w:space="720"/>
          <w:titlePg/>
          <w:docGrid w:linePitch="360"/>
        </w:sectPr>
      </w:pPr>
    </w:p>
    <w:p w14:paraId="309C9386"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Travel Management – </w:t>
      </w:r>
    </w:p>
    <w:p w14:paraId="01D43A7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Aviation Fund</w:t>
      </w:r>
    </w:p>
    <w:p w14:paraId="45D3EFA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5A)</w:t>
      </w:r>
    </w:p>
    <w:p w14:paraId="6E9E90C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2302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0215</w:t>
      </w:r>
    </w:p>
    <w:p w14:paraId="5424CD0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324"/>
          <w:type w:val="continuous"/>
          <w:pgSz w:w="12240" w:h="15840"/>
          <w:pgMar w:top="1440" w:right="1440" w:bottom="1440" w:left="1440" w:header="720" w:footer="720" w:gutter="0"/>
          <w:cols w:space="720"/>
          <w:titlePg/>
          <w:docGrid w:linePitch="360"/>
        </w:sectPr>
      </w:pPr>
    </w:p>
    <w:p w14:paraId="22D9678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t>$</w:t>
      </w:r>
      <w:r w:rsidRPr="00B420C2">
        <w:rPr>
          <w:rFonts w:eastAsia="Calibri" w:cs="Times New Roman"/>
          <w:color w:val="000000"/>
        </w:rPr>
        <w:tab/>
        <w:t>1,000</w:t>
      </w:r>
    </w:p>
    <w:p w14:paraId="0965301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149,700</w:t>
      </w:r>
    </w:p>
    <w:p w14:paraId="09F27C8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1,275,237</w:t>
      </w:r>
    </w:p>
    <w:p w14:paraId="369F49C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w:t>
      </w:r>
    </w:p>
    <w:p w14:paraId="17DDA31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w:t>
      </w:r>
    </w:p>
    <w:p w14:paraId="2CC5AC3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100</w:t>
      </w:r>
    </w:p>
    <w:p w14:paraId="366CF9D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100</w:t>
      </w:r>
    </w:p>
    <w:p w14:paraId="0DBAC0D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1,427,237</w:t>
      </w:r>
    </w:p>
    <w:p w14:paraId="508405D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325"/>
          <w:type w:val="continuous"/>
          <w:pgSz w:w="12240" w:h="15840"/>
          <w:pgMar w:top="1440" w:right="1440" w:bottom="1440" w:left="1440" w:header="720" w:footer="720" w:gutter="0"/>
          <w:lnNumType w:countBy="1" w:restart="newSection"/>
          <w:cols w:space="720"/>
          <w:titlePg/>
          <w:docGrid w:linePitch="360"/>
        </w:sectPr>
      </w:pPr>
    </w:p>
    <w:p w14:paraId="73E0E2DE"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Fleet Management Division Fund </w:t>
      </w:r>
    </w:p>
    <w:p w14:paraId="156C4FB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5A)</w:t>
      </w:r>
    </w:p>
    <w:p w14:paraId="773AFD1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2301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0216</w:t>
      </w:r>
    </w:p>
    <w:p w14:paraId="2D0B49F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326"/>
          <w:type w:val="continuous"/>
          <w:pgSz w:w="12240" w:h="15840"/>
          <w:pgMar w:top="1440" w:right="1440" w:bottom="1440" w:left="1440" w:header="720" w:footer="720" w:gutter="0"/>
          <w:cols w:space="720"/>
          <w:titlePg/>
          <w:docGrid w:linePitch="360"/>
        </w:sectPr>
      </w:pPr>
    </w:p>
    <w:p w14:paraId="252286CB" w14:textId="02858E6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93679B">
        <w:rPr>
          <w:rFonts w:eastAsia="Calibri" w:cs="Times New Roman"/>
          <w:color w:val="000000"/>
        </w:rPr>
        <w:t>784,375</w:t>
      </w:r>
    </w:p>
    <w:p w14:paraId="3899D45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4,000</w:t>
      </w:r>
    </w:p>
    <w:p w14:paraId="0073E91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11,630,614</w:t>
      </w:r>
    </w:p>
    <w:p w14:paraId="79C20F3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12,000</w:t>
      </w:r>
    </w:p>
    <w:p w14:paraId="24CF88F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800,000</w:t>
      </w:r>
    </w:p>
    <w:p w14:paraId="48C6C0E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2,000</w:t>
      </w:r>
    </w:p>
    <w:p w14:paraId="0BE32ED8" w14:textId="34EF305D"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13,</w:t>
      </w:r>
      <w:r w:rsidR="0093679B">
        <w:rPr>
          <w:rFonts w:eastAsia="Calibri" w:cs="Times New Roman"/>
          <w:color w:val="000000"/>
        </w:rPr>
        <w:t>232,989</w:t>
      </w:r>
    </w:p>
    <w:p w14:paraId="2588CE8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327"/>
          <w:type w:val="continuous"/>
          <w:pgSz w:w="12240" w:h="15840"/>
          <w:pgMar w:top="1440" w:right="1440" w:bottom="1440" w:left="1440" w:header="720" w:footer="720" w:gutter="0"/>
          <w:lnNumType w:countBy="1" w:restart="newSection"/>
          <w:cols w:space="720"/>
          <w:titlePg/>
          <w:docGrid w:linePitch="360"/>
        </w:sectPr>
      </w:pPr>
    </w:p>
    <w:p w14:paraId="0C685535"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Personnel</w:t>
      </w:r>
    </w:p>
    <w:p w14:paraId="19999A4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29)</w:t>
      </w:r>
    </w:p>
    <w:p w14:paraId="34BFC52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2440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0222</w:t>
      </w:r>
    </w:p>
    <w:p w14:paraId="3BFBF1B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328"/>
          <w:type w:val="continuous"/>
          <w:pgSz w:w="12240" w:h="15840"/>
          <w:pgMar w:top="1440" w:right="1440" w:bottom="1440" w:left="1440" w:header="720" w:footer="720" w:gutter="0"/>
          <w:cols w:space="720"/>
          <w:titlePg/>
          <w:docGrid w:linePitch="360"/>
        </w:sectPr>
      </w:pPr>
    </w:p>
    <w:p w14:paraId="4B75C7CF" w14:textId="0C9EED35"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4</w:t>
      </w:r>
      <w:r w:rsidR="00DB3CAD">
        <w:rPr>
          <w:rFonts w:eastAsia="Calibri" w:cs="Times New Roman"/>
          <w:color w:val="000000"/>
        </w:rPr>
        <w:t>,781,898</w:t>
      </w:r>
    </w:p>
    <w:p w14:paraId="007F3C7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Salary and Benefits of Cabinet Secretary and</w:t>
      </w:r>
    </w:p>
    <w:p w14:paraId="2C3FB37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122,500</w:t>
      </w:r>
    </w:p>
    <w:p w14:paraId="22D5B1D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51,418</w:t>
      </w:r>
    </w:p>
    <w:p w14:paraId="7B13FB2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1,262,813</w:t>
      </w:r>
    </w:p>
    <w:p w14:paraId="4897D7C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w:t>
      </w:r>
    </w:p>
    <w:p w14:paraId="043E019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20,000</w:t>
      </w:r>
    </w:p>
    <w:p w14:paraId="59CF502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60,000</w:t>
      </w:r>
    </w:p>
    <w:p w14:paraId="0142A34A" w14:textId="26C7C59D"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w:t>
      </w:r>
      <w:r w:rsidR="00DB3CAD">
        <w:rPr>
          <w:rFonts w:eastAsia="Calibri" w:cs="Times New Roman"/>
          <w:color w:val="000000"/>
        </w:rPr>
        <w:t>303,629</w:t>
      </w:r>
    </w:p>
    <w:p w14:paraId="747F0D6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a special revenue fund out of fees collected by the Division of Personnel.</w:t>
      </w:r>
    </w:p>
    <w:p w14:paraId="4932C34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329"/>
          <w:type w:val="continuous"/>
          <w:pgSz w:w="12240" w:h="15840"/>
          <w:pgMar w:top="1440" w:right="1440" w:bottom="1440" w:left="1440" w:header="720" w:footer="720" w:gutter="0"/>
          <w:lnNumType w:countBy="1" w:restart="newSection"/>
          <w:cols w:space="720"/>
          <w:titlePg/>
          <w:docGrid w:linePitch="360"/>
        </w:sectPr>
      </w:pPr>
    </w:p>
    <w:p w14:paraId="3B7A2E1F"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West Virginia Prosecuting Attorneys Institute</w:t>
      </w:r>
    </w:p>
    <w:p w14:paraId="59481EF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7)</w:t>
      </w:r>
    </w:p>
    <w:p w14:paraId="3ED9FE4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2521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0228</w:t>
      </w:r>
    </w:p>
    <w:p w14:paraId="4BFC6A8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330"/>
          <w:type w:val="continuous"/>
          <w:pgSz w:w="12240" w:h="15840"/>
          <w:pgMar w:top="1440" w:right="1440" w:bottom="1440" w:left="1440" w:header="720" w:footer="720" w:gutter="0"/>
          <w:cols w:space="720"/>
          <w:titlePg/>
          <w:docGrid w:linePitch="360"/>
        </w:sectPr>
      </w:pPr>
    </w:p>
    <w:p w14:paraId="2D90294B" w14:textId="7113A5CB"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B30B2">
        <w:rPr>
          <w:rFonts w:eastAsia="Calibri" w:cs="Times New Roman"/>
          <w:color w:val="000000"/>
        </w:rPr>
        <w:t>136,097</w:t>
      </w:r>
    </w:p>
    <w:p w14:paraId="0E8CF11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Salary and Benefits of Cabinet Secretary and</w:t>
      </w:r>
    </w:p>
    <w:p w14:paraId="50091CA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119,000</w:t>
      </w:r>
    </w:p>
    <w:p w14:paraId="089DEA3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4,023</w:t>
      </w:r>
    </w:p>
    <w:p w14:paraId="2D2F4A3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297,528</w:t>
      </w:r>
    </w:p>
    <w:p w14:paraId="0A3F4B6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600</w:t>
      </w:r>
    </w:p>
    <w:p w14:paraId="393D122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500</w:t>
      </w:r>
    </w:p>
    <w:p w14:paraId="76ED2FB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500</w:t>
      </w:r>
    </w:p>
    <w:p w14:paraId="044B5985" w14:textId="493487E5"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B30B2">
        <w:rPr>
          <w:rFonts w:eastAsia="Calibri" w:cs="Times New Roman"/>
          <w:color w:val="000000"/>
        </w:rPr>
        <w:t>558,248</w:t>
      </w:r>
    </w:p>
    <w:p w14:paraId="59B5EA0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331"/>
          <w:type w:val="continuous"/>
          <w:pgSz w:w="12240" w:h="15840"/>
          <w:pgMar w:top="1440" w:right="1440" w:bottom="1440" w:left="1440" w:header="720" w:footer="720" w:gutter="0"/>
          <w:lnNumType w:countBy="1" w:restart="newSection"/>
          <w:cols w:space="720"/>
          <w:titlePg/>
          <w:docGrid w:linePitch="360"/>
        </w:sectPr>
      </w:pPr>
    </w:p>
    <w:p w14:paraId="32E0F168"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Office of Technology – </w:t>
      </w:r>
    </w:p>
    <w:p w14:paraId="7A99DFD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Chief Technology Officer Administration Fund</w:t>
      </w:r>
    </w:p>
    <w:p w14:paraId="7C2D631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5A)</w:t>
      </w:r>
    </w:p>
    <w:p w14:paraId="743F72D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2531</w:t>
      </w:r>
      <w:r w:rsidRPr="00B420C2">
        <w:rPr>
          <w:rFonts w:eastAsia="Calibri" w:cs="Times New Roman"/>
          <w:color w:val="000000"/>
        </w:rPr>
        <w:t xml:space="preserve"> FY</w:t>
      </w:r>
      <w:r w:rsidRPr="00B420C2">
        <w:rPr>
          <w:rFonts w:eastAsia="Calibri" w:cs="Times New Roman"/>
          <w:color w:val="000000"/>
          <w:u w:val="single"/>
        </w:rPr>
        <w:t xml:space="preserve"> 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0231</w:t>
      </w:r>
    </w:p>
    <w:p w14:paraId="4125D4A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332"/>
          <w:type w:val="continuous"/>
          <w:pgSz w:w="12240" w:h="15840"/>
          <w:pgMar w:top="1440" w:right="1440" w:bottom="1440" w:left="1440" w:header="720" w:footer="720" w:gutter="0"/>
          <w:cols w:space="720"/>
          <w:titlePg/>
          <w:docGrid w:linePitch="360"/>
        </w:sectPr>
      </w:pPr>
    </w:p>
    <w:p w14:paraId="635C2B8A" w14:textId="4108EAA3"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5051CE">
        <w:rPr>
          <w:rFonts w:eastAsia="Calibri" w:cs="Times New Roman"/>
          <w:color w:val="000000"/>
        </w:rPr>
        <w:t>454,411</w:t>
      </w:r>
    </w:p>
    <w:p w14:paraId="61FF264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6,949</w:t>
      </w:r>
    </w:p>
    <w:p w14:paraId="146D114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196,504</w:t>
      </w:r>
    </w:p>
    <w:p w14:paraId="373D425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4427B4A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50,000</w:t>
      </w:r>
    </w:p>
    <w:p w14:paraId="4249BCA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10,000</w:t>
      </w:r>
    </w:p>
    <w:p w14:paraId="21D78B5E" w14:textId="4DD2B06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5051CE">
        <w:rPr>
          <w:rFonts w:eastAsia="Calibri" w:cs="Times New Roman"/>
          <w:color w:val="000000"/>
        </w:rPr>
        <w:t>718,864</w:t>
      </w:r>
    </w:p>
    <w:p w14:paraId="650A652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From the above fund, the provisions of W.V. Code §11B-2-18 shall not operate to permit expenditures in excess of the funds authorized for expenditure herein.</w:t>
      </w:r>
    </w:p>
    <w:p w14:paraId="5AD8228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333"/>
          <w:type w:val="continuous"/>
          <w:pgSz w:w="12240" w:h="15840"/>
          <w:pgMar w:top="1440" w:right="1440" w:bottom="1440" w:left="1440" w:header="720" w:footer="720" w:gutter="0"/>
          <w:lnNumType w:countBy="1" w:restart="newSection"/>
          <w:cols w:space="720"/>
          <w:titlePg/>
          <w:docGrid w:linePitch="360"/>
        </w:sectPr>
      </w:pPr>
    </w:p>
    <w:p w14:paraId="30B14AD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b/>
          <w:color w:val="000000"/>
        </w:rPr>
        <w:t>DEPARTMENT OF COMMERCE</w:t>
      </w:r>
    </w:p>
    <w:p w14:paraId="1C9103FB"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Forestry</w:t>
      </w:r>
    </w:p>
    <w:p w14:paraId="025280E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19)</w:t>
      </w:r>
    </w:p>
    <w:p w14:paraId="3228447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3081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0305</w:t>
      </w:r>
    </w:p>
    <w:p w14:paraId="4DD81AB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334"/>
          <w:type w:val="continuous"/>
          <w:pgSz w:w="12240" w:h="15840"/>
          <w:pgMar w:top="1440" w:right="1440" w:bottom="1440" w:left="1440" w:header="720" w:footer="720" w:gutter="0"/>
          <w:cols w:space="720"/>
          <w:titlePg/>
          <w:docGrid w:linePitch="360"/>
        </w:sectPr>
      </w:pPr>
    </w:p>
    <w:p w14:paraId="7685F53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224,509</w:t>
      </w:r>
    </w:p>
    <w:p w14:paraId="0C1DEA5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439,830</w:t>
      </w:r>
    </w:p>
    <w:p w14:paraId="72B3187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53,000</w:t>
      </w:r>
    </w:p>
    <w:p w14:paraId="5BBD79E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300,000</w:t>
      </w:r>
    </w:p>
    <w:p w14:paraId="0EFB28A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1,017,339</w:t>
      </w:r>
    </w:p>
    <w:p w14:paraId="54545BC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335"/>
          <w:type w:val="continuous"/>
          <w:pgSz w:w="12240" w:h="15840"/>
          <w:pgMar w:top="1440" w:right="1440" w:bottom="1440" w:left="1440" w:header="720" w:footer="720" w:gutter="0"/>
          <w:lnNumType w:countBy="1" w:restart="newSection"/>
          <w:cols w:space="720"/>
          <w:docGrid w:linePitch="360"/>
        </w:sectPr>
      </w:pPr>
    </w:p>
    <w:p w14:paraId="435290FA"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Forestry – </w:t>
      </w:r>
    </w:p>
    <w:p w14:paraId="5190A7E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Timbering Operations Enforcement Fund</w:t>
      </w:r>
    </w:p>
    <w:p w14:paraId="3587188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lastRenderedPageBreak/>
        <w:t>(</w:t>
      </w:r>
      <w:r>
        <w:rPr>
          <w:rFonts w:eastAsia="Calibri" w:cs="Times New Roman"/>
          <w:color w:val="000000"/>
        </w:rPr>
        <w:t>W.V. Code</w:t>
      </w:r>
      <w:r w:rsidRPr="00B420C2">
        <w:rPr>
          <w:rFonts w:eastAsia="Calibri" w:cs="Times New Roman"/>
          <w:color w:val="000000"/>
        </w:rPr>
        <w:t xml:space="preserve"> Chapter 19)</w:t>
      </w:r>
    </w:p>
    <w:p w14:paraId="1AC495F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3082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0305</w:t>
      </w:r>
    </w:p>
    <w:p w14:paraId="02B9CA9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336"/>
          <w:type w:val="continuous"/>
          <w:pgSz w:w="12240" w:h="15840"/>
          <w:pgMar w:top="1440" w:right="1440" w:bottom="1440" w:left="1440" w:header="720" w:footer="720" w:gutter="0"/>
          <w:cols w:space="720"/>
          <w:titlePg/>
          <w:docGrid w:linePitch="360"/>
        </w:sectPr>
      </w:pPr>
    </w:p>
    <w:p w14:paraId="2C9D1277" w14:textId="766A3E42"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9304E5">
        <w:rPr>
          <w:rFonts w:eastAsia="Calibri" w:cs="Times New Roman"/>
          <w:color w:val="000000"/>
        </w:rPr>
        <w:t>248,321</w:t>
      </w:r>
    </w:p>
    <w:p w14:paraId="20DA276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54,873</w:t>
      </w:r>
    </w:p>
    <w:p w14:paraId="6C25EEB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11,250</w:t>
      </w:r>
    </w:p>
    <w:p w14:paraId="0644801C" w14:textId="7616BB00"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9304E5">
        <w:rPr>
          <w:rFonts w:eastAsia="Calibri" w:cs="Times New Roman"/>
          <w:color w:val="000000"/>
        </w:rPr>
        <w:t>314,444</w:t>
      </w:r>
    </w:p>
    <w:p w14:paraId="0CF3758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337"/>
          <w:type w:val="continuous"/>
          <w:pgSz w:w="12240" w:h="15840"/>
          <w:pgMar w:top="1440" w:right="1440" w:bottom="1440" w:left="1440" w:header="720" w:footer="720" w:gutter="0"/>
          <w:lnNumType w:countBy="1" w:restart="newSection"/>
          <w:cols w:space="720"/>
          <w:titlePg/>
          <w:docGrid w:linePitch="360"/>
        </w:sectPr>
      </w:pPr>
    </w:p>
    <w:p w14:paraId="72F0C78F"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Forestry – </w:t>
      </w:r>
    </w:p>
    <w:p w14:paraId="1A249B0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Severance Tax Operations</w:t>
      </w:r>
    </w:p>
    <w:p w14:paraId="095C52E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11)</w:t>
      </w:r>
    </w:p>
    <w:p w14:paraId="35E54F5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3084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0305</w:t>
      </w:r>
    </w:p>
    <w:p w14:paraId="3920C9B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338"/>
          <w:type w:val="continuous"/>
          <w:pgSz w:w="12240" w:h="15840"/>
          <w:pgMar w:top="1440" w:right="1440" w:bottom="1440" w:left="1440" w:header="720" w:footer="720" w:gutter="0"/>
          <w:cols w:space="720"/>
          <w:titlePg/>
          <w:docGrid w:linePitch="360"/>
        </w:sectPr>
      </w:pPr>
    </w:p>
    <w:p w14:paraId="39E8466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F6047F">
        <w:rPr>
          <w:rFonts w:eastAsia="Calibri" w:cs="Times New Roman"/>
          <w:color w:val="000000"/>
        </w:rPr>
        <w:tab/>
        <w:t>333,757</w:t>
      </w:r>
    </w:p>
    <w:p w14:paraId="1EE1C91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339"/>
          <w:type w:val="continuous"/>
          <w:pgSz w:w="12240" w:h="15840"/>
          <w:pgMar w:top="1440" w:right="1440" w:bottom="1440" w:left="1440" w:header="720" w:footer="720" w:gutter="0"/>
          <w:lnNumType w:countBy="1" w:restart="newSection"/>
          <w:cols w:space="720"/>
          <w:titlePg/>
          <w:docGrid w:linePitch="360"/>
        </w:sectPr>
      </w:pPr>
    </w:p>
    <w:p w14:paraId="56EC51DE"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Geological and Economic Survey – </w:t>
      </w:r>
    </w:p>
    <w:p w14:paraId="430D9BA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Geological and Analytical Services Fund</w:t>
      </w:r>
    </w:p>
    <w:p w14:paraId="7C19F02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29)</w:t>
      </w:r>
    </w:p>
    <w:p w14:paraId="0A1EB36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3100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0306</w:t>
      </w:r>
    </w:p>
    <w:p w14:paraId="56D548E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sectPr w:rsidR="002633F2" w:rsidRPr="00B420C2" w:rsidSect="00B24508">
          <w:footerReference w:type="default" r:id="rId340"/>
          <w:type w:val="continuous"/>
          <w:pgSz w:w="12240" w:h="15840"/>
          <w:pgMar w:top="1440" w:right="1440" w:bottom="1440" w:left="1440" w:header="720" w:footer="720" w:gutter="0"/>
          <w:cols w:space="720"/>
          <w:titlePg/>
          <w:docGrid w:linePitch="360"/>
        </w:sectPr>
      </w:pPr>
    </w:p>
    <w:p w14:paraId="4F5B125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37,966</w:t>
      </w:r>
    </w:p>
    <w:p w14:paraId="73DAC16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2,182</w:t>
      </w:r>
    </w:p>
    <w:p w14:paraId="2A3AA90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141,631</w:t>
      </w:r>
    </w:p>
    <w:p w14:paraId="2772F09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50,000</w:t>
      </w:r>
    </w:p>
    <w:p w14:paraId="7F83DD0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20,000</w:t>
      </w:r>
    </w:p>
    <w:p w14:paraId="00C2C35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10,000</w:t>
      </w:r>
    </w:p>
    <w:p w14:paraId="4ACC8ED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261,779</w:t>
      </w:r>
    </w:p>
    <w:p w14:paraId="2490845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appropriations shall be used in accordance with W.V. Code §29-2-4.</w:t>
      </w:r>
    </w:p>
    <w:p w14:paraId="5732697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341"/>
          <w:type w:val="continuous"/>
          <w:pgSz w:w="12240" w:h="15840"/>
          <w:pgMar w:top="1440" w:right="1440" w:bottom="1440" w:left="1440" w:header="720" w:footer="720" w:gutter="0"/>
          <w:lnNumType w:countBy="1" w:restart="newSection"/>
          <w:cols w:space="720"/>
          <w:titlePg/>
          <w:docGrid w:linePitch="360"/>
        </w:sectPr>
      </w:pPr>
    </w:p>
    <w:p w14:paraId="44056608"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Labor – </w:t>
      </w:r>
    </w:p>
    <w:p w14:paraId="1E280C4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West Virginia Jobs Act Fund</w:t>
      </w:r>
    </w:p>
    <w:p w14:paraId="016C1C0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21)</w:t>
      </w:r>
    </w:p>
    <w:p w14:paraId="2B7BBAF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3176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44BF823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342"/>
          <w:type w:val="continuous"/>
          <w:pgSz w:w="12240" w:h="15840"/>
          <w:pgMar w:top="1440" w:right="1440" w:bottom="1440" w:left="1440" w:header="720" w:footer="720" w:gutter="0"/>
          <w:cols w:space="720"/>
          <w:titlePg/>
          <w:docGrid w:linePitch="360"/>
        </w:sectPr>
      </w:pPr>
    </w:p>
    <w:p w14:paraId="01F2AAE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75,000</w:t>
      </w:r>
    </w:p>
    <w:p w14:paraId="5593C6F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25,000</w:t>
      </w:r>
    </w:p>
    <w:p w14:paraId="2146056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100,000</w:t>
      </w:r>
    </w:p>
    <w:p w14:paraId="1648EB1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sectPr w:rsidR="002633F2" w:rsidRPr="00B420C2" w:rsidSect="006252D0">
          <w:footerReference w:type="default" r:id="rId343"/>
          <w:type w:val="continuous"/>
          <w:pgSz w:w="12240" w:h="15840"/>
          <w:pgMar w:top="1440" w:right="1440" w:bottom="1440" w:left="1440" w:header="720" w:footer="720" w:gutter="0"/>
          <w:lnNumType w:countBy="1" w:restart="newSection"/>
          <w:cols w:space="720"/>
          <w:docGrid w:linePitch="360"/>
        </w:sectPr>
      </w:pPr>
    </w:p>
    <w:p w14:paraId="066FF2E8"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bookmarkStart w:id="7" w:name="_Hlk34309847"/>
      <w:r w:rsidRPr="00B420C2">
        <w:rPr>
          <w:rFonts w:eastAsia="Calibri" w:cs="Times New Roman"/>
          <w:i/>
          <w:color w:val="000000"/>
        </w:rPr>
        <w:t xml:space="preserve">Division of Labor – </w:t>
      </w:r>
    </w:p>
    <w:p w14:paraId="0FC6531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HVAC Fund</w:t>
      </w:r>
    </w:p>
    <w:p w14:paraId="466DBA7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21)</w:t>
      </w:r>
    </w:p>
    <w:p w14:paraId="7A98759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3186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45E54CA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344"/>
          <w:type w:val="continuous"/>
          <w:pgSz w:w="12240" w:h="15840"/>
          <w:pgMar w:top="1440" w:right="1440" w:bottom="1440" w:left="1440" w:header="720" w:footer="720" w:gutter="0"/>
          <w:cols w:space="720"/>
          <w:titlePg/>
          <w:docGrid w:linePitch="360"/>
        </w:sectPr>
      </w:pPr>
    </w:p>
    <w:p w14:paraId="08BA47C3" w14:textId="6F2CDE75"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BD3631">
        <w:rPr>
          <w:rFonts w:eastAsia="Calibri" w:cs="Times New Roman"/>
          <w:color w:val="000000"/>
        </w:rPr>
        <w:t>367,925</w:t>
      </w:r>
    </w:p>
    <w:p w14:paraId="6D5FB3F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4,000</w:t>
      </w:r>
    </w:p>
    <w:p w14:paraId="0B8715E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82,000</w:t>
      </w:r>
    </w:p>
    <w:p w14:paraId="5860AB7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4,500</w:t>
      </w:r>
    </w:p>
    <w:p w14:paraId="0F9EDEE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5CDB1D1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8,500</w:t>
      </w:r>
    </w:p>
    <w:p w14:paraId="5CF8B468" w14:textId="660AC0FA"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BD3631">
        <w:rPr>
          <w:rFonts w:eastAsia="Calibri" w:cs="Times New Roman"/>
          <w:color w:val="000000"/>
        </w:rPr>
        <w:t>467,925</w:t>
      </w:r>
    </w:p>
    <w:bookmarkEnd w:id="7"/>
    <w:p w14:paraId="4C2DCF9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345"/>
          <w:type w:val="continuous"/>
          <w:pgSz w:w="12240" w:h="15840"/>
          <w:pgMar w:top="1440" w:right="1440" w:bottom="1440" w:left="1440" w:header="720" w:footer="720" w:gutter="0"/>
          <w:lnNumType w:countBy="1" w:restart="newSection"/>
          <w:cols w:space="720"/>
          <w:titlePg/>
          <w:docGrid w:linePitch="360"/>
        </w:sectPr>
      </w:pPr>
    </w:p>
    <w:p w14:paraId="1481136C"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Labor – </w:t>
      </w:r>
    </w:p>
    <w:p w14:paraId="36D2C19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Elevator Safety Fund</w:t>
      </w:r>
    </w:p>
    <w:p w14:paraId="4E5AAAC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21)</w:t>
      </w:r>
    </w:p>
    <w:p w14:paraId="07559E9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3188</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7AB1864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346"/>
          <w:type w:val="continuous"/>
          <w:pgSz w:w="12240" w:h="15840"/>
          <w:pgMar w:top="1440" w:right="1440" w:bottom="1440" w:left="1440" w:header="720" w:footer="720" w:gutter="0"/>
          <w:cols w:space="720"/>
          <w:titlePg/>
          <w:docGrid w:linePitch="360"/>
        </w:sectPr>
      </w:pPr>
    </w:p>
    <w:p w14:paraId="07785A70" w14:textId="3AFC859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886D80">
        <w:rPr>
          <w:rFonts w:eastAsia="Calibri" w:cs="Times New Roman"/>
          <w:color w:val="000000"/>
        </w:rPr>
        <w:t>304,756</w:t>
      </w:r>
    </w:p>
    <w:p w14:paraId="2F3220A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Salary and Benefits of Cabinet Secretary and</w:t>
      </w:r>
    </w:p>
    <w:p w14:paraId="311C6A36" w14:textId="7EC5C700"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sidR="00886D80">
        <w:rPr>
          <w:rFonts w:eastAsia="Calibri" w:cs="Times New Roman"/>
          <w:color w:val="000000"/>
        </w:rPr>
        <w:t>104,180</w:t>
      </w:r>
    </w:p>
    <w:p w14:paraId="2A23598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2,261</w:t>
      </w:r>
    </w:p>
    <w:p w14:paraId="292E8DE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94,712</w:t>
      </w:r>
    </w:p>
    <w:p w14:paraId="7A07769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2,000</w:t>
      </w:r>
    </w:p>
    <w:p w14:paraId="0B5C7EB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76768EB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8,500</w:t>
      </w:r>
    </w:p>
    <w:p w14:paraId="3D4D166F" w14:textId="381E250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886D80">
        <w:rPr>
          <w:rFonts w:eastAsia="Calibri" w:cs="Times New Roman"/>
          <w:color w:val="000000"/>
        </w:rPr>
        <w:t>517,409</w:t>
      </w:r>
    </w:p>
    <w:p w14:paraId="51627D2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347"/>
          <w:type w:val="continuous"/>
          <w:pgSz w:w="12240" w:h="15840"/>
          <w:pgMar w:top="1440" w:right="1440" w:bottom="1440" w:left="1440" w:header="720" w:footer="720" w:gutter="0"/>
          <w:lnNumType w:countBy="1" w:restart="newSection"/>
          <w:cols w:space="720"/>
          <w:titlePg/>
          <w:docGrid w:linePitch="360"/>
        </w:sectPr>
      </w:pPr>
    </w:p>
    <w:p w14:paraId="4A6869C2"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lastRenderedPageBreak/>
        <w:t xml:space="preserve">Division of Labor – </w:t>
      </w:r>
    </w:p>
    <w:p w14:paraId="22AE057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Steam Boiler Fund</w:t>
      </w:r>
    </w:p>
    <w:p w14:paraId="0914F68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21)</w:t>
      </w:r>
    </w:p>
    <w:p w14:paraId="044297C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3189</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09C45A2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6252D0">
          <w:footerReference w:type="default" r:id="rId348"/>
          <w:type w:val="continuous"/>
          <w:pgSz w:w="12240" w:h="15840"/>
          <w:pgMar w:top="1440" w:right="1440" w:bottom="1440" w:left="1440" w:header="720" w:footer="720" w:gutter="0"/>
          <w:cols w:space="720"/>
          <w:docGrid w:linePitch="360"/>
        </w:sectPr>
      </w:pPr>
    </w:p>
    <w:p w14:paraId="4CC31C86" w14:textId="588CAD9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C03A6">
        <w:rPr>
          <w:rFonts w:eastAsia="Calibri" w:cs="Times New Roman"/>
          <w:color w:val="000000"/>
        </w:rPr>
        <w:t>80,742</w:t>
      </w:r>
    </w:p>
    <w:p w14:paraId="742A2DC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1,000</w:t>
      </w:r>
    </w:p>
    <w:p w14:paraId="112AF0C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20,000</w:t>
      </w:r>
    </w:p>
    <w:p w14:paraId="3762DE4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2,000</w:t>
      </w:r>
    </w:p>
    <w:p w14:paraId="66F60C2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083E180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1,000</w:t>
      </w:r>
    </w:p>
    <w:p w14:paraId="512BA94A" w14:textId="798BA230"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C03A6">
        <w:rPr>
          <w:rFonts w:eastAsia="Calibri" w:cs="Times New Roman"/>
          <w:color w:val="000000"/>
        </w:rPr>
        <w:t>105,742</w:t>
      </w:r>
    </w:p>
    <w:p w14:paraId="130A6E4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349"/>
          <w:type w:val="continuous"/>
          <w:pgSz w:w="12240" w:h="15840"/>
          <w:pgMar w:top="1440" w:right="1440" w:bottom="1440" w:left="1440" w:header="720" w:footer="720" w:gutter="0"/>
          <w:lnNumType w:countBy="1" w:restart="newSection"/>
          <w:cols w:space="720"/>
          <w:titlePg/>
          <w:docGrid w:linePitch="360"/>
        </w:sectPr>
      </w:pPr>
    </w:p>
    <w:p w14:paraId="12364177"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Labor – </w:t>
      </w:r>
    </w:p>
    <w:p w14:paraId="467A1C4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Crane Operator Certification Fund</w:t>
      </w:r>
    </w:p>
    <w:p w14:paraId="559B32B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21)</w:t>
      </w:r>
    </w:p>
    <w:p w14:paraId="3DF5AAC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3191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14A4E69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350"/>
          <w:type w:val="continuous"/>
          <w:pgSz w:w="12240" w:h="15840"/>
          <w:pgMar w:top="1440" w:right="1440" w:bottom="1440" w:left="1440" w:header="720" w:footer="720" w:gutter="0"/>
          <w:cols w:space="720"/>
          <w:docGrid w:linePitch="360"/>
        </w:sectPr>
      </w:pPr>
    </w:p>
    <w:p w14:paraId="152EE9FA" w14:textId="3D8FFF0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297E52">
        <w:rPr>
          <w:rFonts w:eastAsia="Calibri" w:cs="Times New Roman"/>
          <w:color w:val="000000"/>
        </w:rPr>
        <w:t>196,226</w:t>
      </w:r>
    </w:p>
    <w:p w14:paraId="43D2DB5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1,380</w:t>
      </w:r>
    </w:p>
    <w:p w14:paraId="0B36337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51,265</w:t>
      </w:r>
    </w:p>
    <w:p w14:paraId="396103F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1,500</w:t>
      </w:r>
    </w:p>
    <w:p w14:paraId="59E118B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2B7E922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7,000</w:t>
      </w:r>
    </w:p>
    <w:p w14:paraId="31B9C24D" w14:textId="09E75813"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297E52">
        <w:rPr>
          <w:rFonts w:eastAsia="Calibri" w:cs="Times New Roman"/>
          <w:color w:val="000000"/>
        </w:rPr>
        <w:t>258,371</w:t>
      </w:r>
    </w:p>
    <w:p w14:paraId="3E5FDF8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351"/>
          <w:type w:val="continuous"/>
          <w:pgSz w:w="12240" w:h="15840"/>
          <w:pgMar w:top="1440" w:right="1440" w:bottom="1440" w:left="1440" w:header="720" w:footer="720" w:gutter="0"/>
          <w:lnNumType w:countBy="1" w:restart="newSection"/>
          <w:cols w:space="720"/>
          <w:titlePg/>
          <w:docGrid w:linePitch="360"/>
        </w:sectPr>
      </w:pPr>
    </w:p>
    <w:p w14:paraId="7F0F6342"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Labor – </w:t>
      </w:r>
    </w:p>
    <w:p w14:paraId="0C5FC8A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Amusement Rides and Amusement Attraction Safety Fund</w:t>
      </w:r>
    </w:p>
    <w:p w14:paraId="51A2455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21)</w:t>
      </w:r>
    </w:p>
    <w:p w14:paraId="594A6EF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3192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1791116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352"/>
          <w:type w:val="continuous"/>
          <w:pgSz w:w="12240" w:h="15840"/>
          <w:pgMar w:top="1440" w:right="1440" w:bottom="1440" w:left="1440" w:header="720" w:footer="720" w:gutter="0"/>
          <w:cols w:space="720"/>
          <w:titlePg/>
          <w:docGrid w:linePitch="360"/>
        </w:sectPr>
      </w:pPr>
    </w:p>
    <w:p w14:paraId="3355F51D" w14:textId="2A168BC4"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4B2492">
        <w:rPr>
          <w:rFonts w:eastAsia="Calibri" w:cs="Times New Roman"/>
          <w:color w:val="000000"/>
        </w:rPr>
        <w:t>192,424</w:t>
      </w:r>
    </w:p>
    <w:p w14:paraId="03A918B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1,281</w:t>
      </w:r>
    </w:p>
    <w:p w14:paraId="0925699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44,520</w:t>
      </w:r>
    </w:p>
    <w:p w14:paraId="7B50822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2,000</w:t>
      </w:r>
    </w:p>
    <w:p w14:paraId="5A9EB44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157760B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8,500</w:t>
      </w:r>
    </w:p>
    <w:p w14:paraId="1FC5FA30" w14:textId="6BD6E80D"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4B2492">
        <w:rPr>
          <w:rFonts w:eastAsia="Calibri" w:cs="Times New Roman"/>
          <w:color w:val="000000"/>
        </w:rPr>
        <w:t>249,725</w:t>
      </w:r>
    </w:p>
    <w:p w14:paraId="091BD5A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353"/>
          <w:type w:val="continuous"/>
          <w:pgSz w:w="12240" w:h="15840"/>
          <w:pgMar w:top="1440" w:right="1440" w:bottom="1440" w:left="1440" w:header="720" w:footer="720" w:gutter="0"/>
          <w:lnNumType w:countBy="1" w:restart="newSection"/>
          <w:cols w:space="720"/>
          <w:titlePg/>
          <w:docGrid w:linePitch="360"/>
        </w:sectPr>
      </w:pPr>
    </w:p>
    <w:p w14:paraId="0BDF8BA9"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Labor – </w:t>
      </w:r>
    </w:p>
    <w:p w14:paraId="19FD83C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State Manufactured Housing Administration Fund</w:t>
      </w:r>
    </w:p>
    <w:p w14:paraId="2DB5114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21)</w:t>
      </w:r>
    </w:p>
    <w:p w14:paraId="1665B70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3195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572B4B4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354"/>
          <w:type w:val="continuous"/>
          <w:pgSz w:w="12240" w:h="15840"/>
          <w:pgMar w:top="1440" w:right="1440" w:bottom="1440" w:left="1440" w:header="720" w:footer="720" w:gutter="0"/>
          <w:cols w:space="720"/>
          <w:titlePg/>
          <w:docGrid w:linePitch="360"/>
        </w:sectPr>
      </w:pPr>
    </w:p>
    <w:p w14:paraId="32F3C46D" w14:textId="0F70B6EC"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262D35">
        <w:rPr>
          <w:rFonts w:eastAsia="Calibri" w:cs="Times New Roman"/>
          <w:color w:val="000000"/>
        </w:rPr>
        <w:t>294,645</w:t>
      </w:r>
    </w:p>
    <w:p w14:paraId="4CC3571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1,847</w:t>
      </w:r>
    </w:p>
    <w:p w14:paraId="7CF046B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43,700</w:t>
      </w:r>
    </w:p>
    <w:p w14:paraId="28D50FD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10CDFB5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492FBD4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3,404</w:t>
      </w:r>
    </w:p>
    <w:p w14:paraId="477C2421" w14:textId="6C323F7F"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355"/>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262D35">
        <w:rPr>
          <w:rFonts w:eastAsia="Calibri" w:cs="Times New Roman"/>
          <w:color w:val="000000"/>
        </w:rPr>
        <w:t>345,596</w:t>
      </w:r>
    </w:p>
    <w:p w14:paraId="0082E4B4" w14:textId="77777777" w:rsidR="002633F2" w:rsidRPr="00B420C2" w:rsidRDefault="002633F2" w:rsidP="006252D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Labor – </w:t>
      </w:r>
    </w:p>
    <w:p w14:paraId="388C7148"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Weights and Measures Fund</w:t>
      </w:r>
    </w:p>
    <w:p w14:paraId="7EE2B138"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47)</w:t>
      </w:r>
    </w:p>
    <w:p w14:paraId="59B5A362"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3196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2849D22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t>$</w:t>
      </w:r>
      <w:r w:rsidRPr="00B420C2">
        <w:rPr>
          <w:rFonts w:eastAsia="Calibri" w:cs="Times New Roman"/>
          <w:color w:val="000000"/>
        </w:rPr>
        <w:tab/>
        <w:t>1,200</w:t>
      </w:r>
    </w:p>
    <w:p w14:paraId="330EE23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93,000</w:t>
      </w:r>
    </w:p>
    <w:p w14:paraId="5D08B0C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10,000</w:t>
      </w:r>
    </w:p>
    <w:p w14:paraId="317335A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10,000</w:t>
      </w:r>
    </w:p>
    <w:p w14:paraId="2BDE6D0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7,000</w:t>
      </w:r>
    </w:p>
    <w:p w14:paraId="0F09C78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121,200</w:t>
      </w:r>
    </w:p>
    <w:p w14:paraId="0538C7BD" w14:textId="77777777" w:rsidR="002633F2" w:rsidRPr="00B420C2" w:rsidRDefault="002633F2" w:rsidP="006252D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lastRenderedPageBreak/>
        <w:t xml:space="preserve">Division of Labor – </w:t>
      </w:r>
    </w:p>
    <w:p w14:paraId="6E533F86"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Bedding and Upholstery Fund</w:t>
      </w:r>
    </w:p>
    <w:p w14:paraId="0AB8FBC8"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21)</w:t>
      </w:r>
    </w:p>
    <w:p w14:paraId="759FE41F"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3198</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11FF698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356"/>
          <w:type w:val="continuous"/>
          <w:pgSz w:w="12240" w:h="15840"/>
          <w:pgMar w:top="1440" w:right="1440" w:bottom="1440" w:left="1440" w:header="720" w:footer="720" w:gutter="0"/>
          <w:lnNumType w:countBy="1" w:restart="newSection"/>
          <w:cols w:space="720"/>
          <w:titlePg/>
          <w:docGrid w:linePitch="360"/>
        </w:sectPr>
      </w:pPr>
    </w:p>
    <w:p w14:paraId="0E7F579A" w14:textId="57FB5FBB"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63275E">
        <w:rPr>
          <w:rFonts w:eastAsia="Calibri" w:cs="Times New Roman"/>
          <w:color w:val="000000"/>
        </w:rPr>
        <w:t>152,270</w:t>
      </w:r>
    </w:p>
    <w:p w14:paraId="46506B5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2,000</w:t>
      </w:r>
    </w:p>
    <w:p w14:paraId="1632AB8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145,400</w:t>
      </w:r>
    </w:p>
    <w:p w14:paraId="30EAC8A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2,000</w:t>
      </w:r>
    </w:p>
    <w:p w14:paraId="3A20CFD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17D239C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8,700</w:t>
      </w:r>
    </w:p>
    <w:p w14:paraId="76FF7CDA" w14:textId="04A7DF7A"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63275E">
        <w:rPr>
          <w:rFonts w:eastAsia="Calibri" w:cs="Times New Roman"/>
          <w:color w:val="000000"/>
        </w:rPr>
        <w:t>311,370</w:t>
      </w:r>
    </w:p>
    <w:p w14:paraId="4265B72C" w14:textId="77777777" w:rsidR="002633F2" w:rsidRPr="00B420C2" w:rsidRDefault="002633F2" w:rsidP="006252D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Labor – </w:t>
      </w:r>
    </w:p>
    <w:p w14:paraId="5330F61D"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Psychophysiological Examiners Fund</w:t>
      </w:r>
    </w:p>
    <w:p w14:paraId="185E9C4A"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21)</w:t>
      </w:r>
    </w:p>
    <w:p w14:paraId="009E8FFD"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3199</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5E068CD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sectPr w:rsidR="002633F2" w:rsidRPr="00B420C2" w:rsidSect="00B24508">
          <w:footerReference w:type="default" r:id="rId357"/>
          <w:type w:val="continuous"/>
          <w:pgSz w:w="12240" w:h="15840"/>
          <w:pgMar w:top="1440" w:right="1440" w:bottom="1440" w:left="1440" w:header="720" w:footer="720" w:gutter="0"/>
          <w:lnNumType w:countBy="1" w:restart="newSection"/>
          <w:cols w:space="720"/>
          <w:titlePg/>
          <w:docGrid w:linePitch="360"/>
        </w:sectPr>
      </w:pPr>
    </w:p>
    <w:p w14:paraId="3C56DDB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4,000</w:t>
      </w:r>
    </w:p>
    <w:p w14:paraId="6B849C3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sectPr w:rsidR="002633F2" w:rsidRPr="00B420C2" w:rsidSect="00B24508">
          <w:footerReference w:type="default" r:id="rId358"/>
          <w:type w:val="continuous"/>
          <w:pgSz w:w="12240" w:h="15840"/>
          <w:pgMar w:top="1440" w:right="1440" w:bottom="1440" w:left="1440" w:header="720" w:footer="720" w:gutter="0"/>
          <w:lnNumType w:countBy="1" w:restart="newSection"/>
          <w:cols w:space="720"/>
          <w:titlePg/>
          <w:docGrid w:linePitch="360"/>
        </w:sectPr>
      </w:pPr>
    </w:p>
    <w:p w14:paraId="59697837"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Natural Resources – </w:t>
      </w:r>
    </w:p>
    <w:p w14:paraId="3E35C39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License Fund – Wildlife Resources</w:t>
      </w:r>
    </w:p>
    <w:p w14:paraId="2F9DBAD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20)</w:t>
      </w:r>
    </w:p>
    <w:p w14:paraId="5114D5E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3200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0310</w:t>
      </w:r>
    </w:p>
    <w:p w14:paraId="275E703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359"/>
          <w:type w:val="continuous"/>
          <w:pgSz w:w="12240" w:h="15840"/>
          <w:pgMar w:top="1440" w:right="1440" w:bottom="1440" w:left="1440" w:header="720" w:footer="720" w:gutter="0"/>
          <w:cols w:space="720"/>
          <w:titlePg/>
          <w:docGrid w:linePitch="360"/>
        </w:sectPr>
      </w:pPr>
    </w:p>
    <w:p w14:paraId="6D04708E" w14:textId="5D420F7D"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Wildlife Resources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02300</w:t>
      </w:r>
      <w:r w:rsidRPr="00B420C2">
        <w:rPr>
          <w:rFonts w:eastAsia="Calibri" w:cs="Times New Roman"/>
          <w:color w:val="000000"/>
        </w:rPr>
        <w:tab/>
        <w:t>$</w:t>
      </w:r>
      <w:r w:rsidRPr="00B420C2">
        <w:rPr>
          <w:rFonts w:eastAsia="Calibri" w:cs="Times New Roman"/>
          <w:color w:val="000000"/>
        </w:rPr>
        <w:tab/>
      </w:r>
      <w:r w:rsidR="002C2430">
        <w:rPr>
          <w:rFonts w:eastAsia="Calibri" w:cs="Times New Roman"/>
          <w:color w:val="000000"/>
        </w:rPr>
        <w:t>9,759,535</w:t>
      </w:r>
    </w:p>
    <w:p w14:paraId="5E5EF1B8" w14:textId="0D3E1DC6"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Administration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15500</w:t>
      </w:r>
      <w:r w:rsidRPr="00B420C2">
        <w:rPr>
          <w:rFonts w:eastAsia="Calibri" w:cs="Times New Roman"/>
          <w:color w:val="000000"/>
        </w:rPr>
        <w:tab/>
      </w:r>
      <w:r w:rsidRPr="00B420C2">
        <w:rPr>
          <w:rFonts w:eastAsia="Calibri" w:cs="Times New Roman"/>
          <w:color w:val="000000"/>
        </w:rPr>
        <w:tab/>
      </w:r>
      <w:r w:rsidR="002C2430">
        <w:rPr>
          <w:rFonts w:eastAsia="Calibri" w:cs="Times New Roman"/>
          <w:color w:val="000000"/>
        </w:rPr>
        <w:t>2,405,642</w:t>
      </w:r>
    </w:p>
    <w:p w14:paraId="7B6BFCA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Capital Improvements and Land Purchase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24800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w:t>
      </w:r>
      <w:r w:rsidRPr="00B420C2">
        <w:rPr>
          <w:rFonts w:eastAsia="Calibri" w:cs="Times New Roman"/>
          <w:color w:val="000000"/>
        </w:rPr>
        <w:t>,</w:t>
      </w:r>
      <w:r>
        <w:rPr>
          <w:rFonts w:eastAsia="Calibri" w:cs="Times New Roman"/>
          <w:color w:val="000000"/>
        </w:rPr>
        <w:t>024</w:t>
      </w:r>
      <w:r w:rsidRPr="00B420C2">
        <w:rPr>
          <w:rFonts w:eastAsia="Calibri" w:cs="Times New Roman"/>
          <w:color w:val="000000"/>
        </w:rPr>
        <w:t>,</w:t>
      </w:r>
      <w:r>
        <w:rPr>
          <w:rFonts w:eastAsia="Calibri" w:cs="Times New Roman"/>
          <w:color w:val="000000"/>
        </w:rPr>
        <w:t>548</w:t>
      </w:r>
    </w:p>
    <w:p w14:paraId="78C97B12" w14:textId="1F806F36"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Law Enforcement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80600</w:t>
      </w:r>
      <w:r w:rsidRPr="00B420C2">
        <w:rPr>
          <w:rFonts w:eastAsia="Calibri" w:cs="Times New Roman"/>
          <w:color w:val="000000"/>
        </w:rPr>
        <w:tab/>
      </w:r>
      <w:r w:rsidRPr="00B420C2">
        <w:rPr>
          <w:rFonts w:eastAsia="Calibri" w:cs="Times New Roman"/>
          <w:color w:val="000000"/>
          <w:u w:val="single"/>
        </w:rPr>
        <w:tab/>
      </w:r>
      <w:r w:rsidR="002C2430">
        <w:rPr>
          <w:rFonts w:eastAsia="Calibri" w:cs="Times New Roman"/>
          <w:color w:val="000000"/>
          <w:u w:val="single"/>
        </w:rPr>
        <w:t>9,787,279</w:t>
      </w:r>
    </w:p>
    <w:p w14:paraId="6483560D" w14:textId="660EA756"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2C2430">
        <w:rPr>
          <w:rFonts w:eastAsia="Calibri" w:cs="Times New Roman"/>
          <w:color w:val="000000"/>
        </w:rPr>
        <w:t>24,977,004</w:t>
      </w:r>
    </w:p>
    <w:p w14:paraId="1D891BF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a special revenue fund out of fees collected by the Division of Natural Resources.</w:t>
      </w:r>
    </w:p>
    <w:p w14:paraId="3001E9F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Any unexpended balance remaining in the appropriation for Capital Improvements and Land Purchase (fund 3200, appropriation 24800) at the close of the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547A1E9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360"/>
          <w:type w:val="continuous"/>
          <w:pgSz w:w="12240" w:h="15840"/>
          <w:pgMar w:top="1440" w:right="1440" w:bottom="1440" w:left="1440" w:header="720" w:footer="720" w:gutter="0"/>
          <w:lnNumType w:countBy="1" w:restart="newSection"/>
          <w:cols w:space="720"/>
          <w:docGrid w:linePitch="360"/>
        </w:sectPr>
      </w:pPr>
    </w:p>
    <w:p w14:paraId="6BF39F74"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Natural Resources – </w:t>
      </w:r>
    </w:p>
    <w:p w14:paraId="7C390BD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Natural Resources Game Fish and Aquatic Life Fund</w:t>
      </w:r>
    </w:p>
    <w:p w14:paraId="33891EB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22)</w:t>
      </w:r>
    </w:p>
    <w:p w14:paraId="2E6B141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3202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0310</w:t>
      </w:r>
    </w:p>
    <w:p w14:paraId="5CEE7B2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361"/>
          <w:type w:val="continuous"/>
          <w:pgSz w:w="12240" w:h="15840"/>
          <w:pgMar w:top="1440" w:right="1440" w:bottom="1440" w:left="1440" w:header="720" w:footer="720" w:gutter="0"/>
          <w:cols w:space="720"/>
          <w:titlePg/>
          <w:docGrid w:linePitch="360"/>
        </w:sectPr>
      </w:pPr>
    </w:p>
    <w:p w14:paraId="43F6E42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125,000</w:t>
      </w:r>
    </w:p>
    <w:p w14:paraId="719C72D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362"/>
          <w:type w:val="continuous"/>
          <w:pgSz w:w="12240" w:h="15840"/>
          <w:pgMar w:top="1440" w:right="1440" w:bottom="1440" w:left="1440" w:header="720" w:footer="720" w:gutter="0"/>
          <w:lnNumType w:countBy="1" w:restart="newSection"/>
          <w:cols w:space="720"/>
          <w:titlePg/>
          <w:docGrid w:linePitch="360"/>
        </w:sectPr>
      </w:pPr>
    </w:p>
    <w:p w14:paraId="19EF139A"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Natural Resources – </w:t>
      </w:r>
    </w:p>
    <w:p w14:paraId="03CFBEE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Nongame Fund</w:t>
      </w:r>
    </w:p>
    <w:p w14:paraId="53DB9A7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20)</w:t>
      </w:r>
    </w:p>
    <w:p w14:paraId="2AC13B9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3203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0310</w:t>
      </w:r>
    </w:p>
    <w:p w14:paraId="5218F05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363"/>
          <w:type w:val="continuous"/>
          <w:pgSz w:w="12240" w:h="15840"/>
          <w:pgMar w:top="1440" w:right="1440" w:bottom="1440" w:left="1440" w:header="720" w:footer="720" w:gutter="0"/>
          <w:cols w:space="720"/>
          <w:docGrid w:linePitch="360"/>
        </w:sectPr>
      </w:pPr>
    </w:p>
    <w:p w14:paraId="21C83E0D" w14:textId="6DC24689"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BB0B7A">
        <w:rPr>
          <w:rFonts w:eastAsia="Calibri" w:cs="Times New Roman"/>
          <w:color w:val="000000"/>
        </w:rPr>
        <w:t>694,154</w:t>
      </w:r>
    </w:p>
    <w:p w14:paraId="1A013E6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201,810</w:t>
      </w:r>
    </w:p>
    <w:p w14:paraId="3CC3F2C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106,615</w:t>
      </w:r>
    </w:p>
    <w:p w14:paraId="44456B59" w14:textId="692AF28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BB0B7A">
        <w:rPr>
          <w:rFonts w:eastAsia="Calibri" w:cs="Times New Roman"/>
          <w:color w:val="000000"/>
        </w:rPr>
        <w:t>002,579</w:t>
      </w:r>
    </w:p>
    <w:p w14:paraId="363411D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364"/>
          <w:type w:val="continuous"/>
          <w:pgSz w:w="12240" w:h="15840"/>
          <w:pgMar w:top="1440" w:right="1440" w:bottom="1440" w:left="1440" w:header="720" w:footer="720" w:gutter="0"/>
          <w:lnNumType w:countBy="1" w:restart="newSection"/>
          <w:cols w:space="720"/>
          <w:titlePg/>
          <w:docGrid w:linePitch="360"/>
        </w:sectPr>
      </w:pPr>
    </w:p>
    <w:p w14:paraId="069E5801"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Natural Resources – </w:t>
      </w:r>
    </w:p>
    <w:p w14:paraId="03A2D67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Planning and Development Division</w:t>
      </w:r>
    </w:p>
    <w:p w14:paraId="190B2EC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20)</w:t>
      </w:r>
    </w:p>
    <w:p w14:paraId="5D0DAEE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3205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0310</w:t>
      </w:r>
    </w:p>
    <w:p w14:paraId="70FBB95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sectPr w:rsidR="002633F2" w:rsidRPr="00B420C2" w:rsidSect="00B24508">
          <w:footerReference w:type="default" r:id="rId365"/>
          <w:type w:val="continuous"/>
          <w:pgSz w:w="12240" w:h="15840"/>
          <w:pgMar w:top="1440" w:right="1440" w:bottom="1440" w:left="1440" w:header="720" w:footer="720" w:gutter="0"/>
          <w:cols w:space="720"/>
          <w:titlePg/>
          <w:docGrid w:linePitch="360"/>
        </w:sectPr>
      </w:pPr>
    </w:p>
    <w:p w14:paraId="0403491B" w14:textId="32C4AAA5"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FB74F1">
        <w:rPr>
          <w:rFonts w:eastAsia="Calibri" w:cs="Times New Roman"/>
          <w:color w:val="000000"/>
        </w:rPr>
        <w:t>467,117</w:t>
      </w:r>
    </w:p>
    <w:p w14:paraId="0D18515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1,056,876</w:t>
      </w:r>
    </w:p>
    <w:p w14:paraId="78F49FA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15,016</w:t>
      </w:r>
    </w:p>
    <w:p w14:paraId="5B9F082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8,300</w:t>
      </w:r>
    </w:p>
    <w:p w14:paraId="7F091C6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8,300</w:t>
      </w:r>
    </w:p>
    <w:p w14:paraId="1B92AF6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1,900,000</w:t>
      </w:r>
    </w:p>
    <w:p w14:paraId="655EAC5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31,700</w:t>
      </w:r>
    </w:p>
    <w:p w14:paraId="7C06AE31" w14:textId="1F00129C"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366"/>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lastRenderedPageBreak/>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FB74F1">
        <w:rPr>
          <w:rFonts w:eastAsia="Calibri" w:cs="Times New Roman"/>
          <w:color w:val="000000"/>
        </w:rPr>
        <w:t>487,309</w:t>
      </w:r>
      <w:r w:rsidRPr="00B420C2">
        <w:rPr>
          <w:rFonts w:eastAsia="Calibri" w:cs="Times New Roman"/>
          <w:color w:val="000000"/>
        </w:rPr>
        <w:t xml:space="preserve"> </w:t>
      </w:r>
    </w:p>
    <w:p w14:paraId="2755822B"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Natural Resources – </w:t>
      </w:r>
    </w:p>
    <w:p w14:paraId="166F628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State Parks and Recreation Endowment Fund</w:t>
      </w:r>
    </w:p>
    <w:p w14:paraId="4A244DC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20)</w:t>
      </w:r>
    </w:p>
    <w:p w14:paraId="6DC9B37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3211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0310</w:t>
      </w:r>
    </w:p>
    <w:p w14:paraId="6DF7086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367"/>
          <w:type w:val="continuous"/>
          <w:pgSz w:w="12240" w:h="15840"/>
          <w:pgMar w:top="1440" w:right="1440" w:bottom="1440" w:left="1440" w:header="720" w:footer="720" w:gutter="0"/>
          <w:cols w:space="720"/>
          <w:titlePg/>
          <w:docGrid w:linePitch="360"/>
        </w:sectPr>
      </w:pPr>
    </w:p>
    <w:p w14:paraId="390AB43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6,000</w:t>
      </w:r>
    </w:p>
    <w:p w14:paraId="6AB120A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3,000</w:t>
      </w:r>
    </w:p>
    <w:p w14:paraId="283EDC7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2,000</w:t>
      </w:r>
    </w:p>
    <w:p w14:paraId="0E9BCE3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3,000</w:t>
      </w:r>
    </w:p>
    <w:p w14:paraId="0A42F4C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3,50</w:t>
      </w:r>
      <w:r w:rsidRPr="00B420C2">
        <w:rPr>
          <w:rFonts w:eastAsia="Calibri" w:cs="Times New Roman"/>
          <w:color w:val="000000"/>
        </w:rPr>
        <w:t>4,000</w:t>
      </w:r>
    </w:p>
    <w:p w14:paraId="45B5B6E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2,000</w:t>
      </w:r>
    </w:p>
    <w:p w14:paraId="6737C89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3,5</w:t>
      </w:r>
      <w:r w:rsidRPr="00B420C2">
        <w:rPr>
          <w:rFonts w:eastAsia="Calibri" w:cs="Times New Roman"/>
          <w:color w:val="000000"/>
        </w:rPr>
        <w:t>20,000</w:t>
      </w:r>
    </w:p>
    <w:p w14:paraId="6217138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368"/>
          <w:type w:val="continuous"/>
          <w:pgSz w:w="12240" w:h="15840"/>
          <w:pgMar w:top="1440" w:right="1440" w:bottom="1440" w:left="1440" w:header="720" w:footer="720" w:gutter="0"/>
          <w:lnNumType w:countBy="1" w:restart="newSection"/>
          <w:cols w:space="720"/>
          <w:titlePg/>
          <w:docGrid w:linePitch="360"/>
        </w:sectPr>
      </w:pPr>
    </w:p>
    <w:p w14:paraId="2A563276"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Natural Resources – </w:t>
      </w:r>
    </w:p>
    <w:p w14:paraId="47DAA6B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Whitewater Study and Improvement Fund</w:t>
      </w:r>
    </w:p>
    <w:p w14:paraId="2A3AB01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20)</w:t>
      </w:r>
    </w:p>
    <w:p w14:paraId="28834F7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3253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0310</w:t>
      </w:r>
    </w:p>
    <w:p w14:paraId="508D00B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369"/>
          <w:type w:val="continuous"/>
          <w:pgSz w:w="12240" w:h="15840"/>
          <w:pgMar w:top="1440" w:right="1440" w:bottom="1440" w:left="1440" w:header="720" w:footer="720" w:gutter="0"/>
          <w:cols w:space="720"/>
          <w:titlePg/>
          <w:docGrid w:linePitch="360"/>
        </w:sectPr>
      </w:pPr>
    </w:p>
    <w:p w14:paraId="4C606C6D" w14:textId="17503C0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99640F">
        <w:rPr>
          <w:rFonts w:eastAsia="Calibri" w:cs="Times New Roman"/>
          <w:color w:val="000000"/>
        </w:rPr>
        <w:t>70,667</w:t>
      </w:r>
    </w:p>
    <w:p w14:paraId="2A2C818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64,778</w:t>
      </w:r>
    </w:p>
    <w:p w14:paraId="0872733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1,297</w:t>
      </w:r>
    </w:p>
    <w:p w14:paraId="29BA9D8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u w:val="single"/>
        </w:rPr>
        <w:tab/>
        <w:t>6,969</w:t>
      </w:r>
    </w:p>
    <w:p w14:paraId="773B409A" w14:textId="743ABE81"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99640F">
        <w:rPr>
          <w:rFonts w:eastAsia="Calibri" w:cs="Times New Roman"/>
          <w:color w:val="000000"/>
        </w:rPr>
        <w:t>143,711</w:t>
      </w:r>
    </w:p>
    <w:p w14:paraId="372A42F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370"/>
          <w:type w:val="continuous"/>
          <w:pgSz w:w="12240" w:h="15840"/>
          <w:pgMar w:top="1440" w:right="1440" w:bottom="1440" w:left="1440" w:header="720" w:footer="720" w:gutter="0"/>
          <w:lnNumType w:countBy="1" w:restart="newSection"/>
          <w:cols w:space="720"/>
          <w:titlePg/>
          <w:docGrid w:linePitch="360"/>
        </w:sectPr>
      </w:pPr>
    </w:p>
    <w:p w14:paraId="6B58C53D"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Natural Resources – </w:t>
      </w:r>
    </w:p>
    <w:p w14:paraId="4793B37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Whitewater Advertising and Promotion Fund</w:t>
      </w:r>
    </w:p>
    <w:p w14:paraId="0859A5D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20)</w:t>
      </w:r>
    </w:p>
    <w:p w14:paraId="723C045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3256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0310</w:t>
      </w:r>
    </w:p>
    <w:p w14:paraId="03806D2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371"/>
          <w:type w:val="continuous"/>
          <w:pgSz w:w="12240" w:h="15840"/>
          <w:pgMar w:top="1440" w:right="1440" w:bottom="1440" w:left="1440" w:header="720" w:footer="720" w:gutter="0"/>
          <w:cols w:space="720"/>
          <w:titlePg/>
          <w:docGrid w:linePitch="360"/>
        </w:sectPr>
      </w:pPr>
    </w:p>
    <w:p w14:paraId="70E762E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t>$</w:t>
      </w:r>
      <w:r w:rsidRPr="00B420C2">
        <w:rPr>
          <w:rFonts w:eastAsia="Calibri" w:cs="Times New Roman"/>
          <w:color w:val="000000"/>
        </w:rPr>
        <w:tab/>
        <w:t>200</w:t>
      </w:r>
    </w:p>
    <w:p w14:paraId="77C92E0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19,800</w:t>
      </w:r>
    </w:p>
    <w:p w14:paraId="7BF87A2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20,000</w:t>
      </w:r>
    </w:p>
    <w:p w14:paraId="0673AE8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372"/>
          <w:type w:val="continuous"/>
          <w:pgSz w:w="12240" w:h="15840"/>
          <w:pgMar w:top="1440" w:right="1440" w:bottom="1440" w:left="1440" w:header="720" w:footer="720" w:gutter="0"/>
          <w:lnNumType w:countBy="1" w:restart="newSection"/>
          <w:cols w:space="720"/>
          <w:titlePg/>
          <w:docGrid w:linePitch="360"/>
        </w:sectPr>
      </w:pPr>
    </w:p>
    <w:p w14:paraId="1EFBEC21" w14:textId="3E2E1D42"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Miners</w:t>
      </w:r>
      <w:r w:rsidR="006252D0">
        <w:rPr>
          <w:rFonts w:eastAsia="Calibri" w:cs="Times New Roman"/>
          <w:i/>
          <w:color w:val="000000"/>
        </w:rPr>
        <w:t>’</w:t>
      </w:r>
      <w:r w:rsidRPr="00B420C2">
        <w:rPr>
          <w:rFonts w:eastAsia="Calibri" w:cs="Times New Roman"/>
          <w:i/>
          <w:color w:val="000000"/>
        </w:rPr>
        <w:t xml:space="preserve"> Health, Safety and Training – </w:t>
      </w:r>
    </w:p>
    <w:p w14:paraId="419E7B7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Special Health, Safety and Training Fund</w:t>
      </w:r>
    </w:p>
    <w:p w14:paraId="77F3570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22A)</w:t>
      </w:r>
    </w:p>
    <w:p w14:paraId="4D5E765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3355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0314</w:t>
      </w:r>
    </w:p>
    <w:p w14:paraId="3BEFD14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373"/>
          <w:type w:val="continuous"/>
          <w:pgSz w:w="12240" w:h="15840"/>
          <w:pgMar w:top="1440" w:right="1440" w:bottom="1440" w:left="1440" w:header="720" w:footer="720" w:gutter="0"/>
          <w:cols w:space="720"/>
          <w:titlePg/>
          <w:docGrid w:linePitch="360"/>
        </w:sectPr>
      </w:pPr>
    </w:p>
    <w:p w14:paraId="7A3CAEE3" w14:textId="6C16AB9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304FEE">
        <w:rPr>
          <w:rFonts w:eastAsia="Calibri" w:cs="Times New Roman"/>
          <w:color w:val="000000"/>
        </w:rPr>
        <w:t>516,356</w:t>
      </w:r>
    </w:p>
    <w:p w14:paraId="050E44B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40,985</w:t>
      </w:r>
    </w:p>
    <w:p w14:paraId="0F6EB28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1,954,557</w:t>
      </w:r>
    </w:p>
    <w:p w14:paraId="24C4295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W</w:t>
      </w:r>
      <w:r>
        <w:rPr>
          <w:rFonts w:eastAsia="Calibri" w:cs="Times New Roman"/>
          <w:color w:val="000000"/>
        </w:rPr>
        <w:t>.</w:t>
      </w:r>
      <w:r w:rsidRPr="00B420C2">
        <w:rPr>
          <w:rFonts w:eastAsia="Calibri" w:cs="Times New Roman"/>
          <w:color w:val="000000"/>
        </w:rPr>
        <w:t>V</w:t>
      </w:r>
      <w:r>
        <w:rPr>
          <w:rFonts w:eastAsia="Calibri" w:cs="Times New Roman"/>
          <w:color w:val="000000"/>
        </w:rPr>
        <w:t>.</w:t>
      </w:r>
      <w:r w:rsidRPr="00B420C2">
        <w:rPr>
          <w:rFonts w:eastAsia="Calibri" w:cs="Times New Roman"/>
          <w:color w:val="000000"/>
        </w:rPr>
        <w:t xml:space="preserve"> Mining Extension Service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02600</w:t>
      </w:r>
      <w:r w:rsidRPr="00B420C2">
        <w:rPr>
          <w:rFonts w:eastAsia="Calibri" w:cs="Times New Roman"/>
          <w:color w:val="000000"/>
        </w:rPr>
        <w:tab/>
      </w:r>
      <w:r w:rsidRPr="00B420C2">
        <w:rPr>
          <w:rFonts w:eastAsia="Calibri" w:cs="Times New Roman"/>
          <w:color w:val="000000"/>
        </w:rPr>
        <w:tab/>
        <w:t>150,000</w:t>
      </w:r>
    </w:p>
    <w:p w14:paraId="14735E0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2,481,358</w:t>
      </w:r>
    </w:p>
    <w:p w14:paraId="28EA0CF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1,000,000</w:t>
      </w:r>
    </w:p>
    <w:p w14:paraId="35FFB625" w14:textId="247EFB59"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w:t>
      </w:r>
      <w:r w:rsidR="00304FEE">
        <w:rPr>
          <w:rFonts w:eastAsia="Calibri" w:cs="Times New Roman"/>
          <w:color w:val="000000"/>
        </w:rPr>
        <w:t>143,256</w:t>
      </w:r>
    </w:p>
    <w:p w14:paraId="2DFB8A8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374"/>
          <w:type w:val="continuous"/>
          <w:pgSz w:w="12240" w:h="15840"/>
          <w:pgMar w:top="1440" w:right="1440" w:bottom="1440" w:left="1440" w:header="720" w:footer="720" w:gutter="0"/>
          <w:lnNumType w:countBy="1" w:restart="newSection"/>
          <w:cols w:space="720"/>
          <w:titlePg/>
          <w:docGrid w:linePitch="360"/>
        </w:sectPr>
      </w:pPr>
    </w:p>
    <w:p w14:paraId="25FF0649"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Department of Commerce – </w:t>
      </w:r>
    </w:p>
    <w:p w14:paraId="43A0E7C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Office of the Secretary –</w:t>
      </w:r>
    </w:p>
    <w:p w14:paraId="0EE96FA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Marketing and Communications Operating Fund</w:t>
      </w:r>
    </w:p>
    <w:p w14:paraId="2C6E0F4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5B)</w:t>
      </w:r>
    </w:p>
    <w:p w14:paraId="154CB89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3002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0327</w:t>
      </w:r>
    </w:p>
    <w:p w14:paraId="3B52294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375"/>
          <w:type w:val="continuous"/>
          <w:pgSz w:w="12240" w:h="15840"/>
          <w:pgMar w:top="1440" w:right="1440" w:bottom="1440" w:left="1440" w:header="720" w:footer="720" w:gutter="0"/>
          <w:cols w:space="720"/>
          <w:titlePg/>
          <w:docGrid w:linePitch="360"/>
        </w:sectPr>
      </w:pPr>
    </w:p>
    <w:p w14:paraId="5A05AFDA" w14:textId="51900F65"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362DC8">
        <w:rPr>
          <w:rFonts w:eastAsia="Calibri" w:cs="Times New Roman"/>
          <w:color w:val="000000"/>
        </w:rPr>
        <w:t>2,148,018</w:t>
      </w:r>
    </w:p>
    <w:p w14:paraId="2738271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30,000</w:t>
      </w:r>
    </w:p>
    <w:p w14:paraId="3040A8F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1,315,078</w:t>
      </w:r>
    </w:p>
    <w:p w14:paraId="3B9E34F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36,000</w:t>
      </w:r>
    </w:p>
    <w:p w14:paraId="3F62B488" w14:textId="23924AFF"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376"/>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362DC8">
        <w:rPr>
          <w:rFonts w:eastAsia="Calibri" w:cs="Times New Roman"/>
          <w:color w:val="000000"/>
        </w:rPr>
        <w:t>529,096</w:t>
      </w:r>
    </w:p>
    <w:p w14:paraId="48B4A637" w14:textId="77777777" w:rsidR="002633F2" w:rsidRPr="00B420C2" w:rsidRDefault="002633F2" w:rsidP="006252D0">
      <w:pPr>
        <w:numPr>
          <w:ilvl w:val="0"/>
          <w:numId w:val="6"/>
        </w:num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State Board of Rehabilitation –</w:t>
      </w:r>
    </w:p>
    <w:p w14:paraId="55595988"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Rehabilitation Services –</w:t>
      </w:r>
    </w:p>
    <w:p w14:paraId="5FCC902B"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West Virginia Rehabilitation Center Special Account</w:t>
      </w:r>
    </w:p>
    <w:p w14:paraId="45C3B2B0"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18)</w:t>
      </w:r>
    </w:p>
    <w:p w14:paraId="7FAAE772"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8664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0932</w:t>
      </w:r>
    </w:p>
    <w:p w14:paraId="5A7DF4A0"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377"/>
          <w:type w:val="continuous"/>
          <w:pgSz w:w="12240" w:h="15840"/>
          <w:pgMar w:top="1440" w:right="1440" w:bottom="1440" w:left="1440" w:header="720" w:footer="720" w:gutter="0"/>
          <w:cols w:space="720"/>
          <w:titlePg/>
          <w:docGrid w:linePitch="360"/>
        </w:sectPr>
      </w:pPr>
    </w:p>
    <w:p w14:paraId="2D1E93D7"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119,738</w:t>
      </w:r>
    </w:p>
    <w:p w14:paraId="091A604C"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1,180,122</w:t>
      </w:r>
    </w:p>
    <w:p w14:paraId="53ECF822"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85,500</w:t>
      </w:r>
    </w:p>
    <w:p w14:paraId="44F816DA"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220,000</w:t>
      </w:r>
    </w:p>
    <w:p w14:paraId="7C91959D"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150,000</w:t>
      </w:r>
    </w:p>
    <w:p w14:paraId="7825A1DE"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150,000</w:t>
      </w:r>
    </w:p>
    <w:p w14:paraId="56BFA8F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1,905,360</w:t>
      </w:r>
    </w:p>
    <w:p w14:paraId="11C244E2"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6252D0">
          <w:footerReference w:type="default" r:id="rId378"/>
          <w:type w:val="continuous"/>
          <w:pgSz w:w="12240" w:h="15840"/>
          <w:pgMar w:top="1440" w:right="1440" w:bottom="1440" w:left="1440" w:header="720" w:footer="720" w:gutter="0"/>
          <w:lnNumType w:countBy="1" w:restart="newSection"/>
          <w:cols w:space="720"/>
          <w:docGrid w:linePitch="360"/>
        </w:sectPr>
      </w:pPr>
    </w:p>
    <w:p w14:paraId="64D93F3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pPr>
      <w:r w:rsidRPr="00B420C2">
        <w:rPr>
          <w:rFonts w:eastAsia="Calibri" w:cs="Times New Roman"/>
          <w:b/>
          <w:color w:val="000000"/>
        </w:rPr>
        <w:t>DEPARTMENT OF ECONOMIC DEVELOPMENT</w:t>
      </w:r>
    </w:p>
    <w:p w14:paraId="7D5ABB6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379"/>
          <w:type w:val="continuous"/>
          <w:pgSz w:w="12240" w:h="15840"/>
          <w:pgMar w:top="1440" w:right="1440" w:bottom="1440" w:left="1440" w:header="720" w:footer="720" w:gutter="0"/>
          <w:lnNumType w:countBy="1" w:restart="newSection"/>
          <w:cols w:space="720"/>
          <w:titlePg/>
          <w:docGrid w:linePitch="360"/>
        </w:sectPr>
      </w:pPr>
    </w:p>
    <w:p w14:paraId="1CD54960"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Department of Economic Development –</w:t>
      </w:r>
    </w:p>
    <w:p w14:paraId="3D6C964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Office of Energy –</w:t>
      </w:r>
    </w:p>
    <w:p w14:paraId="09CD262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Energy Assistance</w:t>
      </w:r>
    </w:p>
    <w:p w14:paraId="1E3DD7F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5B)</w:t>
      </w:r>
    </w:p>
    <w:p w14:paraId="4593469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color w:val="000000"/>
        </w:rPr>
        <w:t xml:space="preserve">Fund </w:t>
      </w:r>
      <w:r w:rsidRPr="00B420C2">
        <w:rPr>
          <w:rFonts w:eastAsia="Calibri" w:cs="Times New Roman"/>
          <w:color w:val="000000"/>
          <w:u w:val="single"/>
        </w:rPr>
        <w:t>3010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3E07241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sectPr w:rsidR="002633F2" w:rsidRPr="00B420C2" w:rsidSect="00B24508">
          <w:footerReference w:type="default" r:id="rId380"/>
          <w:type w:val="continuous"/>
          <w:pgSz w:w="12240" w:h="15840"/>
          <w:pgMar w:top="1440" w:right="1440" w:bottom="1440" w:left="1440" w:header="720" w:footer="720" w:gutter="0"/>
          <w:cols w:space="720"/>
          <w:titlePg/>
          <w:docGrid w:linePitch="360"/>
        </w:sectPr>
      </w:pPr>
    </w:p>
    <w:p w14:paraId="330019B0" w14:textId="77777777" w:rsidR="002633F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Energy Assistance - 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64700</w:t>
      </w:r>
      <w:r w:rsidRPr="00B420C2">
        <w:rPr>
          <w:rFonts w:eastAsia="Calibri" w:cs="Times New Roman"/>
          <w:color w:val="000000"/>
        </w:rPr>
        <w:tab/>
        <w:t>$</w:t>
      </w:r>
      <w:r w:rsidRPr="00B420C2">
        <w:rPr>
          <w:rFonts w:eastAsia="Calibri" w:cs="Times New Roman"/>
          <w:color w:val="000000"/>
        </w:rPr>
        <w:tab/>
        <w:t>7,211</w:t>
      </w:r>
    </w:p>
    <w:p w14:paraId="25E64989" w14:textId="77777777" w:rsidR="002633F2" w:rsidRPr="00B420C2" w:rsidRDefault="002633F2" w:rsidP="006252D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Department of Economic Development – </w:t>
      </w:r>
    </w:p>
    <w:p w14:paraId="0E9FC305"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Office of the Secretary – </w:t>
      </w:r>
    </w:p>
    <w:p w14:paraId="22095DC7"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Broadband Enhancement Fund</w:t>
      </w:r>
    </w:p>
    <w:p w14:paraId="5C5F4F4B"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Cs/>
          <w:color w:val="000000"/>
        </w:rPr>
      </w:pPr>
      <w:r w:rsidRPr="00B420C2">
        <w:rPr>
          <w:rFonts w:eastAsia="Calibri" w:cs="Times New Roman"/>
          <w:iCs/>
          <w:color w:val="000000"/>
        </w:rPr>
        <w:t>(</w:t>
      </w:r>
      <w:r>
        <w:rPr>
          <w:rFonts w:eastAsia="Calibri" w:cs="Times New Roman"/>
          <w:iCs/>
          <w:color w:val="000000"/>
        </w:rPr>
        <w:t>W.V. Code</w:t>
      </w:r>
      <w:r w:rsidRPr="00B420C2">
        <w:rPr>
          <w:rFonts w:eastAsia="Calibri" w:cs="Times New Roman"/>
          <w:iCs/>
          <w:color w:val="000000"/>
        </w:rPr>
        <w:t xml:space="preserve"> Chapter 31G)</w:t>
      </w:r>
    </w:p>
    <w:p w14:paraId="4F71CC55"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3013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5BB8BBC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381"/>
          <w:type w:val="continuous"/>
          <w:pgSz w:w="12240" w:h="15840"/>
          <w:pgMar w:top="1440" w:right="1440" w:bottom="1440" w:left="1440" w:header="720" w:footer="720" w:gutter="0"/>
          <w:lnNumType w:countBy="1" w:restart="newSection"/>
          <w:cols w:space="720"/>
          <w:titlePg/>
          <w:docGrid w:linePitch="360"/>
        </w:sectPr>
      </w:pPr>
    </w:p>
    <w:p w14:paraId="5908DED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131,682</w:t>
      </w:r>
    </w:p>
    <w:p w14:paraId="445AC41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1,648,318</w:t>
      </w:r>
    </w:p>
    <w:p w14:paraId="692261B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1,780,000</w:t>
      </w:r>
    </w:p>
    <w:p w14:paraId="670C0A9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B24508">
          <w:footerReference w:type="default" r:id="rId382"/>
          <w:type w:val="continuous"/>
          <w:pgSz w:w="12240" w:h="15840"/>
          <w:pgMar w:top="1440" w:right="1440" w:bottom="1440" w:left="1440" w:header="720" w:footer="720" w:gutter="0"/>
          <w:lnNumType w:countBy="1" w:restart="newSection"/>
          <w:cols w:space="720"/>
          <w:titlePg/>
          <w:docGrid w:linePitch="360"/>
        </w:sectPr>
      </w:pPr>
    </w:p>
    <w:p w14:paraId="53FE2907"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Economic Development – </w:t>
      </w:r>
    </w:p>
    <w:p w14:paraId="5878CEE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the Secretary –</w:t>
      </w:r>
    </w:p>
    <w:p w14:paraId="2DA65A3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Entrepreneurship and Innovation Investment Fund</w:t>
      </w:r>
    </w:p>
    <w:p w14:paraId="61DF07A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5B)</w:t>
      </w:r>
    </w:p>
    <w:p w14:paraId="44367E0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3014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798E520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sectPr w:rsidR="002633F2" w:rsidRPr="00B420C2" w:rsidSect="00B24508">
          <w:footerReference w:type="default" r:id="rId383"/>
          <w:type w:val="continuous"/>
          <w:pgSz w:w="12240" w:h="15840"/>
          <w:pgMar w:top="1440" w:right="1440" w:bottom="1440" w:left="1440" w:header="720" w:footer="720" w:gutter="0"/>
          <w:cols w:space="720"/>
          <w:titlePg/>
          <w:docGrid w:linePitch="360"/>
        </w:sectPr>
      </w:pPr>
    </w:p>
    <w:p w14:paraId="63EE7F5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Entrepreneurship and Innovation Investment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70301</w:t>
      </w:r>
      <w:r w:rsidRPr="00B420C2">
        <w:rPr>
          <w:rFonts w:eastAsia="Calibri" w:cs="Times New Roman"/>
          <w:color w:val="000000"/>
        </w:rPr>
        <w:tab/>
        <w:t>$</w:t>
      </w:r>
      <w:r w:rsidRPr="00B420C2">
        <w:rPr>
          <w:rFonts w:eastAsia="Calibri" w:cs="Times New Roman"/>
          <w:color w:val="000000"/>
        </w:rPr>
        <w:tab/>
        <w:t>1,500,000</w:t>
      </w:r>
    </w:p>
    <w:p w14:paraId="4F97CC26"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6252D0">
          <w:footerReference w:type="default" r:id="rId384"/>
          <w:type w:val="continuous"/>
          <w:pgSz w:w="12240" w:h="15840"/>
          <w:pgMar w:top="1440" w:right="1440" w:bottom="1440" w:left="1440" w:header="720" w:footer="720" w:gutter="0"/>
          <w:lnNumType w:countBy="1" w:restart="newSection"/>
          <w:cols w:space="720"/>
          <w:docGrid w:linePitch="360"/>
        </w:sectPr>
      </w:pPr>
    </w:p>
    <w:p w14:paraId="0D7FB9B4"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Department of Economic Development –</w:t>
      </w:r>
    </w:p>
    <w:p w14:paraId="7803F77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the Secretary –</w:t>
      </w:r>
    </w:p>
    <w:p w14:paraId="4B38AE1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Broadband Development Fund</w:t>
      </w:r>
    </w:p>
    <w:p w14:paraId="587AEAD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31G)</w:t>
      </w:r>
    </w:p>
    <w:p w14:paraId="7E900F1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3034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779F24F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385"/>
          <w:type w:val="continuous"/>
          <w:pgSz w:w="12240" w:h="15840"/>
          <w:pgMar w:top="1440" w:right="1440" w:bottom="1440" w:left="1440" w:header="720" w:footer="720" w:gutter="0"/>
          <w:cols w:space="720"/>
          <w:titlePg/>
          <w:docGrid w:linePitch="360"/>
        </w:sectPr>
      </w:pPr>
    </w:p>
    <w:p w14:paraId="2F5AFD11" w14:textId="77384755"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B25C5C">
        <w:rPr>
          <w:rFonts w:eastAsia="Calibri" w:cs="Times New Roman"/>
          <w:color w:val="000000"/>
        </w:rPr>
        <w:t>647,075</w:t>
      </w:r>
    </w:p>
    <w:p w14:paraId="50AB3217"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2,000,000</w:t>
      </w:r>
    </w:p>
    <w:p w14:paraId="52AD900B"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235,302,925</w:t>
      </w:r>
    </w:p>
    <w:p w14:paraId="677BE137" w14:textId="6CD7BC42"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B24508">
          <w:footerReference w:type="default" r:id="rId386"/>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237,</w:t>
      </w:r>
      <w:r w:rsidR="00B25C5C">
        <w:rPr>
          <w:rFonts w:eastAsia="Calibri" w:cs="Times New Roman"/>
          <w:color w:val="000000"/>
        </w:rPr>
        <w:t>950,000</w:t>
      </w:r>
    </w:p>
    <w:p w14:paraId="167BF86A"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Department of Economic Development – </w:t>
      </w:r>
    </w:p>
    <w:p w14:paraId="2CF5B08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the Secretary –</w:t>
      </w:r>
    </w:p>
    <w:p w14:paraId="688229D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Office of Coalfield Community Development</w:t>
      </w:r>
    </w:p>
    <w:p w14:paraId="648B440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5B)</w:t>
      </w:r>
    </w:p>
    <w:p w14:paraId="4DBD286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3162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6CC457F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387"/>
          <w:type w:val="continuous"/>
          <w:pgSz w:w="12240" w:h="15840"/>
          <w:pgMar w:top="1440" w:right="1440" w:bottom="1440" w:left="1440" w:header="720" w:footer="720" w:gutter="0"/>
          <w:cols w:space="720"/>
          <w:titlePg/>
          <w:docGrid w:linePitch="360"/>
        </w:sectPr>
      </w:pPr>
    </w:p>
    <w:p w14:paraId="436FFA1F"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438,687</w:t>
      </w:r>
    </w:p>
    <w:p w14:paraId="39DB4B1B"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8,300</w:t>
      </w:r>
    </w:p>
    <w:p w14:paraId="2CDD2E77"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399,191</w:t>
      </w:r>
    </w:p>
    <w:p w14:paraId="3C4C5509"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 xml:space="preserve">846,178 </w:t>
      </w:r>
    </w:p>
    <w:p w14:paraId="576710E3"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388"/>
          <w:type w:val="continuous"/>
          <w:pgSz w:w="12240" w:h="15840"/>
          <w:pgMar w:top="1440" w:right="1440" w:bottom="1440" w:left="1440" w:header="720" w:footer="720" w:gutter="0"/>
          <w:lnNumType w:countBy="1" w:restart="newSection"/>
          <w:cols w:space="720"/>
          <w:titlePg/>
          <w:docGrid w:linePitch="360"/>
        </w:sectPr>
      </w:pPr>
    </w:p>
    <w:p w14:paraId="27FFAD6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b/>
          <w:color w:val="000000"/>
        </w:rPr>
        <w:t>DEPARTMENT OF EDUCATION</w:t>
      </w:r>
    </w:p>
    <w:p w14:paraId="16AC399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389"/>
          <w:type w:val="continuous"/>
          <w:pgSz w:w="12240" w:h="15840"/>
          <w:pgMar w:top="1440" w:right="1440" w:bottom="1440" w:left="1440" w:header="720" w:footer="720" w:gutter="0"/>
          <w:cols w:space="720"/>
          <w:docGrid w:linePitch="360"/>
        </w:sectPr>
      </w:pPr>
    </w:p>
    <w:p w14:paraId="6829076D"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State Board of Education – </w:t>
      </w:r>
    </w:p>
    <w:p w14:paraId="090ED0B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Strategic Staff Development</w:t>
      </w:r>
    </w:p>
    <w:p w14:paraId="1868E5F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18)</w:t>
      </w:r>
    </w:p>
    <w:p w14:paraId="0B4A785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3937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0402</w:t>
      </w:r>
    </w:p>
    <w:p w14:paraId="42F76C0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390"/>
          <w:type w:val="continuous"/>
          <w:pgSz w:w="12240" w:h="15840"/>
          <w:pgMar w:top="1440" w:right="1440" w:bottom="1440" w:left="1440" w:header="720" w:footer="720" w:gutter="0"/>
          <w:cols w:space="720"/>
          <w:docGrid w:linePitch="360"/>
        </w:sectPr>
      </w:pPr>
    </w:p>
    <w:p w14:paraId="28F770B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35,000</w:t>
      </w:r>
    </w:p>
    <w:p w14:paraId="37AC6DE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26,000</w:t>
      </w:r>
    </w:p>
    <w:p w14:paraId="6D012B0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2,539,000</w:t>
      </w:r>
    </w:p>
    <w:p w14:paraId="60DDA6C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2,600,000</w:t>
      </w:r>
    </w:p>
    <w:p w14:paraId="32531EE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391"/>
          <w:type w:val="continuous"/>
          <w:pgSz w:w="12240" w:h="15840"/>
          <w:pgMar w:top="1440" w:right="1440" w:bottom="1440" w:left="1440" w:header="720" w:footer="720" w:gutter="0"/>
          <w:lnNumType w:countBy="1" w:restart="newSection"/>
          <w:cols w:space="720"/>
          <w:titlePg/>
          <w:docGrid w:linePitch="360"/>
        </w:sectPr>
      </w:pPr>
    </w:p>
    <w:p w14:paraId="39D4F66E"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School Building Authority – </w:t>
      </w:r>
    </w:p>
    <w:p w14:paraId="39FEBF7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School Construction Fund</w:t>
      </w:r>
    </w:p>
    <w:p w14:paraId="7D04FCF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Chapters 18 and 18A)</w:t>
      </w:r>
    </w:p>
    <w:p w14:paraId="436998C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3952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0404</w:t>
      </w:r>
    </w:p>
    <w:p w14:paraId="4516C65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392"/>
          <w:type w:val="continuous"/>
          <w:pgSz w:w="12240" w:h="15840"/>
          <w:pgMar w:top="1440" w:right="1440" w:bottom="1440" w:left="1440" w:header="720" w:footer="720" w:gutter="0"/>
          <w:cols w:space="720"/>
          <w:docGrid w:linePitch="360"/>
        </w:sectPr>
      </w:pPr>
    </w:p>
    <w:p w14:paraId="15C2B17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SBA Construction Grants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24000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102,345,818</w:t>
      </w:r>
    </w:p>
    <w:p w14:paraId="6920251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Directed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70000</w:t>
      </w:r>
      <w:r w:rsidRPr="00B420C2">
        <w:rPr>
          <w:rFonts w:eastAsia="Calibri" w:cs="Times New Roman"/>
          <w:color w:val="000000"/>
        </w:rPr>
        <w:tab/>
      </w:r>
      <w:r w:rsidRPr="00B420C2">
        <w:rPr>
          <w:rFonts w:eastAsia="Calibri" w:cs="Times New Roman"/>
          <w:color w:val="000000"/>
          <w:u w:val="single"/>
        </w:rPr>
        <w:tab/>
        <w:t>1,371,182</w:t>
      </w:r>
    </w:p>
    <w:p w14:paraId="113B8F9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103</w:t>
      </w:r>
      <w:r w:rsidRPr="00B420C2">
        <w:rPr>
          <w:rFonts w:eastAsia="Calibri" w:cs="Times New Roman"/>
          <w:color w:val="000000"/>
        </w:rPr>
        <w:t>,</w:t>
      </w:r>
      <w:r>
        <w:rPr>
          <w:rFonts w:eastAsia="Calibri" w:cs="Times New Roman"/>
          <w:color w:val="000000"/>
        </w:rPr>
        <w:t>7</w:t>
      </w:r>
      <w:r w:rsidRPr="00B420C2">
        <w:rPr>
          <w:rFonts w:eastAsia="Calibri" w:cs="Times New Roman"/>
          <w:color w:val="000000"/>
        </w:rPr>
        <w:t>17,000</w:t>
      </w:r>
    </w:p>
    <w:p w14:paraId="34FF679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Directed Transfer (fund 3952, appropriation 70000) shall be transferred to the School Building Authority Fund (fund 3959) for the administrative expenses of the School Building Authority.</w:t>
      </w:r>
    </w:p>
    <w:p w14:paraId="45361BB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393"/>
          <w:type w:val="continuous"/>
          <w:pgSz w:w="12240" w:h="15840"/>
          <w:pgMar w:top="1440" w:right="1440" w:bottom="1440" w:left="1440" w:header="720" w:footer="720" w:gutter="0"/>
          <w:lnNumType w:countBy="1" w:restart="newSection"/>
          <w:cols w:space="720"/>
          <w:titlePg/>
          <w:docGrid w:linePitch="360"/>
        </w:sectPr>
      </w:pPr>
    </w:p>
    <w:p w14:paraId="47D23218"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School Building Authority</w:t>
      </w:r>
    </w:p>
    <w:p w14:paraId="65D88AC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18)</w:t>
      </w:r>
    </w:p>
    <w:p w14:paraId="3F51AA4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3959</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0404</w:t>
      </w:r>
    </w:p>
    <w:p w14:paraId="3AFE041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394"/>
          <w:type w:val="continuous"/>
          <w:pgSz w:w="12240" w:h="15840"/>
          <w:pgMar w:top="1440" w:right="1440" w:bottom="1440" w:left="1440" w:header="720" w:footer="720" w:gutter="0"/>
          <w:cols w:space="720"/>
          <w:titlePg/>
          <w:docGrid w:linePitch="360"/>
        </w:sectPr>
      </w:pPr>
    </w:p>
    <w:p w14:paraId="3DEEC257" w14:textId="50FB15A0"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B25C5C">
        <w:rPr>
          <w:rFonts w:eastAsia="Calibri" w:cs="Times New Roman"/>
          <w:color w:val="000000"/>
        </w:rPr>
        <w:t>171,429</w:t>
      </w:r>
    </w:p>
    <w:p w14:paraId="0BA245F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244,195</w:t>
      </w:r>
    </w:p>
    <w:p w14:paraId="6B63F89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13,150</w:t>
      </w:r>
    </w:p>
    <w:p w14:paraId="75439D9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26,000</w:t>
      </w:r>
    </w:p>
    <w:p w14:paraId="3E020F5C" w14:textId="7A7EC993"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B25C5C">
        <w:rPr>
          <w:rFonts w:eastAsia="Calibri" w:cs="Times New Roman"/>
          <w:color w:val="000000"/>
        </w:rPr>
        <w:t>454,774</w:t>
      </w:r>
    </w:p>
    <w:p w14:paraId="7014245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395"/>
          <w:type w:val="continuous"/>
          <w:pgSz w:w="12240" w:h="15840"/>
          <w:pgMar w:top="1440" w:right="1440" w:bottom="1440" w:left="1440" w:header="720" w:footer="720" w:gutter="0"/>
          <w:lnNumType w:countBy="1" w:restart="newSection"/>
          <w:cols w:space="720"/>
          <w:titlePg/>
          <w:docGrid w:linePitch="360"/>
        </w:sectPr>
      </w:pPr>
    </w:p>
    <w:p w14:paraId="4FC341B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b/>
          <w:color w:val="000000"/>
        </w:rPr>
        <w:t>DEPARTMENT OF ARTS, CULTURE, AND HISTORY</w:t>
      </w:r>
    </w:p>
    <w:p w14:paraId="10BC421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396"/>
          <w:type w:val="continuous"/>
          <w:pgSz w:w="12240" w:h="15840"/>
          <w:pgMar w:top="1440" w:right="1440" w:bottom="1440" w:left="1440" w:header="720" w:footer="720" w:gutter="0"/>
          <w:cols w:space="720"/>
          <w:docGrid w:linePitch="360"/>
        </w:sectPr>
      </w:pPr>
    </w:p>
    <w:p w14:paraId="213FA8C6"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Culture and History – </w:t>
      </w:r>
    </w:p>
    <w:p w14:paraId="223A6D8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Public Records and Preservation Revenue Account</w:t>
      </w:r>
    </w:p>
    <w:p w14:paraId="368987D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5A)</w:t>
      </w:r>
    </w:p>
    <w:p w14:paraId="552D709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3542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0432</w:t>
      </w:r>
    </w:p>
    <w:p w14:paraId="4B44314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397"/>
          <w:type w:val="continuous"/>
          <w:pgSz w:w="12240" w:h="15840"/>
          <w:pgMar w:top="1440" w:right="1440" w:bottom="1440" w:left="1440" w:header="720" w:footer="720" w:gutter="0"/>
          <w:cols w:space="720"/>
          <w:titlePg/>
          <w:docGrid w:linePitch="360"/>
        </w:sectPr>
      </w:pPr>
    </w:p>
    <w:p w14:paraId="12228EDD" w14:textId="2CDBBB7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C61329">
        <w:rPr>
          <w:rFonts w:eastAsia="Calibri" w:cs="Times New Roman"/>
          <w:color w:val="000000"/>
        </w:rPr>
        <w:t>235,943</w:t>
      </w:r>
    </w:p>
    <w:p w14:paraId="52CF7E9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862,241</w:t>
      </w:r>
    </w:p>
    <w:p w14:paraId="7D392E1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75,000</w:t>
      </w:r>
    </w:p>
    <w:p w14:paraId="15A924A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14EF286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52,328</w:t>
      </w:r>
    </w:p>
    <w:p w14:paraId="35EDD12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1,000</w:t>
      </w:r>
    </w:p>
    <w:p w14:paraId="7F7EC2C6" w14:textId="15524C40"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C61329">
        <w:rPr>
          <w:rFonts w:eastAsia="Calibri" w:cs="Times New Roman"/>
          <w:color w:val="000000"/>
        </w:rPr>
        <w:t>227,512</w:t>
      </w:r>
    </w:p>
    <w:p w14:paraId="3D0329C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398"/>
          <w:type w:val="continuous"/>
          <w:pgSz w:w="12240" w:h="15840"/>
          <w:pgMar w:top="1440" w:right="1440" w:bottom="1440" w:left="1440" w:header="720" w:footer="720" w:gutter="0"/>
          <w:lnNumType w:countBy="1" w:restart="newSection"/>
          <w:cols w:space="720"/>
          <w:titlePg/>
          <w:docGrid w:linePitch="360"/>
        </w:sectPr>
      </w:pPr>
    </w:p>
    <w:p w14:paraId="3D6791B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pPr>
      <w:r w:rsidRPr="00B420C2">
        <w:rPr>
          <w:rFonts w:eastAsia="Calibri" w:cs="Times New Roman"/>
          <w:b/>
          <w:color w:val="000000"/>
        </w:rPr>
        <w:t>DEPARTMENT OF ENVIRONMENTAL PROTECTION</w:t>
      </w:r>
    </w:p>
    <w:p w14:paraId="494CDC36"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Solid Waste Management Board</w:t>
      </w:r>
    </w:p>
    <w:p w14:paraId="24A8E43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22C)</w:t>
      </w:r>
    </w:p>
    <w:p w14:paraId="7E47578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 xml:space="preserve">Fund </w:t>
      </w:r>
      <w:r w:rsidRPr="00B420C2">
        <w:rPr>
          <w:rFonts w:eastAsia="Calibri" w:cs="Times New Roman"/>
          <w:color w:val="000000"/>
          <w:u w:val="single"/>
        </w:rPr>
        <w:t>3288</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0312</w:t>
      </w:r>
    </w:p>
    <w:p w14:paraId="11F608E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sectPr w:rsidR="002633F2" w:rsidRPr="00B420C2" w:rsidSect="00B24508">
          <w:footerReference w:type="default" r:id="rId399"/>
          <w:type w:val="continuous"/>
          <w:pgSz w:w="12240" w:h="15840"/>
          <w:pgMar w:top="1440" w:right="1440" w:bottom="1440" w:left="1440" w:header="720" w:footer="720" w:gutter="0"/>
          <w:cols w:space="720"/>
          <w:titlePg/>
          <w:docGrid w:linePitch="360"/>
        </w:sectPr>
      </w:pPr>
    </w:p>
    <w:p w14:paraId="26C02936" w14:textId="21BFEE7A"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B0B72">
        <w:rPr>
          <w:rFonts w:eastAsia="Calibri" w:cs="Times New Roman"/>
          <w:color w:val="000000"/>
        </w:rPr>
        <w:t>869,535</w:t>
      </w:r>
    </w:p>
    <w:p w14:paraId="34F9C54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2,0</w:t>
      </w:r>
      <w:r>
        <w:rPr>
          <w:rFonts w:eastAsia="Calibri" w:cs="Times New Roman"/>
          <w:color w:val="000000"/>
        </w:rPr>
        <w:t>59</w:t>
      </w:r>
      <w:r w:rsidRPr="00B420C2">
        <w:rPr>
          <w:rFonts w:eastAsia="Calibri" w:cs="Times New Roman"/>
          <w:color w:val="000000"/>
        </w:rPr>
        <w:t>,457</w:t>
      </w:r>
    </w:p>
    <w:p w14:paraId="6D12D5C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06A096C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5,000</w:t>
      </w:r>
    </w:p>
    <w:p w14:paraId="59C5157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4,403</w:t>
      </w:r>
    </w:p>
    <w:p w14:paraId="78D4CFB7" w14:textId="656CB809"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sidR="007B0B72">
        <w:rPr>
          <w:rFonts w:eastAsia="Calibri" w:cs="Times New Roman"/>
          <w:color w:val="000000"/>
        </w:rPr>
        <w:t>9</w:t>
      </w:r>
      <w:r w:rsidR="008D765C">
        <w:rPr>
          <w:rFonts w:eastAsia="Calibri" w:cs="Times New Roman"/>
          <w:color w:val="000000"/>
        </w:rPr>
        <w:t>39</w:t>
      </w:r>
      <w:r w:rsidR="007B0B72">
        <w:rPr>
          <w:rFonts w:eastAsia="Calibri" w:cs="Times New Roman"/>
          <w:color w:val="000000"/>
        </w:rPr>
        <w:t>,395</w:t>
      </w:r>
    </w:p>
    <w:p w14:paraId="173191C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400"/>
          <w:type w:val="continuous"/>
          <w:pgSz w:w="12240" w:h="15840"/>
          <w:pgMar w:top="1440" w:right="1440" w:bottom="1440" w:left="1440" w:header="720" w:footer="720" w:gutter="0"/>
          <w:lnNumType w:countBy="1" w:restart="newSection"/>
          <w:cols w:space="720"/>
          <w:titlePg/>
          <w:docGrid w:linePitch="360"/>
        </w:sectPr>
      </w:pPr>
    </w:p>
    <w:p w14:paraId="63B12660"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Environmental Protection – </w:t>
      </w:r>
    </w:p>
    <w:p w14:paraId="1E1A107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Hazardous Waste Management Fund</w:t>
      </w:r>
    </w:p>
    <w:p w14:paraId="68F7363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22)</w:t>
      </w:r>
    </w:p>
    <w:p w14:paraId="6EE6EB2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3023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i/>
          <w:color w:val="000000"/>
        </w:rPr>
        <w:t xml:space="preserve"> </w:t>
      </w:r>
      <w:r w:rsidRPr="00B420C2">
        <w:rPr>
          <w:rFonts w:eastAsia="Calibri" w:cs="Times New Roman"/>
          <w:color w:val="000000"/>
        </w:rPr>
        <w:t xml:space="preserve">Org </w:t>
      </w:r>
      <w:r w:rsidRPr="00B420C2">
        <w:rPr>
          <w:rFonts w:eastAsia="Calibri" w:cs="Times New Roman"/>
          <w:color w:val="000000"/>
          <w:u w:val="single"/>
        </w:rPr>
        <w:t>0313</w:t>
      </w:r>
    </w:p>
    <w:p w14:paraId="2BD788C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401"/>
          <w:type w:val="continuous"/>
          <w:pgSz w:w="12240" w:h="15840"/>
          <w:pgMar w:top="1440" w:right="1440" w:bottom="1440" w:left="1440" w:header="720" w:footer="720" w:gutter="0"/>
          <w:cols w:space="720"/>
          <w:titlePg/>
          <w:docGrid w:linePitch="360"/>
        </w:sectPr>
      </w:pPr>
    </w:p>
    <w:p w14:paraId="06A77697" w14:textId="25EABBA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F3299">
        <w:rPr>
          <w:rFonts w:eastAsia="Calibri" w:cs="Times New Roman"/>
          <w:color w:val="000000"/>
        </w:rPr>
        <w:t>805,575</w:t>
      </w:r>
    </w:p>
    <w:p w14:paraId="617D441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8,072</w:t>
      </w:r>
    </w:p>
    <w:p w14:paraId="1DA9F9E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155,969</w:t>
      </w:r>
    </w:p>
    <w:p w14:paraId="1CE4DAB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w:t>
      </w:r>
    </w:p>
    <w:p w14:paraId="12A6DF5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1,505</w:t>
      </w:r>
    </w:p>
    <w:p w14:paraId="26D1FB8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2,000</w:t>
      </w:r>
    </w:p>
    <w:p w14:paraId="60ABEA85" w14:textId="7E955949"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F3299">
        <w:rPr>
          <w:rFonts w:eastAsia="Calibri" w:cs="Times New Roman"/>
          <w:color w:val="000000"/>
        </w:rPr>
        <w:t>973,621</w:t>
      </w:r>
    </w:p>
    <w:p w14:paraId="3E50E72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402"/>
          <w:type w:val="continuous"/>
          <w:pgSz w:w="12240" w:h="15840"/>
          <w:pgMar w:top="1440" w:right="1440" w:bottom="1440" w:left="1440" w:header="720" w:footer="720" w:gutter="0"/>
          <w:lnNumType w:countBy="1" w:restart="newSection"/>
          <w:cols w:space="720"/>
          <w:titlePg/>
          <w:docGrid w:linePitch="360"/>
        </w:sectPr>
      </w:pPr>
    </w:p>
    <w:p w14:paraId="40C0A027"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Environmental Protection – </w:t>
      </w:r>
    </w:p>
    <w:p w14:paraId="38CCE1F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lastRenderedPageBreak/>
        <w:t>Air Pollution Education and Environment Fund</w:t>
      </w:r>
    </w:p>
    <w:p w14:paraId="2705ACD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22)</w:t>
      </w:r>
    </w:p>
    <w:p w14:paraId="1FC5052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3024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6463A0D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403"/>
          <w:type w:val="continuous"/>
          <w:pgSz w:w="12240" w:h="15840"/>
          <w:pgMar w:top="1440" w:right="1440" w:bottom="1440" w:left="1440" w:header="720" w:footer="720" w:gutter="0"/>
          <w:cols w:space="720"/>
          <w:titlePg/>
          <w:docGrid w:linePitch="360"/>
        </w:sectPr>
      </w:pPr>
    </w:p>
    <w:p w14:paraId="5D1DC1ED" w14:textId="4049152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A0345E">
        <w:rPr>
          <w:rFonts w:eastAsia="Calibri" w:cs="Times New Roman"/>
          <w:color w:val="000000"/>
        </w:rPr>
        <w:t>806,186</w:t>
      </w:r>
    </w:p>
    <w:p w14:paraId="59A583E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14,647</w:t>
      </w:r>
    </w:p>
    <w:p w14:paraId="3DC30B5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876,863</w:t>
      </w:r>
    </w:p>
    <w:p w14:paraId="7E96E63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13,000</w:t>
      </w:r>
    </w:p>
    <w:p w14:paraId="7E09BA9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53,105</w:t>
      </w:r>
    </w:p>
    <w:p w14:paraId="564930E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20,000</w:t>
      </w:r>
    </w:p>
    <w:p w14:paraId="50E6620A" w14:textId="5BCB0D90"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A0345E">
        <w:rPr>
          <w:rFonts w:eastAsia="Calibri" w:cs="Times New Roman"/>
          <w:color w:val="000000"/>
        </w:rPr>
        <w:t>783,801</w:t>
      </w:r>
    </w:p>
    <w:p w14:paraId="314BFC1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404"/>
          <w:type w:val="continuous"/>
          <w:pgSz w:w="12240" w:h="15840"/>
          <w:pgMar w:top="1440" w:right="1440" w:bottom="1440" w:left="1440" w:header="720" w:footer="720" w:gutter="0"/>
          <w:lnNumType w:countBy="1" w:restart="continuous"/>
          <w:cols w:space="720"/>
          <w:titlePg/>
          <w:docGrid w:linePitch="360"/>
        </w:sectPr>
      </w:pPr>
    </w:p>
    <w:p w14:paraId="4B12CBC2"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Environmental Protection – </w:t>
      </w:r>
    </w:p>
    <w:p w14:paraId="2B1F9D4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Special Reclamation Fund</w:t>
      </w:r>
    </w:p>
    <w:p w14:paraId="76E28C4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22)</w:t>
      </w:r>
    </w:p>
    <w:p w14:paraId="6C2C82E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3321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02A7466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405"/>
          <w:type w:val="continuous"/>
          <w:pgSz w:w="12240" w:h="15840"/>
          <w:pgMar w:top="1440" w:right="1440" w:bottom="1440" w:left="1440" w:header="720" w:footer="720" w:gutter="0"/>
          <w:cols w:space="720"/>
          <w:titlePg/>
          <w:docGrid w:linePitch="360"/>
        </w:sectPr>
      </w:pPr>
    </w:p>
    <w:p w14:paraId="664530A4" w14:textId="3FB7ED5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C00B3B">
        <w:rPr>
          <w:rFonts w:eastAsia="Calibri" w:cs="Times New Roman"/>
          <w:color w:val="000000"/>
        </w:rPr>
        <w:t>678,252</w:t>
      </w:r>
    </w:p>
    <w:p w14:paraId="0767DF2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16,185,006</w:t>
      </w:r>
    </w:p>
    <w:p w14:paraId="36E8579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79,950</w:t>
      </w:r>
    </w:p>
    <w:p w14:paraId="0A7460A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130,192</w:t>
      </w:r>
    </w:p>
    <w:p w14:paraId="2DAD57C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32,000</w:t>
      </w:r>
    </w:p>
    <w:p w14:paraId="6E0DA7C9" w14:textId="420791A2"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18,</w:t>
      </w:r>
      <w:r w:rsidR="00C00B3B">
        <w:rPr>
          <w:rFonts w:eastAsia="Calibri" w:cs="Times New Roman"/>
          <w:color w:val="000000"/>
        </w:rPr>
        <w:t>105,400</w:t>
      </w:r>
    </w:p>
    <w:p w14:paraId="1CEACE3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406"/>
          <w:type w:val="continuous"/>
          <w:pgSz w:w="12240" w:h="15840"/>
          <w:pgMar w:top="1440" w:right="1440" w:bottom="1440" w:left="1440" w:header="720" w:footer="720" w:gutter="0"/>
          <w:lnNumType w:countBy="1" w:restart="newSection"/>
          <w:cols w:space="720"/>
          <w:titlePg/>
          <w:docGrid w:linePitch="360"/>
        </w:sectPr>
      </w:pPr>
    </w:p>
    <w:p w14:paraId="76F51786"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Environmental Protection – </w:t>
      </w:r>
    </w:p>
    <w:p w14:paraId="339454D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Oil and Gas Reclamation Fund</w:t>
      </w:r>
    </w:p>
    <w:p w14:paraId="5C87519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22)</w:t>
      </w:r>
    </w:p>
    <w:p w14:paraId="4E52AC8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3322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54B1B59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407"/>
          <w:type w:val="continuous"/>
          <w:pgSz w:w="12240" w:h="15840"/>
          <w:pgMar w:top="1440" w:right="1440" w:bottom="1440" w:left="1440" w:header="720" w:footer="720" w:gutter="0"/>
          <w:cols w:space="720"/>
          <w:docGrid w:linePitch="360"/>
        </w:sectPr>
      </w:pPr>
    </w:p>
    <w:p w14:paraId="40908067" w14:textId="26089411"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C00B3B">
        <w:rPr>
          <w:rFonts w:eastAsia="Calibri" w:cs="Times New Roman"/>
          <w:color w:val="000000"/>
        </w:rPr>
        <w:t>549,957</w:t>
      </w:r>
    </w:p>
    <w:p w14:paraId="029AD6C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1,956,094</w:t>
      </w:r>
    </w:p>
    <w:p w14:paraId="092D2360" w14:textId="057C4205"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sidR="00C00B3B">
        <w:rPr>
          <w:rFonts w:eastAsia="Calibri" w:cs="Times New Roman"/>
          <w:color w:val="000000"/>
        </w:rPr>
        <w:t>506,051</w:t>
      </w:r>
    </w:p>
    <w:p w14:paraId="23B2C00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408"/>
          <w:type w:val="continuous"/>
          <w:pgSz w:w="12240" w:h="15840"/>
          <w:pgMar w:top="1440" w:right="1440" w:bottom="1440" w:left="1440" w:header="720" w:footer="720" w:gutter="0"/>
          <w:lnNumType w:countBy="1" w:restart="newSection"/>
          <w:cols w:space="720"/>
          <w:titlePg/>
          <w:docGrid w:linePitch="360"/>
        </w:sectPr>
      </w:pPr>
    </w:p>
    <w:p w14:paraId="1B7D3562"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lastRenderedPageBreak/>
        <w:t xml:space="preserve">Division of Environmental Protection – </w:t>
      </w:r>
    </w:p>
    <w:p w14:paraId="2D75B65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Oil and Gas Operating Permit and Processing Fund</w:t>
      </w:r>
    </w:p>
    <w:p w14:paraId="17E0557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22)</w:t>
      </w:r>
    </w:p>
    <w:p w14:paraId="143ADCF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3323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313B595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6252D0">
          <w:footerReference w:type="default" r:id="rId409"/>
          <w:type w:val="continuous"/>
          <w:pgSz w:w="12240" w:h="15840"/>
          <w:pgMar w:top="1440" w:right="1440" w:bottom="1440" w:left="1440" w:header="720" w:footer="720" w:gutter="0"/>
          <w:cols w:space="720"/>
          <w:docGrid w:linePitch="360"/>
        </w:sectPr>
      </w:pPr>
    </w:p>
    <w:p w14:paraId="4CE02960" w14:textId="32E8899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99417A">
        <w:rPr>
          <w:rFonts w:eastAsia="Calibri" w:cs="Times New Roman"/>
          <w:color w:val="000000"/>
        </w:rPr>
        <w:t>187,791</w:t>
      </w:r>
    </w:p>
    <w:p w14:paraId="4EA02F3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15,700</w:t>
      </w:r>
    </w:p>
    <w:p w14:paraId="724113C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932,300</w:t>
      </w:r>
    </w:p>
    <w:p w14:paraId="45A059E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9,500</w:t>
      </w:r>
    </w:p>
    <w:p w14:paraId="33A533E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500</w:t>
      </w:r>
    </w:p>
    <w:p w14:paraId="63C507F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500</w:t>
      </w:r>
    </w:p>
    <w:p w14:paraId="18CFBA3E" w14:textId="2DF9C159"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99417A">
        <w:rPr>
          <w:rFonts w:eastAsia="Calibri" w:cs="Times New Roman"/>
          <w:color w:val="000000"/>
        </w:rPr>
        <w:t>146,291</w:t>
      </w:r>
    </w:p>
    <w:p w14:paraId="7428ADB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410"/>
          <w:type w:val="continuous"/>
          <w:pgSz w:w="12240" w:h="15840"/>
          <w:pgMar w:top="1440" w:right="1440" w:bottom="1440" w:left="1440" w:header="720" w:footer="720" w:gutter="0"/>
          <w:lnNumType w:countBy="1" w:restart="newSection"/>
          <w:cols w:space="720"/>
          <w:titlePg/>
          <w:docGrid w:linePitch="360"/>
        </w:sectPr>
      </w:pPr>
    </w:p>
    <w:p w14:paraId="579E4E54"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Environmental Protection – </w:t>
      </w:r>
    </w:p>
    <w:p w14:paraId="6F2FD38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Mining and Reclamation Operations Fund</w:t>
      </w:r>
    </w:p>
    <w:p w14:paraId="18D34BF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22)</w:t>
      </w:r>
    </w:p>
    <w:p w14:paraId="7D16463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3324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5A9116C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411"/>
          <w:type w:val="continuous"/>
          <w:pgSz w:w="12240" w:h="15840"/>
          <w:pgMar w:top="1440" w:right="1440" w:bottom="1440" w:left="1440" w:header="720" w:footer="720" w:gutter="0"/>
          <w:cols w:space="720"/>
          <w:titlePg/>
          <w:docGrid w:linePitch="360"/>
        </w:sectPr>
      </w:pPr>
    </w:p>
    <w:p w14:paraId="0B24C0DE" w14:textId="705A8325"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w:t>
      </w:r>
      <w:r w:rsidR="006D09BC">
        <w:rPr>
          <w:rFonts w:eastAsia="Calibri" w:cs="Times New Roman"/>
          <w:color w:val="000000"/>
        </w:rPr>
        <w:t>635,868</w:t>
      </w:r>
    </w:p>
    <w:p w14:paraId="1C07CAE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920</w:t>
      </w:r>
    </w:p>
    <w:p w14:paraId="7200F4D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2,202,231</w:t>
      </w:r>
    </w:p>
    <w:p w14:paraId="29BD908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60,260</w:t>
      </w:r>
    </w:p>
    <w:p w14:paraId="685F771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83,000</w:t>
      </w:r>
    </w:p>
    <w:p w14:paraId="3169AA7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57,500</w:t>
      </w:r>
    </w:p>
    <w:p w14:paraId="3DBC8426" w14:textId="0C708144"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w:t>
      </w:r>
      <w:r w:rsidR="006D09BC">
        <w:rPr>
          <w:rFonts w:eastAsia="Calibri" w:cs="Times New Roman"/>
          <w:color w:val="000000"/>
        </w:rPr>
        <w:t>039,779</w:t>
      </w:r>
    </w:p>
    <w:p w14:paraId="04266A2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412"/>
          <w:type w:val="continuous"/>
          <w:pgSz w:w="12240" w:h="15840"/>
          <w:pgMar w:top="1440" w:right="1440" w:bottom="1440" w:left="1440" w:header="720" w:footer="720" w:gutter="0"/>
          <w:lnNumType w:countBy="1" w:restart="newSection"/>
          <w:cols w:space="720"/>
          <w:titlePg/>
          <w:docGrid w:linePitch="360"/>
        </w:sectPr>
      </w:pPr>
    </w:p>
    <w:p w14:paraId="50C2B3BB"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Environmental Protection – </w:t>
      </w:r>
    </w:p>
    <w:p w14:paraId="5875DFC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Underground Storage Tank</w:t>
      </w:r>
    </w:p>
    <w:p w14:paraId="3D17B7A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Administrative Fund</w:t>
      </w:r>
    </w:p>
    <w:p w14:paraId="51EC748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22)</w:t>
      </w:r>
    </w:p>
    <w:p w14:paraId="773E4A9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3325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2BC1230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413"/>
          <w:type w:val="continuous"/>
          <w:pgSz w:w="12240" w:h="15840"/>
          <w:pgMar w:top="1440" w:right="1440" w:bottom="1440" w:left="1440" w:header="720" w:footer="720" w:gutter="0"/>
          <w:cols w:space="720"/>
          <w:titlePg/>
          <w:docGrid w:linePitch="360"/>
        </w:sectPr>
      </w:pPr>
    </w:p>
    <w:p w14:paraId="2B69B429" w14:textId="50290E6A"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6D09BC">
        <w:rPr>
          <w:rFonts w:eastAsia="Calibri" w:cs="Times New Roman"/>
          <w:color w:val="000000"/>
        </w:rPr>
        <w:t>486,251</w:t>
      </w:r>
    </w:p>
    <w:p w14:paraId="113162F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7,520</w:t>
      </w:r>
    </w:p>
    <w:p w14:paraId="2EAE379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318,420</w:t>
      </w:r>
    </w:p>
    <w:p w14:paraId="6C971C2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5,350</w:t>
      </w:r>
    </w:p>
    <w:p w14:paraId="7C1FF9E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3,610</w:t>
      </w:r>
    </w:p>
    <w:p w14:paraId="71C2145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3,500</w:t>
      </w:r>
    </w:p>
    <w:p w14:paraId="3D9415B8" w14:textId="78B9A304"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6D09BC">
        <w:rPr>
          <w:rFonts w:eastAsia="Calibri" w:cs="Times New Roman"/>
          <w:color w:val="000000"/>
        </w:rPr>
        <w:t>824,651</w:t>
      </w:r>
    </w:p>
    <w:p w14:paraId="7511F6E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6252D0">
          <w:footerReference w:type="default" r:id="rId414"/>
          <w:type w:val="continuous"/>
          <w:pgSz w:w="12240" w:h="15840"/>
          <w:pgMar w:top="1440" w:right="1440" w:bottom="1440" w:left="1440" w:header="720" w:footer="720" w:gutter="0"/>
          <w:lnNumType w:countBy="1" w:restart="newSection"/>
          <w:cols w:space="720"/>
          <w:docGrid w:linePitch="360"/>
        </w:sectPr>
      </w:pPr>
    </w:p>
    <w:p w14:paraId="4D39EB90"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Environmental Protection – </w:t>
      </w:r>
    </w:p>
    <w:p w14:paraId="420EBFA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Hazardous Waste Emergency Response Fund</w:t>
      </w:r>
    </w:p>
    <w:p w14:paraId="4ADBBA1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22)</w:t>
      </w:r>
    </w:p>
    <w:p w14:paraId="6A7FF72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3331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4A3A50D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415"/>
          <w:type w:val="continuous"/>
          <w:pgSz w:w="12240" w:h="15840"/>
          <w:pgMar w:top="1440" w:right="1440" w:bottom="1440" w:left="1440" w:header="720" w:footer="720" w:gutter="0"/>
          <w:cols w:space="720"/>
          <w:titlePg/>
          <w:docGrid w:linePitch="360"/>
        </w:sectPr>
      </w:pPr>
    </w:p>
    <w:p w14:paraId="3A3D0E1E" w14:textId="3742D60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6E61A4">
        <w:rPr>
          <w:rFonts w:eastAsia="Calibri" w:cs="Times New Roman"/>
          <w:color w:val="000000"/>
        </w:rPr>
        <w:t>614,039</w:t>
      </w:r>
    </w:p>
    <w:p w14:paraId="53537AF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10,616</w:t>
      </w:r>
    </w:p>
    <w:p w14:paraId="44A0A54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767,905</w:t>
      </w:r>
    </w:p>
    <w:p w14:paraId="61F0747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7,014</w:t>
      </w:r>
    </w:p>
    <w:p w14:paraId="60B01E5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9,000</w:t>
      </w:r>
    </w:p>
    <w:p w14:paraId="5F88E32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3,500</w:t>
      </w:r>
    </w:p>
    <w:p w14:paraId="217EDFBB" w14:textId="1F1EDC8A"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6E61A4">
        <w:rPr>
          <w:rFonts w:eastAsia="Calibri" w:cs="Times New Roman"/>
          <w:color w:val="000000"/>
        </w:rPr>
        <w:t>412,074</w:t>
      </w:r>
    </w:p>
    <w:p w14:paraId="1B59C1E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416"/>
          <w:type w:val="continuous"/>
          <w:pgSz w:w="12240" w:h="15840"/>
          <w:pgMar w:top="1440" w:right="1440" w:bottom="1440" w:left="1440" w:header="720" w:footer="720" w:gutter="0"/>
          <w:lnNumType w:countBy="1" w:restart="newSection"/>
          <w:cols w:space="720"/>
          <w:titlePg/>
          <w:docGrid w:linePitch="360"/>
        </w:sectPr>
      </w:pPr>
    </w:p>
    <w:p w14:paraId="5D6FB060"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Environmental Protection – </w:t>
      </w:r>
    </w:p>
    <w:p w14:paraId="20CE325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Solid Waste Reclamation and</w:t>
      </w:r>
    </w:p>
    <w:p w14:paraId="216DD07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Environmental Response Fund</w:t>
      </w:r>
    </w:p>
    <w:p w14:paraId="0CE2C95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22)</w:t>
      </w:r>
    </w:p>
    <w:p w14:paraId="7353926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3332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682389C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417"/>
          <w:type w:val="continuous"/>
          <w:pgSz w:w="12240" w:h="15840"/>
          <w:pgMar w:top="1440" w:right="1440" w:bottom="1440" w:left="1440" w:header="720" w:footer="720" w:gutter="0"/>
          <w:cols w:space="720"/>
          <w:titlePg/>
          <w:docGrid w:linePitch="360"/>
        </w:sectPr>
      </w:pPr>
    </w:p>
    <w:p w14:paraId="3669588E" w14:textId="32C960D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B545E5">
        <w:rPr>
          <w:rFonts w:eastAsia="Calibri" w:cs="Times New Roman"/>
          <w:color w:val="000000"/>
        </w:rPr>
        <w:t>849,562</w:t>
      </w:r>
    </w:p>
    <w:p w14:paraId="0277217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22,900</w:t>
      </w:r>
    </w:p>
    <w:p w14:paraId="2F4ACE6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3,604,737</w:t>
      </w:r>
    </w:p>
    <w:p w14:paraId="63DE3EC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25,000</w:t>
      </w:r>
    </w:p>
    <w:p w14:paraId="601A7F6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31,500</w:t>
      </w:r>
    </w:p>
    <w:p w14:paraId="7397687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t xml:space="preserve">                     500</w:t>
      </w:r>
    </w:p>
    <w:p w14:paraId="128F7E5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1,000</w:t>
      </w:r>
    </w:p>
    <w:p w14:paraId="25EE92AB" w14:textId="6A151D94"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w:t>
      </w:r>
      <w:r w:rsidR="00B545E5">
        <w:rPr>
          <w:rFonts w:eastAsia="Calibri" w:cs="Times New Roman"/>
          <w:color w:val="000000"/>
        </w:rPr>
        <w:t>535,199</w:t>
      </w:r>
    </w:p>
    <w:p w14:paraId="4C7D736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418"/>
          <w:type w:val="continuous"/>
          <w:pgSz w:w="12240" w:h="15840"/>
          <w:pgMar w:top="1440" w:right="1440" w:bottom="1440" w:left="1440" w:header="720" w:footer="720" w:gutter="0"/>
          <w:lnNumType w:countBy="1" w:restart="newSection"/>
          <w:cols w:space="720"/>
          <w:titlePg/>
          <w:docGrid w:linePitch="360"/>
        </w:sectPr>
      </w:pPr>
    </w:p>
    <w:p w14:paraId="03C102A0"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Environmental Protection – </w:t>
      </w:r>
    </w:p>
    <w:p w14:paraId="1E8E5D3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Solid Waste Enforcement Fund</w:t>
      </w:r>
    </w:p>
    <w:p w14:paraId="5699C29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22)</w:t>
      </w:r>
    </w:p>
    <w:p w14:paraId="63CB17F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3333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0164056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419"/>
          <w:type w:val="continuous"/>
          <w:pgSz w:w="12240" w:h="15840"/>
          <w:pgMar w:top="1440" w:right="1440" w:bottom="1440" w:left="1440" w:header="720" w:footer="720" w:gutter="0"/>
          <w:cols w:space="720"/>
          <w:titlePg/>
          <w:docGrid w:linePitch="360"/>
        </w:sectPr>
      </w:pPr>
    </w:p>
    <w:p w14:paraId="7530E922" w14:textId="125744FB"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w:t>
      </w:r>
      <w:r w:rsidR="00B545E5">
        <w:rPr>
          <w:rFonts w:eastAsia="Calibri" w:cs="Times New Roman"/>
          <w:color w:val="000000"/>
        </w:rPr>
        <w:t>362,824</w:t>
      </w:r>
    </w:p>
    <w:p w14:paraId="706CA29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31,145</w:t>
      </w:r>
    </w:p>
    <w:p w14:paraId="12A5FC6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940,229</w:t>
      </w:r>
    </w:p>
    <w:p w14:paraId="04D1DAC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30,930</w:t>
      </w:r>
    </w:p>
    <w:p w14:paraId="01C2134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23,356</w:t>
      </w:r>
    </w:p>
    <w:p w14:paraId="0D6B4E1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25,554</w:t>
      </w:r>
    </w:p>
    <w:p w14:paraId="68A0598B" w14:textId="5CB75D56"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w:t>
      </w:r>
      <w:r w:rsidR="00B545E5">
        <w:rPr>
          <w:rFonts w:eastAsia="Calibri" w:cs="Times New Roman"/>
          <w:color w:val="000000"/>
        </w:rPr>
        <w:t>414,038</w:t>
      </w:r>
    </w:p>
    <w:p w14:paraId="6A98246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420"/>
          <w:type w:val="continuous"/>
          <w:pgSz w:w="12240" w:h="15840"/>
          <w:pgMar w:top="1440" w:right="1440" w:bottom="1440" w:left="1440" w:header="720" w:footer="720" w:gutter="0"/>
          <w:lnNumType w:countBy="1" w:restart="newSection"/>
          <w:cols w:space="720"/>
          <w:titlePg/>
          <w:docGrid w:linePitch="360"/>
        </w:sectPr>
      </w:pPr>
    </w:p>
    <w:p w14:paraId="69B872E1"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Environmental Protection – </w:t>
      </w:r>
    </w:p>
    <w:p w14:paraId="641C132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Air Pollution Control Fund</w:t>
      </w:r>
    </w:p>
    <w:p w14:paraId="2418A5B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22)</w:t>
      </w:r>
    </w:p>
    <w:p w14:paraId="6099A3A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3336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0127755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421"/>
          <w:type w:val="continuous"/>
          <w:pgSz w:w="12240" w:h="15840"/>
          <w:pgMar w:top="1440" w:right="1440" w:bottom="1440" w:left="1440" w:header="720" w:footer="720" w:gutter="0"/>
          <w:cols w:space="720"/>
          <w:titlePg/>
          <w:docGrid w:linePitch="360"/>
        </w:sectPr>
      </w:pPr>
    </w:p>
    <w:p w14:paraId="61CE3FC2" w14:textId="1FFD314B"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6,</w:t>
      </w:r>
      <w:r w:rsidR="00F04C31">
        <w:rPr>
          <w:rFonts w:eastAsia="Calibri" w:cs="Times New Roman"/>
          <w:color w:val="000000"/>
        </w:rPr>
        <w:t>112,158</w:t>
      </w:r>
    </w:p>
    <w:p w14:paraId="4070E08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70,572</w:t>
      </w:r>
    </w:p>
    <w:p w14:paraId="456355D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1,469,467</w:t>
      </w:r>
    </w:p>
    <w:p w14:paraId="0EE00F8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84,045</w:t>
      </w:r>
    </w:p>
    <w:p w14:paraId="44C0E81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103,601</w:t>
      </w:r>
    </w:p>
    <w:p w14:paraId="379494B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52,951</w:t>
      </w:r>
    </w:p>
    <w:p w14:paraId="5A1A32EE" w14:textId="3E379B24"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04C31">
        <w:rPr>
          <w:rFonts w:eastAsia="Calibri" w:cs="Times New Roman"/>
          <w:color w:val="000000"/>
        </w:rPr>
        <w:t>7,892,794</w:t>
      </w:r>
    </w:p>
    <w:p w14:paraId="3A20B75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422"/>
          <w:type w:val="continuous"/>
          <w:pgSz w:w="12240" w:h="15840"/>
          <w:pgMar w:top="1440" w:right="1440" w:bottom="1440" w:left="1440" w:header="720" w:footer="720" w:gutter="0"/>
          <w:lnNumType w:countBy="1" w:restart="newSection"/>
          <w:cols w:space="720"/>
          <w:titlePg/>
          <w:docGrid w:linePitch="360"/>
        </w:sectPr>
      </w:pPr>
    </w:p>
    <w:p w14:paraId="14276200"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Environmental Protection – </w:t>
      </w:r>
    </w:p>
    <w:p w14:paraId="45E74D1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lastRenderedPageBreak/>
        <w:t>Environmental Laboratory</w:t>
      </w:r>
    </w:p>
    <w:p w14:paraId="5585B3A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Certification Fund</w:t>
      </w:r>
    </w:p>
    <w:p w14:paraId="0549623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22)</w:t>
      </w:r>
    </w:p>
    <w:p w14:paraId="6B497DF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3340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7D72707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sectPr w:rsidR="002633F2" w:rsidRPr="00B420C2" w:rsidSect="00B24508">
          <w:footerReference w:type="default" r:id="rId423"/>
          <w:type w:val="continuous"/>
          <w:pgSz w:w="12240" w:h="15840"/>
          <w:pgMar w:top="1440" w:right="1440" w:bottom="1440" w:left="1440" w:header="720" w:footer="720" w:gutter="0"/>
          <w:cols w:space="720"/>
          <w:titlePg/>
          <w:docGrid w:linePitch="360"/>
        </w:sectPr>
      </w:pPr>
    </w:p>
    <w:p w14:paraId="2A50F892" w14:textId="7D53419F"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F04C31">
        <w:rPr>
          <w:rFonts w:eastAsia="Calibri" w:cs="Times New Roman"/>
          <w:color w:val="000000"/>
        </w:rPr>
        <w:t>364,936</w:t>
      </w:r>
    </w:p>
    <w:p w14:paraId="7F5CB83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1,120</w:t>
      </w:r>
    </w:p>
    <w:p w14:paraId="2313817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201,146</w:t>
      </w:r>
    </w:p>
    <w:p w14:paraId="3E59FB9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1D16598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163,000</w:t>
      </w:r>
    </w:p>
    <w:p w14:paraId="7D7653CE" w14:textId="3845F8F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04C31">
        <w:rPr>
          <w:rFonts w:eastAsia="Calibri" w:cs="Times New Roman"/>
          <w:color w:val="000000"/>
        </w:rPr>
        <w:t>731,202</w:t>
      </w:r>
    </w:p>
    <w:p w14:paraId="3F7A010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424"/>
          <w:type w:val="continuous"/>
          <w:pgSz w:w="12240" w:h="15840"/>
          <w:pgMar w:top="1440" w:right="1440" w:bottom="1440" w:left="1440" w:header="720" w:footer="720" w:gutter="0"/>
          <w:lnNumType w:countBy="1" w:restart="newSection"/>
          <w:cols w:space="720"/>
          <w:titlePg/>
          <w:docGrid w:linePitch="360"/>
        </w:sectPr>
      </w:pPr>
    </w:p>
    <w:p w14:paraId="4685E7F8"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Environmental Protection – </w:t>
      </w:r>
    </w:p>
    <w:p w14:paraId="1A20F60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Stream Restoration Fund</w:t>
      </w:r>
    </w:p>
    <w:p w14:paraId="7D8C2C3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22)</w:t>
      </w:r>
    </w:p>
    <w:p w14:paraId="0588E52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3349</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6FCB618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425"/>
          <w:type w:val="continuous"/>
          <w:pgSz w:w="12240" w:h="15840"/>
          <w:pgMar w:top="1440" w:right="1440" w:bottom="1440" w:left="1440" w:header="720" w:footer="720" w:gutter="0"/>
          <w:cols w:space="720"/>
          <w:titlePg/>
          <w:docGrid w:linePitch="360"/>
        </w:sectPr>
      </w:pPr>
    </w:p>
    <w:p w14:paraId="686974D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5,182,076</w:t>
      </w:r>
    </w:p>
    <w:p w14:paraId="30B5808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426"/>
          <w:type w:val="continuous"/>
          <w:pgSz w:w="12240" w:h="15840"/>
          <w:pgMar w:top="1440" w:right="1440" w:bottom="1440" w:left="1440" w:header="720" w:footer="720" w:gutter="0"/>
          <w:lnNumType w:countBy="1" w:restart="newSection"/>
          <w:cols w:space="720"/>
          <w:titlePg/>
          <w:docGrid w:linePitch="360"/>
        </w:sectPr>
      </w:pPr>
    </w:p>
    <w:p w14:paraId="3E109C00"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Environmental Protection – </w:t>
      </w:r>
    </w:p>
    <w:p w14:paraId="1E3D877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Litter Control Fund</w:t>
      </w:r>
    </w:p>
    <w:p w14:paraId="398397E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22)</w:t>
      </w:r>
    </w:p>
    <w:p w14:paraId="0868774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3486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2AB4B54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427"/>
          <w:type w:val="continuous"/>
          <w:pgSz w:w="12240" w:h="15840"/>
          <w:pgMar w:top="1440" w:right="1440" w:bottom="1440" w:left="1440" w:header="720" w:footer="720" w:gutter="0"/>
          <w:cols w:space="720"/>
          <w:titlePg/>
          <w:docGrid w:linePitch="360"/>
        </w:sectPr>
      </w:pPr>
    </w:p>
    <w:p w14:paraId="719A965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60,000</w:t>
      </w:r>
    </w:p>
    <w:p w14:paraId="528680F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428"/>
          <w:type w:val="continuous"/>
          <w:pgSz w:w="12240" w:h="15840"/>
          <w:pgMar w:top="1440" w:right="1440" w:bottom="1440" w:left="1440" w:header="720" w:footer="720" w:gutter="0"/>
          <w:lnNumType w:countBy="1" w:restart="newSection"/>
          <w:cols w:space="720"/>
          <w:titlePg/>
          <w:docGrid w:linePitch="360"/>
        </w:sectPr>
      </w:pPr>
    </w:p>
    <w:p w14:paraId="0D0F4DA5"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Environmental Protection – </w:t>
      </w:r>
    </w:p>
    <w:p w14:paraId="1F225D5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Recycling Assistance Fund</w:t>
      </w:r>
    </w:p>
    <w:p w14:paraId="0464183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22)</w:t>
      </w:r>
    </w:p>
    <w:p w14:paraId="0F00E91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3487</w:t>
      </w:r>
      <w:r w:rsidRPr="00B420C2">
        <w:rPr>
          <w:rFonts w:eastAsia="Calibri" w:cs="Times New Roman"/>
          <w:i/>
          <w:color w:val="000000"/>
        </w:rPr>
        <w:t xml:space="preserve"> </w:t>
      </w:r>
      <w:r w:rsidRPr="00B420C2">
        <w:rPr>
          <w:rFonts w:eastAsia="Calibri" w:cs="Times New Roman"/>
          <w:color w:val="000000"/>
        </w:rPr>
        <w:t xml:space="preserve">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30FBEB2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429"/>
          <w:type w:val="continuous"/>
          <w:pgSz w:w="12240" w:h="15840"/>
          <w:pgMar w:top="1440" w:right="1440" w:bottom="1440" w:left="1440" w:header="720" w:footer="720" w:gutter="0"/>
          <w:cols w:space="720"/>
          <w:docGrid w:linePitch="360"/>
        </w:sectPr>
      </w:pPr>
    </w:p>
    <w:p w14:paraId="4B792D68" w14:textId="19B0AE3F"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A18D9">
        <w:rPr>
          <w:rFonts w:eastAsia="Calibri" w:cs="Times New Roman"/>
          <w:color w:val="000000"/>
        </w:rPr>
        <w:t>680,241</w:t>
      </w:r>
    </w:p>
    <w:p w14:paraId="02CFBA6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400</w:t>
      </w:r>
    </w:p>
    <w:p w14:paraId="762E260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2,754,258</w:t>
      </w:r>
    </w:p>
    <w:p w14:paraId="6374DD7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800</w:t>
      </w:r>
    </w:p>
    <w:p w14:paraId="1561EF3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500</w:t>
      </w:r>
    </w:p>
    <w:p w14:paraId="6921B1B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2,500</w:t>
      </w:r>
    </w:p>
    <w:p w14:paraId="4CAAC86A" w14:textId="136B277B"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DA18D9">
        <w:rPr>
          <w:rFonts w:eastAsia="Calibri" w:cs="Times New Roman"/>
          <w:color w:val="000000"/>
        </w:rPr>
        <w:t>438,699</w:t>
      </w:r>
    </w:p>
    <w:p w14:paraId="4ED760A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430"/>
          <w:type w:val="continuous"/>
          <w:pgSz w:w="12240" w:h="15840"/>
          <w:pgMar w:top="1440" w:right="1440" w:bottom="1440" w:left="1440" w:header="720" w:footer="720" w:gutter="0"/>
          <w:lnNumType w:countBy="1" w:restart="newSection"/>
          <w:cols w:space="720"/>
          <w:titlePg/>
          <w:docGrid w:linePitch="360"/>
        </w:sectPr>
      </w:pPr>
    </w:p>
    <w:p w14:paraId="37A4A257"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Environmental Protection – </w:t>
      </w:r>
    </w:p>
    <w:p w14:paraId="41F4C71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Mountaintop Removal Fund</w:t>
      </w:r>
    </w:p>
    <w:p w14:paraId="66875F6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22)</w:t>
      </w:r>
    </w:p>
    <w:p w14:paraId="7263D14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3490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7A6068F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431"/>
          <w:type w:val="continuous"/>
          <w:pgSz w:w="12240" w:h="15840"/>
          <w:pgMar w:top="1440" w:right="1440" w:bottom="1440" w:left="1440" w:header="720" w:footer="720" w:gutter="0"/>
          <w:cols w:space="720"/>
          <w:titlePg/>
          <w:docGrid w:linePitch="360"/>
        </w:sectPr>
      </w:pPr>
    </w:p>
    <w:p w14:paraId="5FA85D71" w14:textId="2F099A33"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DA18D9">
        <w:rPr>
          <w:rFonts w:eastAsia="Calibri" w:cs="Times New Roman"/>
          <w:color w:val="000000"/>
        </w:rPr>
        <w:t>120,989</w:t>
      </w:r>
    </w:p>
    <w:p w14:paraId="5915A66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1,180</w:t>
      </w:r>
    </w:p>
    <w:p w14:paraId="2E9E461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589,834</w:t>
      </w:r>
    </w:p>
    <w:p w14:paraId="08F2C2E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27,612</w:t>
      </w:r>
    </w:p>
    <w:p w14:paraId="642D0C9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23,500</w:t>
      </w:r>
    </w:p>
    <w:p w14:paraId="2F49A8F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11,520</w:t>
      </w:r>
    </w:p>
    <w:p w14:paraId="37E31173" w14:textId="3CDD61A0"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DA18D9">
        <w:rPr>
          <w:rFonts w:eastAsia="Calibri" w:cs="Times New Roman"/>
          <w:color w:val="000000"/>
        </w:rPr>
        <w:t>774,635</w:t>
      </w:r>
    </w:p>
    <w:p w14:paraId="1D2131D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432"/>
          <w:type w:val="continuous"/>
          <w:pgSz w:w="12240" w:h="15840"/>
          <w:pgMar w:top="1440" w:right="1440" w:bottom="1440" w:left="1440" w:header="720" w:footer="720" w:gutter="0"/>
          <w:lnNumType w:countBy="1" w:restart="newSection"/>
          <w:cols w:space="720"/>
          <w:titlePg/>
          <w:docGrid w:linePitch="360"/>
        </w:sectPr>
      </w:pPr>
    </w:p>
    <w:p w14:paraId="1D81960B"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Oil and Gas Conservation Commission – </w:t>
      </w:r>
    </w:p>
    <w:p w14:paraId="0F65D96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Special Oil and Gas Conservation Fund</w:t>
      </w:r>
    </w:p>
    <w:p w14:paraId="5152CB4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22C)</w:t>
      </w:r>
    </w:p>
    <w:p w14:paraId="704CD10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 xml:space="preserve">Fund </w:t>
      </w:r>
      <w:r w:rsidRPr="00B420C2">
        <w:rPr>
          <w:rFonts w:eastAsia="Calibri" w:cs="Times New Roman"/>
          <w:color w:val="000000"/>
          <w:u w:val="single"/>
        </w:rPr>
        <w:t>3371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0315</w:t>
      </w:r>
    </w:p>
    <w:p w14:paraId="4DFC1E3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sectPr w:rsidR="002633F2" w:rsidRPr="00B420C2" w:rsidSect="00B24508">
          <w:footerReference w:type="default" r:id="rId433"/>
          <w:type w:val="continuous"/>
          <w:pgSz w:w="12240" w:h="15840"/>
          <w:pgMar w:top="1440" w:right="1440" w:bottom="1440" w:left="1440" w:header="720" w:footer="720" w:gutter="0"/>
          <w:cols w:space="720"/>
          <w:titlePg/>
          <w:docGrid w:linePitch="360"/>
        </w:sectPr>
      </w:pPr>
    </w:p>
    <w:p w14:paraId="5C20C73A" w14:textId="297E555D"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A18D9">
        <w:rPr>
          <w:rFonts w:eastAsia="Calibri" w:cs="Times New Roman"/>
          <w:color w:val="000000"/>
        </w:rPr>
        <w:t>165,187</w:t>
      </w:r>
    </w:p>
    <w:p w14:paraId="7087D75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161,225</w:t>
      </w:r>
    </w:p>
    <w:p w14:paraId="265CBAD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4E7961D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9,481</w:t>
      </w:r>
    </w:p>
    <w:p w14:paraId="21AA44E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1,500</w:t>
      </w:r>
    </w:p>
    <w:p w14:paraId="1C2116D3" w14:textId="4A0BB99B"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A18D9">
        <w:rPr>
          <w:rFonts w:eastAsia="Calibri" w:cs="Times New Roman"/>
          <w:color w:val="000000"/>
        </w:rPr>
        <w:t>338,393</w:t>
      </w:r>
    </w:p>
    <w:p w14:paraId="3C75612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434"/>
          <w:type w:val="continuous"/>
          <w:pgSz w:w="12240" w:h="15840"/>
          <w:pgMar w:top="1440" w:right="1440" w:bottom="1440" w:left="1440" w:header="720" w:footer="720" w:gutter="0"/>
          <w:lnNumType w:countBy="1" w:restart="newSection"/>
          <w:cols w:space="720"/>
          <w:titlePg/>
          <w:docGrid w:linePitch="360"/>
        </w:sectPr>
      </w:pPr>
    </w:p>
    <w:p w14:paraId="7E1C564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b/>
          <w:color w:val="000000"/>
        </w:rPr>
        <w:t>DEPARTMENT OF HEALTH AND HUMAN RESOURCES</w:t>
      </w:r>
    </w:p>
    <w:p w14:paraId="2027B8F7"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Health –</w:t>
      </w:r>
    </w:p>
    <w:p w14:paraId="2EEFB24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lastRenderedPageBreak/>
        <w:t>Ryan Brown Addiction Prevention and Recovery Fund</w:t>
      </w:r>
    </w:p>
    <w:p w14:paraId="3C96F96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19)</w:t>
      </w:r>
    </w:p>
    <w:p w14:paraId="06EAB35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 xml:space="preserve">Fund </w:t>
      </w:r>
      <w:r w:rsidRPr="00B420C2">
        <w:rPr>
          <w:rFonts w:eastAsia="Calibri" w:cs="Times New Roman"/>
          <w:color w:val="000000"/>
          <w:u w:val="single"/>
        </w:rPr>
        <w:t>5111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74EE0E8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435"/>
          <w:type w:val="continuous"/>
          <w:pgSz w:w="12240" w:h="15840"/>
          <w:pgMar w:top="1440" w:right="1440" w:bottom="1440" w:left="1440" w:header="720" w:footer="720" w:gutter="0"/>
          <w:cols w:space="720"/>
          <w:titlePg/>
          <w:docGrid w:linePitch="360"/>
        </w:sectPr>
      </w:pPr>
    </w:p>
    <w:p w14:paraId="6BB044A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10,667,392</w:t>
      </w:r>
      <w:r w:rsidRPr="00B420C2">
        <w:rPr>
          <w:rFonts w:eastAsia="Calibri" w:cs="Times New Roman"/>
          <w:i/>
          <w:color w:val="000000"/>
        </w:rPr>
        <w:t xml:space="preserve"> </w:t>
      </w:r>
    </w:p>
    <w:p w14:paraId="6446C55C"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sectPr w:rsidR="002633F2" w:rsidRPr="00B420C2" w:rsidSect="00B24508">
          <w:footerReference w:type="default" r:id="rId436"/>
          <w:type w:val="continuous"/>
          <w:pgSz w:w="12240" w:h="15840"/>
          <w:pgMar w:top="1440" w:right="1440" w:bottom="1440" w:left="1440" w:header="720" w:footer="720" w:gutter="0"/>
          <w:lnNumType w:countBy="1"/>
          <w:cols w:space="720"/>
          <w:titlePg/>
          <w:docGrid w:linePitch="360"/>
        </w:sectPr>
      </w:pPr>
    </w:p>
    <w:p w14:paraId="0A0E3CA8"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Health –</w:t>
      </w:r>
    </w:p>
    <w:p w14:paraId="5F39B18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The Vital Statistics Account</w:t>
      </w:r>
    </w:p>
    <w:p w14:paraId="435C603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16)</w:t>
      </w:r>
    </w:p>
    <w:p w14:paraId="49E4AF9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5144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653227B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437"/>
          <w:type w:val="continuous"/>
          <w:pgSz w:w="12240" w:h="15840"/>
          <w:pgMar w:top="1440" w:right="1440" w:bottom="1440" w:left="1440" w:header="720" w:footer="720" w:gutter="0"/>
          <w:cols w:space="720"/>
          <w:titlePg/>
          <w:docGrid w:linePitch="360"/>
        </w:sectPr>
      </w:pPr>
    </w:p>
    <w:p w14:paraId="502AD08D" w14:textId="47A7772F"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A3307F">
        <w:rPr>
          <w:rFonts w:eastAsia="Calibri" w:cs="Times New Roman"/>
          <w:color w:val="000000"/>
        </w:rPr>
        <w:t>097,919</w:t>
      </w:r>
    </w:p>
    <w:p w14:paraId="158FA41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15,500</w:t>
      </w:r>
    </w:p>
    <w:p w14:paraId="4296CB4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3,557,788</w:t>
      </w:r>
    </w:p>
    <w:p w14:paraId="2E01B3EB" w14:textId="0532BB6C"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4,</w:t>
      </w:r>
      <w:r w:rsidR="00A3307F">
        <w:rPr>
          <w:rFonts w:eastAsia="Calibri" w:cs="Times New Roman"/>
          <w:color w:val="000000"/>
        </w:rPr>
        <w:t>671,207</w:t>
      </w:r>
    </w:p>
    <w:p w14:paraId="126016A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438"/>
          <w:type w:val="continuous"/>
          <w:pgSz w:w="12240" w:h="15840"/>
          <w:pgMar w:top="1440" w:right="1440" w:bottom="1440" w:left="1440" w:header="720" w:footer="720" w:gutter="0"/>
          <w:lnNumType w:countBy="1" w:restart="newSection"/>
          <w:cols w:space="720"/>
          <w:titlePg/>
          <w:docGrid w:linePitch="360"/>
        </w:sectPr>
      </w:pPr>
    </w:p>
    <w:p w14:paraId="0B514402"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Health – </w:t>
      </w:r>
    </w:p>
    <w:p w14:paraId="47AABD9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Hospital Services Revenue Account</w:t>
      </w:r>
    </w:p>
    <w:p w14:paraId="7C37506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Special Fund</w:t>
      </w:r>
    </w:p>
    <w:p w14:paraId="7114220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Capital Improvement, Renovation and Operations</w:t>
      </w:r>
    </w:p>
    <w:p w14:paraId="2C6A8A1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16)</w:t>
      </w:r>
    </w:p>
    <w:p w14:paraId="0E41421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5156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7891581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439"/>
          <w:type w:val="continuous"/>
          <w:pgSz w:w="12240" w:h="15840"/>
          <w:pgMar w:top="1440" w:right="1440" w:bottom="1440" w:left="1440" w:header="720" w:footer="720" w:gutter="0"/>
          <w:cols w:space="720"/>
          <w:titlePg/>
          <w:docGrid w:linePitch="360"/>
        </w:sectPr>
      </w:pPr>
    </w:p>
    <w:p w14:paraId="7AEDBEEC" w14:textId="0124B1B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Institutional Facilities Operations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33500</w:t>
      </w:r>
      <w:r w:rsidRPr="00B420C2">
        <w:rPr>
          <w:rFonts w:eastAsia="Calibri" w:cs="Times New Roman"/>
          <w:color w:val="000000"/>
        </w:rPr>
        <w:tab/>
        <w:t>$</w:t>
      </w:r>
      <w:r w:rsidRPr="00B420C2">
        <w:rPr>
          <w:rFonts w:eastAsia="Calibri" w:cs="Times New Roman"/>
          <w:color w:val="000000"/>
        </w:rPr>
        <w:tab/>
      </w:r>
      <w:r w:rsidR="00A3307F">
        <w:rPr>
          <w:rFonts w:eastAsia="Calibri" w:cs="Times New Roman"/>
          <w:color w:val="000000"/>
        </w:rPr>
        <w:t>44,555,221</w:t>
      </w:r>
    </w:p>
    <w:p w14:paraId="0DC2701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Medical Services Trust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51200</w:t>
      </w:r>
      <w:r w:rsidRPr="00B420C2">
        <w:rPr>
          <w:rFonts w:eastAsia="Calibri" w:cs="Times New Roman"/>
          <w:color w:val="000000"/>
        </w:rPr>
        <w:tab/>
      </w:r>
      <w:r w:rsidRPr="00B420C2">
        <w:rPr>
          <w:rFonts w:eastAsia="Calibri" w:cs="Times New Roman"/>
          <w:color w:val="000000"/>
          <w:u w:val="single"/>
        </w:rPr>
        <w:tab/>
        <w:t>27,800,000</w:t>
      </w:r>
    </w:p>
    <w:p w14:paraId="77526AFB" w14:textId="3654B6C4"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A3307F">
        <w:rPr>
          <w:rFonts w:eastAsia="Calibri" w:cs="Times New Roman"/>
          <w:color w:val="000000"/>
        </w:rPr>
        <w:t>72,355,221</w:t>
      </w:r>
    </w:p>
    <w:p w14:paraId="2FDF167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the Hospital Services Revenue Account Special Fund created by W.V. Code §16-1-13, and shall be used for operating expenses and for improvements in connection with existing facilities.</w:t>
      </w:r>
    </w:p>
    <w:p w14:paraId="1C6DDA0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Additional funds have been appropriated in fund 0525, fiscal year 2023, organization 0506, for the operation of the institutional facilities. The Secretary of the Department of Health and Human Resources is authorized to utilize up to </w:t>
      </w:r>
      <w:r>
        <w:rPr>
          <w:rFonts w:eastAsia="Calibri" w:cs="Times New Roman"/>
          <w:color w:val="000000"/>
        </w:rPr>
        <w:t>10</w:t>
      </w:r>
      <w:r w:rsidRPr="00B420C2">
        <w:rPr>
          <w:rFonts w:eastAsia="Calibri" w:cs="Times New Roman"/>
          <w:color w:val="000000"/>
        </w:rPr>
        <w:t xml:space="preserve"> percent of the funds from the appropriation for </w:t>
      </w:r>
      <w:r w:rsidRPr="00B420C2">
        <w:rPr>
          <w:rFonts w:eastAsia="Calibri" w:cs="Times New Roman"/>
          <w:color w:val="000000"/>
        </w:rPr>
        <w:lastRenderedPageBreak/>
        <w:t>Institutional Facilities Operations to facilitate cost effective and cost saving services at the community level.</w:t>
      </w:r>
    </w:p>
    <w:p w14:paraId="3D520F9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Necessary funds from the above appropriation may be used for medical facilities operations, either in connection with this fund or in connection with the appropriation designated Institutional Facilities Operations in the Consolidated Medical Service Fund (fund 0525, organization 0506).</w:t>
      </w:r>
    </w:p>
    <w:p w14:paraId="102DE86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440"/>
          <w:type w:val="continuous"/>
          <w:pgSz w:w="12240" w:h="15840"/>
          <w:pgMar w:top="1440" w:right="1440" w:bottom="1440" w:left="1440" w:header="720" w:footer="720" w:gutter="0"/>
          <w:lnNumType w:countBy="1" w:restart="newSection"/>
          <w:cols w:space="720"/>
          <w:titlePg/>
          <w:docGrid w:linePitch="360"/>
        </w:sectPr>
      </w:pPr>
    </w:p>
    <w:p w14:paraId="4C39A69C"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Health – </w:t>
      </w:r>
    </w:p>
    <w:p w14:paraId="5AB99DC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Laboratory Services Fund</w:t>
      </w:r>
    </w:p>
    <w:p w14:paraId="1DE7368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16)</w:t>
      </w:r>
    </w:p>
    <w:p w14:paraId="4A23EBA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5163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5F1537B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441"/>
          <w:type w:val="continuous"/>
          <w:pgSz w:w="12240" w:h="15840"/>
          <w:pgMar w:top="1440" w:right="1440" w:bottom="1440" w:left="1440" w:header="720" w:footer="720" w:gutter="0"/>
          <w:cols w:space="720"/>
          <w:titlePg/>
          <w:docGrid w:linePitch="360"/>
        </w:sectPr>
      </w:pPr>
    </w:p>
    <w:p w14:paraId="4C086371" w14:textId="590AA39D"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A3307F">
        <w:rPr>
          <w:rFonts w:eastAsia="Calibri" w:cs="Times New Roman"/>
          <w:color w:val="000000"/>
        </w:rPr>
        <w:t>985,121</w:t>
      </w:r>
    </w:p>
    <w:p w14:paraId="78DBC3B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18,114</w:t>
      </w:r>
    </w:p>
    <w:p w14:paraId="21EFF8E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2,209,105</w:t>
      </w:r>
    </w:p>
    <w:p w14:paraId="0E2CA364" w14:textId="46C0AE0D"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A3307F">
        <w:rPr>
          <w:rFonts w:eastAsia="Calibri" w:cs="Times New Roman"/>
          <w:color w:val="000000"/>
        </w:rPr>
        <w:t>212,340</w:t>
      </w:r>
    </w:p>
    <w:p w14:paraId="6184F54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442"/>
          <w:type w:val="continuous"/>
          <w:pgSz w:w="12240" w:h="15840"/>
          <w:pgMar w:top="1440" w:right="1440" w:bottom="1440" w:left="1440" w:header="720" w:footer="720" w:gutter="0"/>
          <w:lnNumType w:countBy="1" w:restart="newSection"/>
          <w:cols w:space="720"/>
          <w:titlePg/>
          <w:docGrid w:linePitch="360"/>
        </w:sectPr>
      </w:pPr>
    </w:p>
    <w:p w14:paraId="44C2058C"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Health – </w:t>
      </w:r>
    </w:p>
    <w:p w14:paraId="625BAF8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The Health Facility Licensing Account</w:t>
      </w:r>
    </w:p>
    <w:p w14:paraId="726924C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16)</w:t>
      </w:r>
    </w:p>
    <w:p w14:paraId="46B3FD1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5172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02015AA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443"/>
          <w:type w:val="continuous"/>
          <w:pgSz w:w="12240" w:h="15840"/>
          <w:pgMar w:top="1440" w:right="1440" w:bottom="1440" w:left="1440" w:header="720" w:footer="720" w:gutter="0"/>
          <w:cols w:space="720"/>
          <w:titlePg/>
          <w:docGrid w:linePitch="360"/>
        </w:sectPr>
      </w:pPr>
    </w:p>
    <w:p w14:paraId="08FFD02D" w14:textId="4548B64B"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5400B5">
        <w:rPr>
          <w:rFonts w:eastAsia="Calibri" w:cs="Times New Roman"/>
          <w:color w:val="000000"/>
        </w:rPr>
        <w:t>669,651</w:t>
      </w:r>
    </w:p>
    <w:p w14:paraId="58E20C7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7,113</w:t>
      </w:r>
    </w:p>
    <w:p w14:paraId="730511F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98,247</w:t>
      </w:r>
    </w:p>
    <w:p w14:paraId="248E9B4E" w14:textId="3F1DB859"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5400B5">
        <w:rPr>
          <w:rFonts w:eastAsia="Calibri" w:cs="Times New Roman"/>
          <w:color w:val="000000"/>
        </w:rPr>
        <w:t>775,011</w:t>
      </w:r>
    </w:p>
    <w:p w14:paraId="0DE8B4E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444"/>
          <w:type w:val="continuous"/>
          <w:pgSz w:w="12240" w:h="15840"/>
          <w:pgMar w:top="1440" w:right="1440" w:bottom="1440" w:left="1440" w:header="720" w:footer="720" w:gutter="0"/>
          <w:lnNumType w:countBy="1" w:restart="newSection"/>
          <w:cols w:space="720"/>
          <w:titlePg/>
          <w:docGrid w:linePitch="360"/>
        </w:sectPr>
      </w:pPr>
    </w:p>
    <w:p w14:paraId="3371239D"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Health – </w:t>
      </w:r>
    </w:p>
    <w:p w14:paraId="1670172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Hepatitis B Vaccine</w:t>
      </w:r>
    </w:p>
    <w:p w14:paraId="6533FF5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16)</w:t>
      </w:r>
    </w:p>
    <w:p w14:paraId="16D788D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5183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65A990F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445"/>
          <w:type w:val="continuous"/>
          <w:pgSz w:w="12240" w:h="15840"/>
          <w:pgMar w:top="1440" w:right="1440" w:bottom="1440" w:left="1440" w:header="720" w:footer="720" w:gutter="0"/>
          <w:cols w:space="720"/>
          <w:titlePg/>
          <w:docGrid w:linePitch="360"/>
        </w:sectPr>
      </w:pPr>
    </w:p>
    <w:p w14:paraId="352A82E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9,740</w:t>
      </w:r>
    </w:p>
    <w:p w14:paraId="3AEBF25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446"/>
          <w:type w:val="continuous"/>
          <w:pgSz w:w="12240" w:h="15840"/>
          <w:pgMar w:top="1440" w:right="1440" w:bottom="1440" w:left="1440" w:header="720" w:footer="720" w:gutter="0"/>
          <w:lnNumType w:countBy="1" w:restart="newSection"/>
          <w:cols w:space="720"/>
          <w:titlePg/>
          <w:docGrid w:linePitch="360"/>
        </w:sectPr>
      </w:pPr>
    </w:p>
    <w:p w14:paraId="08BBDB94"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lastRenderedPageBreak/>
        <w:t xml:space="preserve">Division of Health – </w:t>
      </w:r>
    </w:p>
    <w:p w14:paraId="29E3818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Lead Abatement Account</w:t>
      </w:r>
    </w:p>
    <w:p w14:paraId="17EDCE5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w:t>
      </w:r>
      <w:r>
        <w:rPr>
          <w:rFonts w:eastAsia="Calibri" w:cs="Times New Roman"/>
          <w:color w:val="000000"/>
        </w:rPr>
        <w:t>W.V. Code</w:t>
      </w:r>
      <w:r w:rsidRPr="00B420C2">
        <w:rPr>
          <w:rFonts w:eastAsia="Calibri" w:cs="Times New Roman"/>
          <w:color w:val="000000"/>
        </w:rPr>
        <w:t xml:space="preserve"> Chapter 16)</w:t>
      </w:r>
    </w:p>
    <w:p w14:paraId="1911004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5204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3C453BA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6252D0">
          <w:footerReference w:type="default" r:id="rId447"/>
          <w:type w:val="continuous"/>
          <w:pgSz w:w="12240" w:h="15840"/>
          <w:pgMar w:top="1440" w:right="1440" w:bottom="1440" w:left="1440" w:header="720" w:footer="720" w:gutter="0"/>
          <w:cols w:space="720"/>
          <w:docGrid w:linePitch="360"/>
        </w:sectPr>
      </w:pPr>
    </w:p>
    <w:p w14:paraId="470E398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19,100</w:t>
      </w:r>
    </w:p>
    <w:p w14:paraId="07C2C5C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373</w:t>
      </w:r>
    </w:p>
    <w:p w14:paraId="562AC1F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17,875</w:t>
      </w:r>
    </w:p>
    <w:p w14:paraId="41608DB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37,348</w:t>
      </w:r>
    </w:p>
    <w:p w14:paraId="302A06B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448"/>
          <w:type w:val="continuous"/>
          <w:pgSz w:w="12240" w:h="15840"/>
          <w:pgMar w:top="1440" w:right="1440" w:bottom="1440" w:left="1440" w:header="720" w:footer="720" w:gutter="0"/>
          <w:lnNumType w:countBy="1" w:restart="newSection"/>
          <w:cols w:space="720"/>
          <w:titlePg/>
          <w:docGrid w:linePitch="360"/>
        </w:sectPr>
      </w:pPr>
    </w:p>
    <w:p w14:paraId="575074C5"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Health – </w:t>
      </w:r>
    </w:p>
    <w:p w14:paraId="449C7EA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West Virginia Birth-to-Three Fund</w:t>
      </w:r>
    </w:p>
    <w:p w14:paraId="42B4E69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16)</w:t>
      </w:r>
    </w:p>
    <w:p w14:paraId="30FF726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5214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52D54FD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449"/>
          <w:type w:val="continuous"/>
          <w:pgSz w:w="12240" w:h="15840"/>
          <w:pgMar w:top="1440" w:right="1440" w:bottom="1440" w:left="1440" w:header="720" w:footer="720" w:gutter="0"/>
          <w:cols w:space="720"/>
          <w:titlePg/>
          <w:docGrid w:linePitch="360"/>
        </w:sectPr>
      </w:pPr>
    </w:p>
    <w:p w14:paraId="5C656E5B" w14:textId="65A1BC0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8B392F">
        <w:rPr>
          <w:rFonts w:eastAsia="Calibri" w:cs="Times New Roman"/>
          <w:color w:val="000000"/>
        </w:rPr>
        <w:t>719,208</w:t>
      </w:r>
    </w:p>
    <w:p w14:paraId="3A47852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223,999</w:t>
      </w:r>
    </w:p>
    <w:p w14:paraId="64CD13A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3</w:t>
      </w:r>
      <w:r>
        <w:rPr>
          <w:rFonts w:eastAsia="Calibri" w:cs="Times New Roman"/>
          <w:color w:val="000000"/>
          <w:u w:val="single"/>
        </w:rPr>
        <w:t>3</w:t>
      </w:r>
      <w:r w:rsidRPr="00B420C2">
        <w:rPr>
          <w:rFonts w:eastAsia="Calibri" w:cs="Times New Roman"/>
          <w:color w:val="000000"/>
          <w:u w:val="single"/>
        </w:rPr>
        <w:t>,</w:t>
      </w:r>
      <w:r>
        <w:rPr>
          <w:rFonts w:eastAsia="Calibri" w:cs="Times New Roman"/>
          <w:color w:val="000000"/>
          <w:u w:val="single"/>
        </w:rPr>
        <w:t>372</w:t>
      </w:r>
      <w:r w:rsidRPr="00B420C2">
        <w:rPr>
          <w:rFonts w:eastAsia="Calibri" w:cs="Times New Roman"/>
          <w:color w:val="000000"/>
          <w:u w:val="single"/>
        </w:rPr>
        <w:t>,</w:t>
      </w:r>
      <w:r>
        <w:rPr>
          <w:rFonts w:eastAsia="Calibri" w:cs="Times New Roman"/>
          <w:color w:val="000000"/>
          <w:u w:val="single"/>
        </w:rPr>
        <w:t>684</w:t>
      </w:r>
    </w:p>
    <w:p w14:paraId="2A787EC9" w14:textId="016C208D"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Pr>
          <w:rFonts w:eastAsia="Calibri" w:cs="Times New Roman"/>
          <w:color w:val="000000"/>
        </w:rPr>
        <w:t>4</w:t>
      </w:r>
      <w:r w:rsidRPr="00B420C2">
        <w:rPr>
          <w:rFonts w:eastAsia="Calibri" w:cs="Times New Roman"/>
          <w:color w:val="000000"/>
        </w:rPr>
        <w:t>,</w:t>
      </w:r>
      <w:r w:rsidR="00197D6A">
        <w:rPr>
          <w:rFonts w:eastAsia="Calibri" w:cs="Times New Roman"/>
          <w:color w:val="000000"/>
        </w:rPr>
        <w:t>315,891</w:t>
      </w:r>
    </w:p>
    <w:p w14:paraId="6BA49B9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450"/>
          <w:type w:val="continuous"/>
          <w:pgSz w:w="12240" w:h="15840"/>
          <w:pgMar w:top="1440" w:right="1440" w:bottom="1440" w:left="1440" w:header="720" w:footer="720" w:gutter="0"/>
          <w:lnNumType w:countBy="1" w:restart="newSection"/>
          <w:cols w:space="720"/>
          <w:titlePg/>
          <w:docGrid w:linePitch="360"/>
        </w:sectPr>
      </w:pPr>
    </w:p>
    <w:p w14:paraId="24F0EC82"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Health – </w:t>
      </w:r>
    </w:p>
    <w:p w14:paraId="49AE012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Tobacco Control Special Fund</w:t>
      </w:r>
    </w:p>
    <w:p w14:paraId="3370264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16)</w:t>
      </w:r>
    </w:p>
    <w:p w14:paraId="7078CF6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5218</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65B96DF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451"/>
          <w:type w:val="continuous"/>
          <w:pgSz w:w="12240" w:h="15840"/>
          <w:pgMar w:top="1440" w:right="1440" w:bottom="1440" w:left="1440" w:header="720" w:footer="720" w:gutter="0"/>
          <w:cols w:space="720"/>
          <w:titlePg/>
          <w:docGrid w:linePitch="360"/>
        </w:sectPr>
      </w:pPr>
    </w:p>
    <w:p w14:paraId="15BBBA5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7,579</w:t>
      </w:r>
    </w:p>
    <w:p w14:paraId="5DE8D59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452"/>
          <w:type w:val="continuous"/>
          <w:pgSz w:w="12240" w:h="15840"/>
          <w:pgMar w:top="1440" w:right="1440" w:bottom="1440" w:left="1440" w:header="720" w:footer="720" w:gutter="0"/>
          <w:lnNumType w:countBy="1" w:restart="newSection"/>
          <w:cols w:space="720"/>
          <w:docGrid w:linePitch="360"/>
        </w:sectPr>
      </w:pPr>
    </w:p>
    <w:p w14:paraId="48566229"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Health – </w:t>
      </w:r>
    </w:p>
    <w:p w14:paraId="35009F1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Medical Cannabis Program Fund</w:t>
      </w:r>
    </w:p>
    <w:p w14:paraId="73E48AF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16A)</w:t>
      </w:r>
    </w:p>
    <w:p w14:paraId="21B46D3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5420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21CDB8A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453"/>
          <w:type w:val="continuous"/>
          <w:pgSz w:w="12240" w:h="15840"/>
          <w:pgMar w:top="1440" w:right="1440" w:bottom="1440" w:left="1440" w:header="720" w:footer="720" w:gutter="0"/>
          <w:cols w:space="720"/>
          <w:titlePg/>
          <w:docGrid w:linePitch="360"/>
        </w:sectPr>
      </w:pPr>
    </w:p>
    <w:p w14:paraId="6C31E64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509,658</w:t>
      </w:r>
    </w:p>
    <w:p w14:paraId="515C75E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2,046,040</w:t>
      </w:r>
    </w:p>
    <w:p w14:paraId="6323203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2,555,698</w:t>
      </w:r>
    </w:p>
    <w:p w14:paraId="5597B1E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454"/>
          <w:type w:val="continuous"/>
          <w:pgSz w:w="12240" w:h="15840"/>
          <w:pgMar w:top="1440" w:right="1440" w:bottom="1440" w:left="1440" w:header="720" w:footer="720" w:gutter="0"/>
          <w:lnNumType w:countBy="1" w:restart="newSection"/>
          <w:cols w:space="720"/>
          <w:titlePg/>
          <w:docGrid w:linePitch="360"/>
        </w:sectPr>
      </w:pPr>
    </w:p>
    <w:p w14:paraId="3790AF2E"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West Virginia Health Care Authority – </w:t>
      </w:r>
    </w:p>
    <w:p w14:paraId="449D3D6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Health Care Cost Review Fund</w:t>
      </w:r>
    </w:p>
    <w:p w14:paraId="5F4922A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16)</w:t>
      </w:r>
    </w:p>
    <w:p w14:paraId="13C468F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5375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0507</w:t>
      </w:r>
    </w:p>
    <w:p w14:paraId="70FCB4C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455"/>
          <w:type w:val="continuous"/>
          <w:pgSz w:w="12240" w:h="15840"/>
          <w:pgMar w:top="1440" w:right="1440" w:bottom="1440" w:left="1440" w:header="720" w:footer="720" w:gutter="0"/>
          <w:cols w:space="720"/>
          <w:titlePg/>
          <w:docGrid w:linePitch="360"/>
        </w:sectPr>
      </w:pPr>
    </w:p>
    <w:p w14:paraId="29B14F8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557,581</w:t>
      </w:r>
    </w:p>
    <w:p w14:paraId="1245B2D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13,500</w:t>
      </w:r>
    </w:p>
    <w:p w14:paraId="16EB653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785,445</w:t>
      </w:r>
    </w:p>
    <w:p w14:paraId="5F96807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1,356,526</w:t>
      </w:r>
    </w:p>
    <w:p w14:paraId="2BCA2EE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is to be expended in accordance with and pursuant to the provisions of W.V. Code §16-29B and from the special revolving fund designated Health Care Cost Review Fund.</w:t>
      </w:r>
    </w:p>
    <w:p w14:paraId="0675B16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456"/>
          <w:type w:val="continuous"/>
          <w:pgSz w:w="12240" w:h="15840"/>
          <w:pgMar w:top="1440" w:right="1440" w:bottom="1440" w:left="1440" w:header="720" w:footer="720" w:gutter="0"/>
          <w:lnNumType w:countBy="1" w:restart="newSection"/>
          <w:cols w:space="720"/>
          <w:titlePg/>
          <w:docGrid w:linePitch="360"/>
        </w:sectPr>
      </w:pPr>
    </w:p>
    <w:p w14:paraId="6C2293D4"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West Virginia Health Care Authority – </w:t>
      </w:r>
    </w:p>
    <w:p w14:paraId="058E11B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Certificate of Need Program Fund</w:t>
      </w:r>
    </w:p>
    <w:p w14:paraId="36499FD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16)</w:t>
      </w:r>
    </w:p>
    <w:p w14:paraId="41870F6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5377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0507</w:t>
      </w:r>
    </w:p>
    <w:p w14:paraId="75675AC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457"/>
          <w:type w:val="continuous"/>
          <w:pgSz w:w="12240" w:h="15840"/>
          <w:pgMar w:top="1440" w:right="1440" w:bottom="1440" w:left="1440" w:header="720" w:footer="720" w:gutter="0"/>
          <w:cols w:space="720"/>
          <w:titlePg/>
          <w:docGrid w:linePitch="360"/>
        </w:sectPr>
      </w:pPr>
    </w:p>
    <w:p w14:paraId="19136FF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557,978</w:t>
      </w:r>
    </w:p>
    <w:p w14:paraId="19BC577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392,267</w:t>
      </w:r>
    </w:p>
    <w:p w14:paraId="697525A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950,245</w:t>
      </w:r>
    </w:p>
    <w:p w14:paraId="4E338B2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458"/>
          <w:type w:val="continuous"/>
          <w:pgSz w:w="12240" w:h="15840"/>
          <w:pgMar w:top="1440" w:right="1440" w:bottom="1440" w:left="1440" w:header="720" w:footer="720" w:gutter="0"/>
          <w:lnNumType w:countBy="1" w:restart="newSection"/>
          <w:cols w:space="720"/>
          <w:titlePg/>
          <w:docGrid w:linePitch="360"/>
        </w:sectPr>
      </w:pPr>
    </w:p>
    <w:p w14:paraId="2A6E5C8B"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Human Services – </w:t>
      </w:r>
    </w:p>
    <w:p w14:paraId="66E1004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Health Care Provider Tax – </w:t>
      </w:r>
    </w:p>
    <w:p w14:paraId="60D3D3E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Medicaid State Share Fund</w:t>
      </w:r>
    </w:p>
    <w:p w14:paraId="3975C67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11)</w:t>
      </w:r>
    </w:p>
    <w:p w14:paraId="764AE8B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5090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32CEA48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459"/>
          <w:type w:val="continuous"/>
          <w:pgSz w:w="12240" w:h="15840"/>
          <w:pgMar w:top="1440" w:right="1440" w:bottom="1440" w:left="1440" w:header="720" w:footer="720" w:gutter="0"/>
          <w:cols w:space="720"/>
          <w:titlePg/>
          <w:docGrid w:linePitch="360"/>
        </w:sectPr>
      </w:pPr>
    </w:p>
    <w:p w14:paraId="3C898B4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Medical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18900</w:t>
      </w:r>
      <w:r w:rsidRPr="00B420C2">
        <w:rPr>
          <w:rFonts w:eastAsia="Calibri" w:cs="Times New Roman"/>
          <w:color w:val="000000"/>
        </w:rPr>
        <w:tab/>
        <w:t>$</w:t>
      </w:r>
      <w:r w:rsidRPr="00B420C2">
        <w:rPr>
          <w:rFonts w:eastAsia="Calibri" w:cs="Times New Roman"/>
          <w:color w:val="000000"/>
        </w:rPr>
        <w:tab/>
        <w:t>393,594,315</w:t>
      </w:r>
    </w:p>
    <w:p w14:paraId="03B024C5" w14:textId="11C83DC9"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Medical Services Administrative Costs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78900</w:t>
      </w:r>
      <w:r w:rsidRPr="00B420C2">
        <w:rPr>
          <w:rFonts w:eastAsia="Calibri" w:cs="Times New Roman"/>
          <w:color w:val="000000"/>
        </w:rPr>
        <w:tab/>
      </w:r>
      <w:r w:rsidRPr="00B420C2">
        <w:rPr>
          <w:rFonts w:eastAsia="Calibri" w:cs="Times New Roman"/>
          <w:color w:val="000000"/>
          <w:u w:val="single"/>
        </w:rPr>
        <w:tab/>
      </w:r>
      <w:r w:rsidR="006A202F">
        <w:rPr>
          <w:rFonts w:eastAsia="Calibri" w:cs="Times New Roman"/>
          <w:color w:val="000000"/>
          <w:u w:val="single"/>
        </w:rPr>
        <w:t>251,273</w:t>
      </w:r>
    </w:p>
    <w:p w14:paraId="177F391D" w14:textId="27A74ED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393,</w:t>
      </w:r>
      <w:r w:rsidR="006A202F">
        <w:rPr>
          <w:rFonts w:eastAsia="Calibri" w:cs="Times New Roman"/>
          <w:color w:val="000000"/>
        </w:rPr>
        <w:t>845,588</w:t>
      </w:r>
    </w:p>
    <w:p w14:paraId="06BED31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The above appropriation for Medical Services Administrative Costs (fund 5090, appropriation 78900) shall be transferred to a special revenue account in the treasury for use by the Department of Health and Human Resources for administrative purposes. The remainder of all moneys deposited in the fund shall be transferred to the Medical Services Program Fund (fund 5084).</w:t>
      </w:r>
    </w:p>
    <w:p w14:paraId="61B4229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460"/>
          <w:type w:val="continuous"/>
          <w:pgSz w:w="12240" w:h="15840"/>
          <w:pgMar w:top="1440" w:right="1440" w:bottom="1440" w:left="1440" w:header="720" w:footer="720" w:gutter="0"/>
          <w:lnNumType w:countBy="1" w:restart="newSection"/>
          <w:cols w:space="720"/>
          <w:titlePg/>
          <w:docGrid w:linePitch="360"/>
        </w:sectPr>
      </w:pPr>
    </w:p>
    <w:p w14:paraId="569FFEE1"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Human Services – </w:t>
      </w:r>
    </w:p>
    <w:p w14:paraId="5301D98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Child Support Enforcement Fund</w:t>
      </w:r>
    </w:p>
    <w:p w14:paraId="0902D71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48A)</w:t>
      </w:r>
    </w:p>
    <w:p w14:paraId="4D01D53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5094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5A5E36C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461"/>
          <w:type w:val="continuous"/>
          <w:pgSz w:w="12240" w:h="15840"/>
          <w:pgMar w:top="1440" w:right="1440" w:bottom="1440" w:left="1440" w:header="720" w:footer="720" w:gutter="0"/>
          <w:cols w:space="720"/>
          <w:titlePg/>
          <w:docGrid w:linePitch="360"/>
        </w:sectPr>
      </w:pPr>
    </w:p>
    <w:p w14:paraId="6B67BA1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24,809,509</w:t>
      </w:r>
    </w:p>
    <w:p w14:paraId="055C049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380,000</w:t>
      </w:r>
    </w:p>
    <w:p w14:paraId="3628D9B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12,810,491</w:t>
      </w:r>
    </w:p>
    <w:p w14:paraId="5835188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38,000,000</w:t>
      </w:r>
    </w:p>
    <w:p w14:paraId="07FB8F4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462"/>
          <w:type w:val="continuous"/>
          <w:pgSz w:w="12240" w:h="15840"/>
          <w:pgMar w:top="1440" w:right="1440" w:bottom="1440" w:left="1440" w:header="720" w:footer="720" w:gutter="0"/>
          <w:lnNumType w:countBy="1" w:restart="newSection"/>
          <w:cols w:space="720"/>
          <w:titlePg/>
          <w:docGrid w:linePitch="360"/>
        </w:sectPr>
      </w:pPr>
    </w:p>
    <w:p w14:paraId="58B33C4D"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Human Services – </w:t>
      </w:r>
    </w:p>
    <w:p w14:paraId="6F1D3CB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u w:val="single"/>
        </w:rPr>
      </w:pPr>
      <w:r w:rsidRPr="00B420C2">
        <w:rPr>
          <w:rFonts w:eastAsia="Calibri" w:cs="Times New Roman"/>
          <w:i/>
          <w:color w:val="000000"/>
        </w:rPr>
        <w:t>Medical Services Trust Fund</w:t>
      </w:r>
    </w:p>
    <w:p w14:paraId="4FAE79F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9)</w:t>
      </w:r>
    </w:p>
    <w:p w14:paraId="738ACC8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5185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2ED54D4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463"/>
          <w:type w:val="continuous"/>
          <w:pgSz w:w="12240" w:h="15840"/>
          <w:pgMar w:top="1440" w:right="1440" w:bottom="1440" w:left="1440" w:header="720" w:footer="720" w:gutter="0"/>
          <w:cols w:space="720"/>
          <w:titlePg/>
          <w:docGrid w:linePitch="360"/>
        </w:sectPr>
      </w:pPr>
    </w:p>
    <w:p w14:paraId="48028EE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Medical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18900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55,0</w:t>
      </w:r>
      <w:r w:rsidRPr="00B420C2">
        <w:rPr>
          <w:rFonts w:eastAsia="Calibri" w:cs="Times New Roman"/>
          <w:color w:val="000000"/>
        </w:rPr>
        <w:t>00,000</w:t>
      </w:r>
    </w:p>
    <w:p w14:paraId="25314CA0" w14:textId="6CFE4FE2"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Medical Services Administrative Costs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78900</w:t>
      </w:r>
      <w:r w:rsidRPr="00B420C2">
        <w:rPr>
          <w:rFonts w:eastAsia="Calibri" w:cs="Times New Roman"/>
          <w:color w:val="000000"/>
        </w:rPr>
        <w:tab/>
      </w:r>
      <w:r w:rsidRPr="00B420C2">
        <w:rPr>
          <w:rFonts w:eastAsia="Calibri" w:cs="Times New Roman"/>
          <w:color w:val="000000"/>
          <w:u w:val="single"/>
        </w:rPr>
        <w:tab/>
      </w:r>
      <w:r w:rsidR="002A1DF3">
        <w:rPr>
          <w:rFonts w:eastAsia="Calibri" w:cs="Times New Roman"/>
          <w:color w:val="000000"/>
          <w:u w:val="single"/>
        </w:rPr>
        <w:t>646,750</w:t>
      </w:r>
    </w:p>
    <w:p w14:paraId="6F5550A4" w14:textId="299C854B"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55</w:t>
      </w:r>
      <w:r w:rsidRPr="00B420C2">
        <w:rPr>
          <w:rFonts w:eastAsia="Calibri" w:cs="Times New Roman"/>
          <w:color w:val="000000"/>
        </w:rPr>
        <w:t>,</w:t>
      </w:r>
      <w:r w:rsidR="002A1DF3">
        <w:rPr>
          <w:rFonts w:eastAsia="Calibri" w:cs="Times New Roman"/>
          <w:color w:val="000000"/>
        </w:rPr>
        <w:t>646,750</w:t>
      </w:r>
    </w:p>
    <w:p w14:paraId="37039E7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to Medical Services shall be used to provide state match of Medicaid expenditures as defined and authorized in subsection (c) of W.V. Code §9-4A-2a. Expenditures from the fund are limited to the following: payment of backlogged billings, funding for services to future federally mandated population groups and payment of the required state match for Medicaid disproportionate share payments. The remainder of all moneys deposited in the fund shall be transferred to the Division of Human Services accounts.</w:t>
      </w:r>
    </w:p>
    <w:p w14:paraId="20E2EA8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464"/>
          <w:type w:val="continuous"/>
          <w:pgSz w:w="12240" w:h="15840"/>
          <w:pgMar w:top="1440" w:right="1440" w:bottom="1440" w:left="1440" w:header="720" w:footer="720" w:gutter="0"/>
          <w:lnNumType w:countBy="1" w:restart="newSection"/>
          <w:cols w:space="720"/>
          <w:titlePg/>
          <w:docGrid w:linePitch="360"/>
        </w:sectPr>
      </w:pPr>
    </w:p>
    <w:p w14:paraId="3C4B6EAB"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Human Services – </w:t>
      </w:r>
    </w:p>
    <w:p w14:paraId="34E1701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lastRenderedPageBreak/>
        <w:t>James “Tiger” Morton Catastrophic Illness Fund</w:t>
      </w:r>
    </w:p>
    <w:p w14:paraId="4796C1C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16)</w:t>
      </w:r>
    </w:p>
    <w:p w14:paraId="7D94E6C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5454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54673BC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465"/>
          <w:type w:val="continuous"/>
          <w:pgSz w:w="12240" w:h="15840"/>
          <w:pgMar w:top="1440" w:right="1440" w:bottom="1440" w:left="1440" w:header="720" w:footer="720" w:gutter="0"/>
          <w:cols w:space="720"/>
          <w:titlePg/>
          <w:docGrid w:linePitch="360"/>
        </w:sectPr>
      </w:pPr>
    </w:p>
    <w:p w14:paraId="176E5F6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4</w:t>
      </w:r>
      <w:r w:rsidRPr="00B420C2">
        <w:rPr>
          <w:rFonts w:eastAsia="Calibri" w:cs="Times New Roman"/>
          <w:color w:val="000000"/>
        </w:rPr>
        <w:t>,000</w:t>
      </w:r>
    </w:p>
    <w:p w14:paraId="004F894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39</w:t>
      </w:r>
      <w:r>
        <w:rPr>
          <w:rFonts w:eastAsia="Calibri" w:cs="Times New Roman"/>
          <w:color w:val="000000"/>
          <w:u w:val="single"/>
        </w:rPr>
        <w:t>6</w:t>
      </w:r>
      <w:r w:rsidRPr="00B420C2">
        <w:rPr>
          <w:rFonts w:eastAsia="Calibri" w:cs="Times New Roman"/>
          <w:color w:val="000000"/>
          <w:u w:val="single"/>
        </w:rPr>
        <w:t>,000</w:t>
      </w:r>
    </w:p>
    <w:p w14:paraId="06532B5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400,000</w:t>
      </w:r>
    </w:p>
    <w:p w14:paraId="3FB340D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466"/>
          <w:type w:val="continuous"/>
          <w:pgSz w:w="12240" w:h="15840"/>
          <w:pgMar w:top="1440" w:right="1440" w:bottom="1440" w:left="1440" w:header="720" w:footer="720" w:gutter="0"/>
          <w:lnNumType w:countBy="1" w:restart="newSection"/>
          <w:cols w:space="720"/>
          <w:titlePg/>
          <w:docGrid w:linePitch="360"/>
        </w:sectPr>
      </w:pPr>
    </w:p>
    <w:p w14:paraId="5ACB46D7"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Human Services – </w:t>
      </w:r>
    </w:p>
    <w:p w14:paraId="43698BC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Domestic Violence Legal Services Fund</w:t>
      </w:r>
    </w:p>
    <w:p w14:paraId="4324642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48)</w:t>
      </w:r>
    </w:p>
    <w:p w14:paraId="6623069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5455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68C14B5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467"/>
          <w:type w:val="continuous"/>
          <w:pgSz w:w="12240" w:h="15840"/>
          <w:pgMar w:top="1440" w:right="1440" w:bottom="1440" w:left="1440" w:header="720" w:footer="720" w:gutter="0"/>
          <w:cols w:space="720"/>
          <w:titlePg/>
          <w:docGrid w:linePitch="360"/>
        </w:sectPr>
      </w:pPr>
    </w:p>
    <w:p w14:paraId="5A750D9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900,000</w:t>
      </w:r>
    </w:p>
    <w:p w14:paraId="57966B4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468"/>
          <w:type w:val="continuous"/>
          <w:pgSz w:w="12240" w:h="15840"/>
          <w:pgMar w:top="1440" w:right="1440" w:bottom="1440" w:left="1440" w:header="720" w:footer="720" w:gutter="0"/>
          <w:lnNumType w:countBy="1" w:restart="newSection"/>
          <w:cols w:space="720"/>
          <w:titlePg/>
          <w:docGrid w:linePitch="360"/>
        </w:sectPr>
      </w:pPr>
    </w:p>
    <w:p w14:paraId="409DBF48"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Human Services – </w:t>
      </w:r>
    </w:p>
    <w:p w14:paraId="7EC0141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West Virginia Works Separate State College Program Fund</w:t>
      </w:r>
    </w:p>
    <w:p w14:paraId="29D03FA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9)</w:t>
      </w:r>
    </w:p>
    <w:p w14:paraId="3527B10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5467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4EBF49E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469"/>
          <w:type w:val="continuous"/>
          <w:pgSz w:w="12240" w:h="15840"/>
          <w:pgMar w:top="1440" w:right="1440" w:bottom="1440" w:left="1440" w:header="720" w:footer="720" w:gutter="0"/>
          <w:cols w:space="720"/>
          <w:titlePg/>
          <w:docGrid w:linePitch="360"/>
        </w:sectPr>
      </w:pPr>
    </w:p>
    <w:p w14:paraId="1B84415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500,000</w:t>
      </w:r>
    </w:p>
    <w:p w14:paraId="3BCBBFE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470"/>
          <w:type w:val="continuous"/>
          <w:pgSz w:w="12240" w:h="15840"/>
          <w:pgMar w:top="1440" w:right="1440" w:bottom="1440" w:left="1440" w:header="720" w:footer="720" w:gutter="0"/>
          <w:lnNumType w:countBy="1" w:restart="newSection"/>
          <w:cols w:space="720"/>
          <w:docGrid w:linePitch="360"/>
        </w:sectPr>
      </w:pPr>
    </w:p>
    <w:p w14:paraId="128E198D"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Human Services – </w:t>
      </w:r>
    </w:p>
    <w:p w14:paraId="7076E9C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West Virginia Works Separate State Two-Parent Program Fund</w:t>
      </w:r>
    </w:p>
    <w:p w14:paraId="1CF3299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9)</w:t>
      </w:r>
    </w:p>
    <w:p w14:paraId="378E9B6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5468</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74EBD42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471"/>
          <w:type w:val="continuous"/>
          <w:pgSz w:w="12240" w:h="15840"/>
          <w:pgMar w:top="1440" w:right="1440" w:bottom="1440" w:left="1440" w:header="720" w:footer="720" w:gutter="0"/>
          <w:cols w:space="720"/>
          <w:titlePg/>
          <w:docGrid w:linePitch="360"/>
        </w:sectPr>
      </w:pPr>
    </w:p>
    <w:p w14:paraId="1637601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1,500,000</w:t>
      </w:r>
    </w:p>
    <w:p w14:paraId="656E56E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472"/>
          <w:type w:val="continuous"/>
          <w:pgSz w:w="12240" w:h="15840"/>
          <w:pgMar w:top="1440" w:right="1440" w:bottom="1440" w:left="1440" w:header="720" w:footer="720" w:gutter="0"/>
          <w:lnNumType w:countBy="1" w:restart="newSection"/>
          <w:cols w:space="720"/>
          <w:docGrid w:linePitch="360"/>
        </w:sectPr>
      </w:pPr>
    </w:p>
    <w:p w14:paraId="5508C21F"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Human Services – </w:t>
      </w:r>
    </w:p>
    <w:p w14:paraId="4C0BEFC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Marriage Education Fund</w:t>
      </w:r>
    </w:p>
    <w:p w14:paraId="00FBBC2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9)</w:t>
      </w:r>
    </w:p>
    <w:p w14:paraId="546E09D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5490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1C7C8FF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473"/>
          <w:type w:val="continuous"/>
          <w:pgSz w:w="12240" w:h="15840"/>
          <w:pgMar w:top="1440" w:right="1440" w:bottom="1440" w:left="1440" w:header="720" w:footer="720" w:gutter="0"/>
          <w:cols w:space="720"/>
          <w:titlePg/>
          <w:docGrid w:linePitch="360"/>
        </w:sectPr>
      </w:pPr>
    </w:p>
    <w:p w14:paraId="71ABDCA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10,000</w:t>
      </w:r>
    </w:p>
    <w:p w14:paraId="693C0DE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25,000</w:t>
      </w:r>
    </w:p>
    <w:p w14:paraId="3FEDB1F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35,000</w:t>
      </w:r>
    </w:p>
    <w:p w14:paraId="1CD1AEF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474"/>
          <w:type w:val="continuous"/>
          <w:pgSz w:w="12240" w:h="15840"/>
          <w:pgMar w:top="1440" w:right="1440" w:bottom="1440" w:left="1440" w:header="720" w:footer="720" w:gutter="0"/>
          <w:lnNumType w:countBy="1" w:restart="newSection"/>
          <w:cols w:space="720"/>
          <w:titlePg/>
          <w:docGrid w:linePitch="360"/>
        </w:sectPr>
      </w:pPr>
    </w:p>
    <w:p w14:paraId="3332303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pPr>
      <w:r w:rsidRPr="00B420C2">
        <w:rPr>
          <w:rFonts w:eastAsia="Calibri" w:cs="Times New Roman"/>
          <w:b/>
          <w:color w:val="000000"/>
        </w:rPr>
        <w:t>DEPARTMENT OF HOMELAND SECURITY</w:t>
      </w:r>
    </w:p>
    <w:p w14:paraId="276FA84F"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Department of Homeland Security – </w:t>
      </w:r>
    </w:p>
    <w:p w14:paraId="0198B6B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Office of the Secretary – </w:t>
      </w:r>
    </w:p>
    <w:p w14:paraId="5AA75AE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Law-Enforcement, Safety and Emergency Worker</w:t>
      </w:r>
    </w:p>
    <w:p w14:paraId="615765D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Funeral Expense Payment Fund</w:t>
      </w:r>
    </w:p>
    <w:p w14:paraId="70EB2CE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15)</w:t>
      </w:r>
    </w:p>
    <w:p w14:paraId="092618B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6003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0601</w:t>
      </w:r>
    </w:p>
    <w:p w14:paraId="158F284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475"/>
          <w:type w:val="continuous"/>
          <w:pgSz w:w="12240" w:h="15840"/>
          <w:pgMar w:top="1440" w:right="1440" w:bottom="1440" w:left="1440" w:header="720" w:footer="720" w:gutter="0"/>
          <w:cols w:space="720"/>
          <w:titlePg/>
          <w:docGrid w:linePitch="360"/>
        </w:sectPr>
      </w:pPr>
    </w:p>
    <w:p w14:paraId="3009190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32,000</w:t>
      </w:r>
    </w:p>
    <w:p w14:paraId="6812680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476"/>
          <w:type w:val="continuous"/>
          <w:pgSz w:w="12240" w:h="15840"/>
          <w:pgMar w:top="1440" w:right="1440" w:bottom="1440" w:left="1440" w:header="720" w:footer="720" w:gutter="0"/>
          <w:lnNumType w:countBy="1" w:restart="newSection"/>
          <w:cols w:space="720"/>
          <w:titlePg/>
          <w:docGrid w:linePitch="360"/>
        </w:sectPr>
      </w:pPr>
    </w:p>
    <w:p w14:paraId="252DB4C1"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Emergency Management –</w:t>
      </w:r>
    </w:p>
    <w:p w14:paraId="657C0C4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Statewide Interoperable Radio Network Account</w:t>
      </w:r>
    </w:p>
    <w:p w14:paraId="62EFFA8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15)</w:t>
      </w:r>
    </w:p>
    <w:p w14:paraId="2B6AD4C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6208</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0606</w:t>
      </w:r>
    </w:p>
    <w:p w14:paraId="3C709D1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477"/>
          <w:type w:val="continuous"/>
          <w:pgSz w:w="12240" w:h="15840"/>
          <w:pgMar w:top="1440" w:right="1440" w:bottom="1440" w:left="1440" w:header="720" w:footer="720" w:gutter="0"/>
          <w:cols w:space="720"/>
          <w:titlePg/>
          <w:docGrid w:linePitch="360"/>
        </w:sectPr>
      </w:pPr>
    </w:p>
    <w:p w14:paraId="474694C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80,000</w:t>
      </w:r>
    </w:p>
    <w:p w14:paraId="79C67CF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478"/>
          <w:type w:val="continuous"/>
          <w:pgSz w:w="12240" w:h="15840"/>
          <w:pgMar w:top="1440" w:right="1440" w:bottom="1440" w:left="1440" w:header="720" w:footer="720" w:gutter="0"/>
          <w:lnNumType w:countBy="1" w:restart="newSection"/>
          <w:cols w:space="720"/>
          <w:docGrid w:linePitch="360"/>
        </w:sectPr>
      </w:pPr>
    </w:p>
    <w:p w14:paraId="4EB423E8"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Emergency Management –</w:t>
      </w:r>
    </w:p>
    <w:p w14:paraId="6FD26CF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West Virginia Interoperable Radio Project</w:t>
      </w:r>
    </w:p>
    <w:p w14:paraId="76AA6EC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24)</w:t>
      </w:r>
    </w:p>
    <w:p w14:paraId="0369CE7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6295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0606</w:t>
      </w:r>
    </w:p>
    <w:p w14:paraId="0D21BDC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479"/>
          <w:type w:val="continuous"/>
          <w:pgSz w:w="12240" w:h="15840"/>
          <w:pgMar w:top="1440" w:right="1440" w:bottom="1440" w:left="1440" w:header="720" w:footer="720" w:gutter="0"/>
          <w:cols w:space="720"/>
          <w:titlePg/>
          <w:docGrid w:linePitch="360"/>
        </w:sectPr>
      </w:pPr>
    </w:p>
    <w:p w14:paraId="6279AD3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t>$</w:t>
      </w:r>
      <w:r w:rsidRPr="00B420C2">
        <w:rPr>
          <w:rFonts w:eastAsia="Calibri" w:cs="Times New Roman"/>
          <w:color w:val="000000"/>
        </w:rPr>
        <w:tab/>
        <w:t>20,000</w:t>
      </w:r>
    </w:p>
    <w:p w14:paraId="70F70CD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3,980,000</w:t>
      </w:r>
    </w:p>
    <w:p w14:paraId="50B4899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250,000</w:t>
      </w:r>
    </w:p>
    <w:p w14:paraId="390F5ED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250,000</w:t>
      </w:r>
    </w:p>
    <w:p w14:paraId="1DB72B8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4,500,000</w:t>
      </w:r>
    </w:p>
    <w:p w14:paraId="170E0C2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480"/>
          <w:type w:val="continuous"/>
          <w:pgSz w:w="12240" w:h="15840"/>
          <w:pgMar w:top="1440" w:right="1440" w:bottom="1440" w:left="1440" w:header="720" w:footer="720" w:gutter="0"/>
          <w:lnNumType w:countBy="1" w:restart="newSection"/>
          <w:cols w:space="720"/>
          <w:titlePg/>
          <w:docGrid w:linePitch="360"/>
        </w:sectPr>
      </w:pPr>
    </w:p>
    <w:p w14:paraId="10F4DE6E"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Corrections and Rehabilitation – </w:t>
      </w:r>
    </w:p>
    <w:p w14:paraId="1D05E68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Parolee Supervision Fees</w:t>
      </w:r>
    </w:p>
    <w:p w14:paraId="06695DE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15A)</w:t>
      </w:r>
    </w:p>
    <w:p w14:paraId="134320E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6362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0608</w:t>
      </w:r>
    </w:p>
    <w:p w14:paraId="1151550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481"/>
          <w:type w:val="continuous"/>
          <w:pgSz w:w="12240" w:h="15840"/>
          <w:pgMar w:top="1440" w:right="1440" w:bottom="1440" w:left="1440" w:header="720" w:footer="720" w:gutter="0"/>
          <w:cols w:space="720"/>
          <w:titlePg/>
          <w:docGrid w:linePitch="360"/>
        </w:sectPr>
      </w:pPr>
    </w:p>
    <w:p w14:paraId="78376F43" w14:textId="0E4A868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C25BC6">
        <w:rPr>
          <w:rFonts w:eastAsia="Calibri" w:cs="Times New Roman"/>
          <w:color w:val="000000"/>
        </w:rPr>
        <w:t>,164,081</w:t>
      </w:r>
    </w:p>
    <w:p w14:paraId="01B4645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9,804</w:t>
      </w:r>
    </w:p>
    <w:p w14:paraId="007B038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758,480</w:t>
      </w:r>
    </w:p>
    <w:p w14:paraId="0A4401C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30,000</w:t>
      </w:r>
    </w:p>
    <w:p w14:paraId="6E06148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40,129</w:t>
      </w:r>
    </w:p>
    <w:p w14:paraId="7A4F07F8" w14:textId="61B350D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sidR="00C25BC6">
        <w:rPr>
          <w:rFonts w:eastAsia="Calibri" w:cs="Times New Roman"/>
          <w:color w:val="000000"/>
        </w:rPr>
        <w:t>002,494</w:t>
      </w:r>
    </w:p>
    <w:p w14:paraId="44F1A1AA"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6252D0">
          <w:footerReference w:type="default" r:id="rId482"/>
          <w:type w:val="continuous"/>
          <w:pgSz w:w="12240" w:h="15840"/>
          <w:pgMar w:top="1440" w:right="1440" w:bottom="1440" w:left="1440" w:header="720" w:footer="720" w:gutter="0"/>
          <w:lnNumType w:countBy="1" w:restart="newSection"/>
          <w:cols w:space="720"/>
          <w:docGrid w:linePitch="360"/>
        </w:sectPr>
      </w:pPr>
    </w:p>
    <w:p w14:paraId="04D3D83E" w14:textId="77777777" w:rsidR="002633F2" w:rsidRPr="00B420C2" w:rsidRDefault="002633F2" w:rsidP="006252D0">
      <w:pPr>
        <w:numPr>
          <w:ilvl w:val="0"/>
          <w:numId w:val="6"/>
        </w:num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Corrections and Rehabilitation –</w:t>
      </w:r>
    </w:p>
    <w:p w14:paraId="4E1B8210"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Regional Jail and Correctional Facility Authority</w:t>
      </w:r>
    </w:p>
    <w:p w14:paraId="10597ADB"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15A)</w:t>
      </w:r>
    </w:p>
    <w:p w14:paraId="53CACB45"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Fund</w:t>
      </w:r>
      <w:r w:rsidRPr="00B420C2">
        <w:rPr>
          <w:rFonts w:eastAsia="Calibri" w:cs="Times New Roman"/>
          <w:i/>
          <w:color w:val="000000"/>
        </w:rPr>
        <w:t xml:space="preserve"> </w:t>
      </w:r>
      <w:r w:rsidRPr="00B420C2">
        <w:rPr>
          <w:rFonts w:eastAsia="Calibri" w:cs="Times New Roman"/>
          <w:color w:val="000000"/>
          <w:u w:val="single"/>
        </w:rPr>
        <w:t>6675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0608</w:t>
      </w:r>
    </w:p>
    <w:p w14:paraId="25E4FA3F"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483"/>
          <w:type w:val="continuous"/>
          <w:pgSz w:w="12240" w:h="15840"/>
          <w:pgMar w:top="1440" w:right="1440" w:bottom="1440" w:left="1440" w:header="720" w:footer="720" w:gutter="0"/>
          <w:cols w:space="720"/>
          <w:titlePg/>
          <w:docGrid w:linePitch="360"/>
        </w:sectPr>
      </w:pPr>
    </w:p>
    <w:p w14:paraId="5C61171B" w14:textId="781C95E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C25BC6">
        <w:rPr>
          <w:rFonts w:eastAsia="Calibri" w:cs="Times New Roman"/>
          <w:color w:val="000000"/>
        </w:rPr>
        <w:t>1,974,532</w:t>
      </w:r>
    </w:p>
    <w:p w14:paraId="13C046F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Debt Service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04000</w:t>
      </w:r>
      <w:r w:rsidRPr="00B420C2">
        <w:rPr>
          <w:rFonts w:eastAsia="Calibri" w:cs="Times New Roman"/>
          <w:color w:val="000000"/>
        </w:rPr>
        <w:tab/>
      </w:r>
      <w:r w:rsidRPr="00B420C2">
        <w:rPr>
          <w:rFonts w:eastAsia="Calibri" w:cs="Times New Roman"/>
          <w:color w:val="000000"/>
        </w:rPr>
        <w:tab/>
        <w:t>9,000,000</w:t>
      </w:r>
    </w:p>
    <w:p w14:paraId="526E671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245,472</w:t>
      </w:r>
    </w:p>
    <w:p w14:paraId="70769C06" w14:textId="3905F88A"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11,</w:t>
      </w:r>
      <w:r w:rsidR="00C25BC6">
        <w:rPr>
          <w:rFonts w:eastAsia="Calibri" w:cs="Times New Roman"/>
          <w:color w:val="000000"/>
        </w:rPr>
        <w:t>220,004</w:t>
      </w:r>
    </w:p>
    <w:p w14:paraId="114C7FE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484"/>
          <w:type w:val="continuous"/>
          <w:pgSz w:w="12240" w:h="15840"/>
          <w:pgMar w:top="1440" w:right="1440" w:bottom="1440" w:left="1440" w:header="720" w:footer="720" w:gutter="0"/>
          <w:lnNumType w:countBy="1" w:restart="newSection"/>
          <w:cols w:space="720"/>
          <w:titlePg/>
          <w:docGrid w:linePitch="360"/>
        </w:sectPr>
      </w:pPr>
    </w:p>
    <w:p w14:paraId="3ED28B38"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West Virginia State Police – </w:t>
      </w:r>
    </w:p>
    <w:p w14:paraId="2E33AAD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Motor Vehicle Inspection Fund</w:t>
      </w:r>
    </w:p>
    <w:p w14:paraId="0F2D456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17C)</w:t>
      </w:r>
    </w:p>
    <w:p w14:paraId="56CD729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6501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0612</w:t>
      </w:r>
    </w:p>
    <w:p w14:paraId="22B0E3D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485"/>
          <w:type w:val="continuous"/>
          <w:pgSz w:w="12240" w:h="15840"/>
          <w:pgMar w:top="1440" w:right="1440" w:bottom="1440" w:left="1440" w:header="720" w:footer="720" w:gutter="0"/>
          <w:cols w:space="720"/>
          <w:titlePg/>
          <w:docGrid w:linePitch="360"/>
        </w:sectPr>
      </w:pPr>
    </w:p>
    <w:p w14:paraId="77218DA9" w14:textId="07F8FC22"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C25BC6">
        <w:rPr>
          <w:rFonts w:eastAsia="Calibri" w:cs="Times New Roman"/>
          <w:color w:val="000000"/>
        </w:rPr>
        <w:t>1,965,212</w:t>
      </w:r>
    </w:p>
    <w:p w14:paraId="5D44957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1,488,211</w:t>
      </w:r>
    </w:p>
    <w:p w14:paraId="2B25CC1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204,500</w:t>
      </w:r>
    </w:p>
    <w:p w14:paraId="641294F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3,770,751</w:t>
      </w:r>
    </w:p>
    <w:p w14:paraId="37E9E46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534,000</w:t>
      </w:r>
    </w:p>
    <w:p w14:paraId="22EC3C5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5,000</w:t>
      </w:r>
    </w:p>
    <w:p w14:paraId="5BD428F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302,432</w:t>
      </w:r>
    </w:p>
    <w:p w14:paraId="7534E851" w14:textId="5F37D254"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8,</w:t>
      </w:r>
      <w:r w:rsidR="00C25BC6">
        <w:rPr>
          <w:rFonts w:eastAsia="Calibri" w:cs="Times New Roman"/>
          <w:color w:val="000000"/>
        </w:rPr>
        <w:t>270,106</w:t>
      </w:r>
    </w:p>
    <w:p w14:paraId="09C1620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The total amount of these appropriations shall be paid from the special revenue fund out of fees collected for inspection stickers as provided by law.</w:t>
      </w:r>
    </w:p>
    <w:p w14:paraId="5ADAE1C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486"/>
          <w:type w:val="continuous"/>
          <w:pgSz w:w="12240" w:h="15840"/>
          <w:pgMar w:top="1440" w:right="1440" w:bottom="1440" w:left="1440" w:header="720" w:footer="720" w:gutter="0"/>
          <w:lnNumType w:countBy="1" w:restart="newSection"/>
          <w:cols w:space="720"/>
          <w:titlePg/>
          <w:docGrid w:linePitch="360"/>
        </w:sectPr>
      </w:pPr>
    </w:p>
    <w:p w14:paraId="1A14D927"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West Virginia State Police – </w:t>
      </w:r>
    </w:p>
    <w:p w14:paraId="2CDB6DA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Forensic Laboratory Fund</w:t>
      </w:r>
    </w:p>
    <w:p w14:paraId="790B951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15)</w:t>
      </w:r>
    </w:p>
    <w:p w14:paraId="4C64386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6511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0612</w:t>
      </w:r>
    </w:p>
    <w:p w14:paraId="3BD48A2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487"/>
          <w:type w:val="continuous"/>
          <w:pgSz w:w="12240" w:h="15840"/>
          <w:pgMar w:top="1440" w:right="1440" w:bottom="1440" w:left="1440" w:header="720" w:footer="720" w:gutter="0"/>
          <w:cols w:space="720"/>
          <w:titlePg/>
          <w:docGrid w:linePitch="360"/>
        </w:sectPr>
      </w:pPr>
    </w:p>
    <w:p w14:paraId="63C5DA7B" w14:textId="0A7E9D30"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9A68C6">
        <w:rPr>
          <w:rFonts w:eastAsia="Calibri" w:cs="Times New Roman"/>
          <w:color w:val="000000"/>
        </w:rPr>
        <w:t>615,128</w:t>
      </w:r>
    </w:p>
    <w:p w14:paraId="385B7D5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90,000</w:t>
      </w:r>
    </w:p>
    <w:p w14:paraId="28E5737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w:t>
      </w:r>
    </w:p>
    <w:p w14:paraId="058A65E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545,000</w:t>
      </w:r>
    </w:p>
    <w:p w14:paraId="297537ED" w14:textId="258D050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sidR="009A68C6">
        <w:rPr>
          <w:rFonts w:eastAsia="Calibri" w:cs="Times New Roman"/>
          <w:color w:val="000000"/>
        </w:rPr>
        <w:t>255,128</w:t>
      </w:r>
    </w:p>
    <w:p w14:paraId="10EF381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488"/>
          <w:type w:val="continuous"/>
          <w:pgSz w:w="12240" w:h="15840"/>
          <w:pgMar w:top="1440" w:right="1440" w:bottom="1440" w:left="1440" w:header="720" w:footer="720" w:gutter="0"/>
          <w:lnNumType w:countBy="1" w:restart="newSection"/>
          <w:cols w:space="720"/>
          <w:titlePg/>
          <w:docGrid w:linePitch="360"/>
        </w:sectPr>
      </w:pPr>
    </w:p>
    <w:p w14:paraId="4448B981"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West Virginia State Police – </w:t>
      </w:r>
    </w:p>
    <w:p w14:paraId="3501653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Drunk Driving Prevention Fund</w:t>
      </w:r>
    </w:p>
    <w:p w14:paraId="11943F7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15)</w:t>
      </w:r>
    </w:p>
    <w:p w14:paraId="7F53FF0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6513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0612</w:t>
      </w:r>
    </w:p>
    <w:p w14:paraId="546B122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489"/>
          <w:type w:val="continuous"/>
          <w:pgSz w:w="12240" w:h="15840"/>
          <w:pgMar w:top="1440" w:right="1440" w:bottom="1440" w:left="1440" w:header="720" w:footer="720" w:gutter="0"/>
          <w:cols w:space="720"/>
          <w:titlePg/>
          <w:docGrid w:linePitch="360"/>
        </w:sectPr>
      </w:pPr>
    </w:p>
    <w:p w14:paraId="2AA4F40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1,327,000</w:t>
      </w:r>
    </w:p>
    <w:p w14:paraId="1532ACC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3,491,895</w:t>
      </w:r>
    </w:p>
    <w:p w14:paraId="541B07E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154,452</w:t>
      </w:r>
    </w:p>
    <w:p w14:paraId="2C0B69A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4,973,347</w:t>
      </w:r>
    </w:p>
    <w:p w14:paraId="4CE04C9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the special revenue fund out of receipts collected pursuant to W.V. Code §11-15-9a and 16 and paid into a revolving fund account in the State Treasury.</w:t>
      </w:r>
    </w:p>
    <w:p w14:paraId="53E6DD1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490"/>
          <w:type w:val="continuous"/>
          <w:pgSz w:w="12240" w:h="15840"/>
          <w:pgMar w:top="1440" w:right="1440" w:bottom="1440" w:left="1440" w:header="720" w:footer="720" w:gutter="0"/>
          <w:lnNumType w:countBy="1" w:restart="newSection"/>
          <w:cols w:space="720"/>
          <w:titlePg/>
          <w:docGrid w:linePitch="360"/>
        </w:sectPr>
      </w:pPr>
    </w:p>
    <w:p w14:paraId="5ABBFFC9"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West Virginia State Police – </w:t>
      </w:r>
    </w:p>
    <w:p w14:paraId="7950B2B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Surplus Real Property Proceeds Fund</w:t>
      </w:r>
    </w:p>
    <w:p w14:paraId="27E4D12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15)</w:t>
      </w:r>
    </w:p>
    <w:p w14:paraId="1038815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6516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0612</w:t>
      </w:r>
    </w:p>
    <w:p w14:paraId="62C6949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491"/>
          <w:type w:val="continuous"/>
          <w:pgSz w:w="12240" w:h="15840"/>
          <w:pgMar w:top="1440" w:right="1440" w:bottom="1440" w:left="1440" w:header="720" w:footer="720" w:gutter="0"/>
          <w:cols w:space="720"/>
          <w:titlePg/>
          <w:docGrid w:linePitch="360"/>
        </w:sectPr>
      </w:pPr>
    </w:p>
    <w:p w14:paraId="774012B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t>$</w:t>
      </w:r>
      <w:r w:rsidRPr="00B420C2">
        <w:rPr>
          <w:rFonts w:eastAsia="Calibri" w:cs="Times New Roman"/>
          <w:color w:val="000000"/>
        </w:rPr>
        <w:tab/>
        <w:t>1,022,778</w:t>
      </w:r>
    </w:p>
    <w:p w14:paraId="701BD65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rPr>
        <w:tab/>
        <w:t>1,000</w:t>
      </w:r>
    </w:p>
    <w:p w14:paraId="76FAC73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77,222</w:t>
      </w:r>
    </w:p>
    <w:p w14:paraId="0DB922F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1,101,000</w:t>
      </w:r>
    </w:p>
    <w:p w14:paraId="127FD23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492"/>
          <w:type w:val="continuous"/>
          <w:pgSz w:w="12240" w:h="15840"/>
          <w:pgMar w:top="1440" w:right="1440" w:bottom="1440" w:left="1440" w:header="720" w:footer="720" w:gutter="0"/>
          <w:lnNumType w:countBy="1" w:restart="newSection"/>
          <w:cols w:space="720"/>
          <w:titlePg/>
          <w:docGrid w:linePitch="360"/>
        </w:sectPr>
      </w:pPr>
    </w:p>
    <w:p w14:paraId="4CB0A2C8"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West Virginia State Police – </w:t>
      </w:r>
    </w:p>
    <w:p w14:paraId="2F61B6D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Surplus Transfer Account</w:t>
      </w:r>
    </w:p>
    <w:p w14:paraId="52B003F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15)</w:t>
      </w:r>
    </w:p>
    <w:p w14:paraId="4594D48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6519</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0612</w:t>
      </w:r>
    </w:p>
    <w:p w14:paraId="79A90E0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493"/>
          <w:type w:val="continuous"/>
          <w:pgSz w:w="12240" w:h="15840"/>
          <w:pgMar w:top="1440" w:right="1440" w:bottom="1440" w:left="1440" w:header="720" w:footer="720" w:gutter="0"/>
          <w:cols w:space="720"/>
          <w:titlePg/>
          <w:docGrid w:linePitch="360"/>
        </w:sectPr>
      </w:pPr>
    </w:p>
    <w:p w14:paraId="658D544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225,000</w:t>
      </w:r>
    </w:p>
    <w:p w14:paraId="79E7FBB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20,000</w:t>
      </w:r>
    </w:p>
    <w:p w14:paraId="53B185D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250,000</w:t>
      </w:r>
    </w:p>
    <w:p w14:paraId="5C68261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40,000</w:t>
      </w:r>
    </w:p>
    <w:p w14:paraId="228A989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45,000</w:t>
      </w:r>
    </w:p>
    <w:p w14:paraId="3A0D07A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5,000</w:t>
      </w:r>
    </w:p>
    <w:p w14:paraId="20EBD5A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585,000</w:t>
      </w:r>
    </w:p>
    <w:p w14:paraId="127154A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494"/>
          <w:type w:val="continuous"/>
          <w:pgSz w:w="12240" w:h="15840"/>
          <w:pgMar w:top="1440" w:right="1440" w:bottom="1440" w:left="1440" w:header="720" w:footer="720" w:gutter="0"/>
          <w:lnNumType w:countBy="1" w:restart="newSection"/>
          <w:cols w:space="720"/>
          <w:titlePg/>
          <w:docGrid w:linePitch="360"/>
        </w:sectPr>
      </w:pPr>
    </w:p>
    <w:p w14:paraId="20C90F04"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West Virginia State Police – </w:t>
      </w:r>
    </w:p>
    <w:p w14:paraId="5C51D47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u w:val="single"/>
        </w:rPr>
      </w:pPr>
      <w:r w:rsidRPr="00B420C2">
        <w:rPr>
          <w:rFonts w:eastAsia="Calibri" w:cs="Times New Roman"/>
          <w:i/>
          <w:color w:val="000000"/>
        </w:rPr>
        <w:t>Central Abuse Registry Fund</w:t>
      </w:r>
    </w:p>
    <w:p w14:paraId="4A507BB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15)</w:t>
      </w:r>
    </w:p>
    <w:p w14:paraId="0CA64AC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6527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0612</w:t>
      </w:r>
    </w:p>
    <w:p w14:paraId="628FC2C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495"/>
          <w:type w:val="continuous"/>
          <w:pgSz w:w="12240" w:h="15840"/>
          <w:pgMar w:top="1440" w:right="1440" w:bottom="1440" w:left="1440" w:header="720" w:footer="720" w:gutter="0"/>
          <w:cols w:space="720"/>
          <w:titlePg/>
          <w:docGrid w:linePitch="360"/>
        </w:sectPr>
      </w:pPr>
    </w:p>
    <w:p w14:paraId="4031451C" w14:textId="0AECB472"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5441B3">
        <w:rPr>
          <w:rFonts w:eastAsia="Calibri" w:cs="Times New Roman"/>
          <w:color w:val="000000"/>
        </w:rPr>
        <w:t>268,731</w:t>
      </w:r>
    </w:p>
    <w:p w14:paraId="3D3508B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376,443</w:t>
      </w:r>
    </w:p>
    <w:p w14:paraId="369BD0C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w:t>
      </w:r>
    </w:p>
    <w:p w14:paraId="12A672D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300,500</w:t>
      </w:r>
    </w:p>
    <w:p w14:paraId="16913DB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300,500</w:t>
      </w:r>
    </w:p>
    <w:p w14:paraId="5CF9362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18,524</w:t>
      </w:r>
    </w:p>
    <w:p w14:paraId="5F9F3123" w14:textId="42CADD11"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5441B3">
        <w:rPr>
          <w:rFonts w:eastAsia="Calibri" w:cs="Times New Roman"/>
          <w:color w:val="000000"/>
        </w:rPr>
        <w:t>265,198</w:t>
      </w:r>
    </w:p>
    <w:p w14:paraId="792CE3A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496"/>
          <w:type w:val="continuous"/>
          <w:pgSz w:w="12240" w:h="15840"/>
          <w:pgMar w:top="1440" w:right="1440" w:bottom="1440" w:left="1440" w:header="720" w:footer="720" w:gutter="0"/>
          <w:lnNumType w:countBy="1" w:restart="newSection"/>
          <w:cols w:space="720"/>
          <w:titlePg/>
          <w:docGrid w:linePitch="360"/>
        </w:sectPr>
      </w:pPr>
    </w:p>
    <w:p w14:paraId="4A276D7E"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West Virginia State Police – </w:t>
      </w:r>
    </w:p>
    <w:p w14:paraId="65A0482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Bail Bond Enforcer Account</w:t>
      </w:r>
    </w:p>
    <w:p w14:paraId="50FDB22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lastRenderedPageBreak/>
        <w:t>(</w:t>
      </w:r>
      <w:r>
        <w:rPr>
          <w:rFonts w:eastAsia="Calibri" w:cs="Times New Roman"/>
          <w:color w:val="000000"/>
        </w:rPr>
        <w:t>W.V. Code</w:t>
      </w:r>
      <w:r w:rsidRPr="00B420C2">
        <w:rPr>
          <w:rFonts w:eastAsia="Calibri" w:cs="Times New Roman"/>
          <w:color w:val="000000"/>
        </w:rPr>
        <w:t xml:space="preserve"> Chapter 15)</w:t>
      </w:r>
    </w:p>
    <w:p w14:paraId="2FA93B4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6532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0612</w:t>
      </w:r>
    </w:p>
    <w:p w14:paraId="0A54890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497"/>
          <w:type w:val="continuous"/>
          <w:pgSz w:w="12240" w:h="15840"/>
          <w:pgMar w:top="1440" w:right="1440" w:bottom="1440" w:left="1440" w:header="720" w:footer="720" w:gutter="0"/>
          <w:cols w:space="720"/>
          <w:titlePg/>
          <w:docGrid w:linePitch="360"/>
        </w:sectPr>
      </w:pPr>
    </w:p>
    <w:p w14:paraId="6818E69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8,300</w:t>
      </w:r>
    </w:p>
    <w:p w14:paraId="1E5433E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498"/>
          <w:type w:val="continuous"/>
          <w:pgSz w:w="12240" w:h="15840"/>
          <w:pgMar w:top="1440" w:right="1440" w:bottom="1440" w:left="1440" w:header="720" w:footer="720" w:gutter="0"/>
          <w:lnNumType w:countBy="1" w:restart="newSection"/>
          <w:cols w:space="720"/>
          <w:titlePg/>
          <w:docGrid w:linePitch="360"/>
        </w:sectPr>
      </w:pPr>
    </w:p>
    <w:p w14:paraId="1F5741F1"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West Virginia State Police – </w:t>
      </w:r>
    </w:p>
    <w:p w14:paraId="7189700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State Police Academy Post Exchange</w:t>
      </w:r>
    </w:p>
    <w:p w14:paraId="409C70B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15)</w:t>
      </w:r>
    </w:p>
    <w:p w14:paraId="4C9D467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6544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0612</w:t>
      </w:r>
    </w:p>
    <w:p w14:paraId="48A62F1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499"/>
          <w:type w:val="continuous"/>
          <w:pgSz w:w="12240" w:h="15840"/>
          <w:pgMar w:top="1440" w:right="1440" w:bottom="1440" w:left="1440" w:header="720" w:footer="720" w:gutter="0"/>
          <w:cols w:space="720"/>
          <w:titlePg/>
          <w:docGrid w:linePitch="360"/>
        </w:sectPr>
      </w:pPr>
    </w:p>
    <w:p w14:paraId="2A69144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160,000</w:t>
      </w:r>
    </w:p>
    <w:p w14:paraId="1C3B542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40,000</w:t>
      </w:r>
    </w:p>
    <w:p w14:paraId="2B18927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200,000</w:t>
      </w:r>
    </w:p>
    <w:p w14:paraId="68B7DCC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500"/>
          <w:type w:val="continuous"/>
          <w:pgSz w:w="12240" w:h="15840"/>
          <w:pgMar w:top="1440" w:right="1440" w:bottom="1440" w:left="1440" w:header="720" w:footer="720" w:gutter="0"/>
          <w:lnNumType w:countBy="1" w:restart="newSection"/>
          <w:cols w:space="720"/>
          <w:titlePg/>
          <w:docGrid w:linePitch="360"/>
        </w:sectPr>
      </w:pPr>
    </w:p>
    <w:p w14:paraId="709EDB85"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Fire Commission – </w:t>
      </w:r>
    </w:p>
    <w:p w14:paraId="195873D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Fire Marshal Fees</w:t>
      </w:r>
    </w:p>
    <w:p w14:paraId="716159D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29)</w:t>
      </w:r>
    </w:p>
    <w:p w14:paraId="3EBFAF2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6152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0619</w:t>
      </w:r>
    </w:p>
    <w:p w14:paraId="5AAF00F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sectPr w:rsidR="002633F2" w:rsidRPr="00B420C2" w:rsidSect="00B24508">
          <w:footerReference w:type="default" r:id="rId501"/>
          <w:type w:val="continuous"/>
          <w:pgSz w:w="12240" w:h="15840"/>
          <w:pgMar w:top="1440" w:right="1440" w:bottom="1440" w:left="1440" w:header="720" w:footer="720" w:gutter="0"/>
          <w:cols w:space="720"/>
          <w:titlePg/>
          <w:docGrid w:linePitch="360"/>
        </w:sectPr>
      </w:pPr>
    </w:p>
    <w:p w14:paraId="06C524D5" w14:textId="133509F6"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w:t>
      </w:r>
      <w:r w:rsidR="00CD49BA">
        <w:rPr>
          <w:rFonts w:eastAsia="Calibri" w:cs="Times New Roman"/>
          <w:color w:val="000000"/>
        </w:rPr>
        <w:t>616,684</w:t>
      </w:r>
    </w:p>
    <w:p w14:paraId="5422A0B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3,800</w:t>
      </w:r>
    </w:p>
    <w:p w14:paraId="4F7CAC8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1,646,550</w:t>
      </w:r>
    </w:p>
    <w:p w14:paraId="7CF3904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58,500</w:t>
      </w:r>
    </w:p>
    <w:p w14:paraId="26F300C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140,800</w:t>
      </w:r>
    </w:p>
    <w:p w14:paraId="5372D95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65,000</w:t>
      </w:r>
    </w:p>
    <w:p w14:paraId="7808DE21" w14:textId="6771132C"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w:t>
      </w:r>
      <w:r w:rsidR="00CD49BA">
        <w:rPr>
          <w:rFonts w:eastAsia="Calibri" w:cs="Times New Roman"/>
          <w:color w:val="000000"/>
        </w:rPr>
        <w:t>531,334</w:t>
      </w:r>
    </w:p>
    <w:p w14:paraId="073E9E0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502"/>
          <w:type w:val="continuous"/>
          <w:pgSz w:w="12240" w:h="15840"/>
          <w:pgMar w:top="1440" w:right="1440" w:bottom="1440" w:left="1440" w:header="720" w:footer="720" w:gutter="0"/>
          <w:lnNumType w:countBy="1" w:restart="newSection"/>
          <w:cols w:space="720"/>
          <w:titlePg/>
          <w:docGrid w:linePitch="360"/>
        </w:sectPr>
      </w:pPr>
    </w:p>
    <w:p w14:paraId="08419777"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Administrative Services – </w:t>
      </w:r>
    </w:p>
    <w:p w14:paraId="575C5BB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w:t>
      </w:r>
      <w:r>
        <w:rPr>
          <w:rFonts w:eastAsia="Calibri" w:cs="Times New Roman"/>
          <w:i/>
          <w:color w:val="000000"/>
        </w:rPr>
        <w:t>.</w:t>
      </w:r>
      <w:r w:rsidRPr="00B420C2">
        <w:rPr>
          <w:rFonts w:eastAsia="Calibri" w:cs="Times New Roman"/>
          <w:i/>
          <w:color w:val="000000"/>
        </w:rPr>
        <w:t>V</w:t>
      </w:r>
      <w:r>
        <w:rPr>
          <w:rFonts w:eastAsia="Calibri" w:cs="Times New Roman"/>
          <w:i/>
          <w:color w:val="000000"/>
        </w:rPr>
        <w:t>.</w:t>
      </w:r>
      <w:r w:rsidRPr="00B420C2">
        <w:rPr>
          <w:rFonts w:eastAsia="Calibri" w:cs="Times New Roman"/>
          <w:i/>
          <w:color w:val="000000"/>
        </w:rPr>
        <w:t xml:space="preserve"> Community Corrections Fund</w:t>
      </w:r>
    </w:p>
    <w:p w14:paraId="0D36564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62)</w:t>
      </w:r>
    </w:p>
    <w:p w14:paraId="789834A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6386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0623</w:t>
      </w:r>
    </w:p>
    <w:p w14:paraId="022A107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503"/>
          <w:type w:val="continuous"/>
          <w:pgSz w:w="12240" w:h="15840"/>
          <w:pgMar w:top="1440" w:right="1440" w:bottom="1440" w:left="1440" w:header="720" w:footer="720" w:gutter="0"/>
          <w:cols w:space="720"/>
          <w:titlePg/>
          <w:docGrid w:linePitch="360"/>
        </w:sectPr>
      </w:pPr>
    </w:p>
    <w:p w14:paraId="22C58410" w14:textId="0EB57AC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CD49BA">
        <w:rPr>
          <w:rFonts w:eastAsia="Calibri" w:cs="Times New Roman"/>
          <w:color w:val="000000"/>
        </w:rPr>
        <w:t>166,250</w:t>
      </w:r>
    </w:p>
    <w:p w14:paraId="0E68187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750</w:t>
      </w:r>
    </w:p>
    <w:p w14:paraId="4A7F054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 xml:space="preserve">1,846,250 </w:t>
      </w:r>
    </w:p>
    <w:p w14:paraId="05FAB7F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1,000</w:t>
      </w:r>
    </w:p>
    <w:p w14:paraId="7E70F8B0" w14:textId="2034D9D5"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sidR="00CD49BA">
        <w:rPr>
          <w:rFonts w:eastAsia="Calibri" w:cs="Times New Roman"/>
          <w:color w:val="000000"/>
        </w:rPr>
        <w:t>014,250</w:t>
      </w:r>
    </w:p>
    <w:p w14:paraId="4F01765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504"/>
          <w:type w:val="continuous"/>
          <w:pgSz w:w="12240" w:h="15840"/>
          <w:pgMar w:top="1440" w:right="1440" w:bottom="1440" w:left="1440" w:header="720" w:footer="720" w:gutter="0"/>
          <w:lnNumType w:countBy="1" w:restart="newSection"/>
          <w:cols w:space="720"/>
          <w:titlePg/>
          <w:docGrid w:linePitch="360"/>
        </w:sectPr>
      </w:pPr>
    </w:p>
    <w:p w14:paraId="0625D1EF"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Administrative Services – </w:t>
      </w:r>
    </w:p>
    <w:p w14:paraId="73F367A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Court Security Fund</w:t>
      </w:r>
    </w:p>
    <w:p w14:paraId="5BDB995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51)</w:t>
      </w:r>
    </w:p>
    <w:p w14:paraId="1295FF8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6804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0623</w:t>
      </w:r>
    </w:p>
    <w:p w14:paraId="1F780FD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505"/>
          <w:type w:val="continuous"/>
          <w:pgSz w:w="12240" w:h="15840"/>
          <w:pgMar w:top="1440" w:right="1440" w:bottom="1440" w:left="1440" w:header="720" w:footer="720" w:gutter="0"/>
          <w:cols w:space="720"/>
          <w:titlePg/>
          <w:docGrid w:linePitch="360"/>
        </w:sectPr>
      </w:pPr>
    </w:p>
    <w:p w14:paraId="5C03ACDA" w14:textId="2A7C66C1"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CD49BA">
        <w:rPr>
          <w:rFonts w:eastAsia="Calibri" w:cs="Times New Roman"/>
          <w:color w:val="000000"/>
        </w:rPr>
        <w:t>24,748</w:t>
      </w:r>
    </w:p>
    <w:p w14:paraId="140AFE9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1,478,135</w:t>
      </w:r>
    </w:p>
    <w:p w14:paraId="04D4AC37" w14:textId="781D549B"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CD49BA">
        <w:rPr>
          <w:rFonts w:eastAsia="Calibri" w:cs="Times New Roman"/>
          <w:color w:val="000000"/>
        </w:rPr>
        <w:t>502,883</w:t>
      </w:r>
    </w:p>
    <w:p w14:paraId="6DDF5B8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506"/>
          <w:type w:val="continuous"/>
          <w:pgSz w:w="12240" w:h="15840"/>
          <w:pgMar w:top="1440" w:right="1440" w:bottom="1440" w:left="1440" w:header="720" w:footer="720" w:gutter="0"/>
          <w:lnNumType w:countBy="1" w:restart="newSection"/>
          <w:cols w:space="720"/>
          <w:titlePg/>
          <w:docGrid w:linePitch="360"/>
        </w:sectPr>
      </w:pPr>
    </w:p>
    <w:p w14:paraId="2CC7F216"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Administrative Services – </w:t>
      </w:r>
    </w:p>
    <w:p w14:paraId="0D9F02F2" w14:textId="526B397C"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Second Chance Driver</w:t>
      </w:r>
      <w:r w:rsidR="006252D0">
        <w:rPr>
          <w:rFonts w:eastAsia="Calibri" w:cs="Times New Roman"/>
          <w:i/>
          <w:color w:val="000000"/>
        </w:rPr>
        <w:t>’</w:t>
      </w:r>
      <w:r w:rsidRPr="00B420C2">
        <w:rPr>
          <w:rFonts w:eastAsia="Calibri" w:cs="Times New Roman"/>
          <w:i/>
          <w:color w:val="000000"/>
        </w:rPr>
        <w:t>s License Program Account</w:t>
      </w:r>
    </w:p>
    <w:p w14:paraId="2840C64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17B)</w:t>
      </w:r>
    </w:p>
    <w:p w14:paraId="580416E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6810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0623</w:t>
      </w:r>
    </w:p>
    <w:p w14:paraId="2FF00FE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507"/>
          <w:type w:val="continuous"/>
          <w:pgSz w:w="12240" w:h="15840"/>
          <w:pgMar w:top="1440" w:right="1440" w:bottom="1440" w:left="1440" w:header="720" w:footer="720" w:gutter="0"/>
          <w:cols w:space="720"/>
          <w:titlePg/>
          <w:docGrid w:linePitch="360"/>
        </w:sectPr>
      </w:pPr>
    </w:p>
    <w:p w14:paraId="279E3B2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125,000</w:t>
      </w:r>
    </w:p>
    <w:p w14:paraId="7C4F154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508"/>
          <w:type w:val="continuous"/>
          <w:pgSz w:w="12240" w:h="15840"/>
          <w:pgMar w:top="1440" w:right="1440" w:bottom="1440" w:left="1440" w:header="720" w:footer="720" w:gutter="0"/>
          <w:lnNumType w:countBy="1" w:restart="newSection"/>
          <w:cols w:space="720"/>
          <w:titlePg/>
          <w:docGrid w:linePitch="360"/>
        </w:sectPr>
      </w:pPr>
    </w:p>
    <w:p w14:paraId="00F0897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pPr>
      <w:r w:rsidRPr="00B420C2">
        <w:rPr>
          <w:rFonts w:eastAsia="Calibri" w:cs="Times New Roman"/>
          <w:b/>
          <w:color w:val="000000"/>
        </w:rPr>
        <w:t>DEPARTMENT OF REVENUE</w:t>
      </w:r>
    </w:p>
    <w:p w14:paraId="26D7062E"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Financial Institutions</w:t>
      </w:r>
    </w:p>
    <w:p w14:paraId="2214EC0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31A)</w:t>
      </w:r>
    </w:p>
    <w:p w14:paraId="17AF9B4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3041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0303</w:t>
      </w:r>
    </w:p>
    <w:p w14:paraId="46E5B77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509"/>
          <w:type w:val="continuous"/>
          <w:pgSz w:w="12240" w:h="15840"/>
          <w:pgMar w:top="1440" w:right="1440" w:bottom="1440" w:left="1440" w:header="720" w:footer="720" w:gutter="0"/>
          <w:cols w:space="720"/>
          <w:titlePg/>
          <w:docGrid w:linePitch="360"/>
        </w:sectPr>
      </w:pPr>
    </w:p>
    <w:p w14:paraId="75BD4F26" w14:textId="02B99A6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7B45A4">
        <w:rPr>
          <w:rFonts w:eastAsia="Calibri" w:cs="Times New Roman"/>
          <w:color w:val="000000"/>
        </w:rPr>
        <w:t>653,645</w:t>
      </w:r>
    </w:p>
    <w:p w14:paraId="7A925C6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Salary and Benefits of Cabinet Secretary and</w:t>
      </w:r>
    </w:p>
    <w:p w14:paraId="5BEF3E4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119,000</w:t>
      </w:r>
    </w:p>
    <w:p w14:paraId="0434C41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650,475</w:t>
      </w:r>
    </w:p>
    <w:p w14:paraId="77539D3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8,500</w:t>
      </w:r>
    </w:p>
    <w:p w14:paraId="5DC23DC9" w14:textId="66BB67FC"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510"/>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7B45A4">
        <w:rPr>
          <w:rFonts w:eastAsia="Calibri" w:cs="Times New Roman"/>
          <w:color w:val="000000"/>
        </w:rPr>
        <w:t>431,620</w:t>
      </w:r>
    </w:p>
    <w:p w14:paraId="7FC931E4"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Office of the Secretary – </w:t>
      </w:r>
    </w:p>
    <w:p w14:paraId="648BEAE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State Debt Reduction Fund</w:t>
      </w:r>
    </w:p>
    <w:p w14:paraId="66C0133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lastRenderedPageBreak/>
        <w:t>(</w:t>
      </w:r>
      <w:r>
        <w:rPr>
          <w:rFonts w:eastAsia="Calibri" w:cs="Times New Roman"/>
          <w:color w:val="000000"/>
        </w:rPr>
        <w:t>W.V. Code</w:t>
      </w:r>
      <w:r w:rsidRPr="00B420C2">
        <w:rPr>
          <w:rFonts w:eastAsia="Calibri" w:cs="Times New Roman"/>
          <w:color w:val="000000"/>
        </w:rPr>
        <w:t xml:space="preserve"> Chapter 29)</w:t>
      </w:r>
    </w:p>
    <w:p w14:paraId="71ADD04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7007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0701</w:t>
      </w:r>
    </w:p>
    <w:p w14:paraId="341C804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511"/>
          <w:type w:val="continuous"/>
          <w:pgSz w:w="12240" w:h="15840"/>
          <w:pgMar w:top="1440" w:right="1440" w:bottom="1440" w:left="1440" w:header="720" w:footer="720" w:gutter="0"/>
          <w:cols w:space="720"/>
          <w:titlePg/>
          <w:docGrid w:linePitch="360"/>
        </w:sectPr>
      </w:pPr>
    </w:p>
    <w:p w14:paraId="4471CBB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Retirement Systems – Unfunded Liability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77500</w:t>
      </w:r>
      <w:r w:rsidRPr="00B420C2">
        <w:rPr>
          <w:rFonts w:eastAsia="Calibri" w:cs="Times New Roman"/>
          <w:color w:val="000000"/>
        </w:rPr>
        <w:tab/>
        <w:t>$</w:t>
      </w:r>
      <w:r w:rsidRPr="00B420C2">
        <w:rPr>
          <w:rFonts w:eastAsia="Calibri" w:cs="Times New Roman"/>
          <w:color w:val="000000"/>
        </w:rPr>
        <w:tab/>
        <w:t>20,000,000</w:t>
      </w:r>
    </w:p>
    <w:p w14:paraId="5CA197A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Retirement System</w:t>
      </w:r>
      <w:r>
        <w:rPr>
          <w:rFonts w:eastAsia="Calibri" w:cs="Times New Roman"/>
          <w:color w:val="000000"/>
        </w:rPr>
        <w:t>s</w:t>
      </w:r>
      <w:r w:rsidRPr="00B420C2">
        <w:rPr>
          <w:rFonts w:eastAsia="Calibri" w:cs="Times New Roman"/>
          <w:color w:val="000000"/>
        </w:rPr>
        <w:t xml:space="preserve"> – Unfunded Liability </w:t>
      </w:r>
      <w:r>
        <w:rPr>
          <w:rFonts w:eastAsia="Calibri" w:cs="Times New Roman"/>
          <w:color w:val="000000"/>
        </w:rPr>
        <w:t xml:space="preserve">(fund 7007, appropriation 77500) </w:t>
      </w:r>
      <w:r w:rsidRPr="00B420C2">
        <w:rPr>
          <w:rFonts w:eastAsia="Calibri" w:cs="Times New Roman"/>
          <w:color w:val="000000"/>
        </w:rPr>
        <w:t xml:space="preserve">shall be transferred to the School Aid Formula Funds Holding Account Fund (fund 2606). </w:t>
      </w:r>
    </w:p>
    <w:p w14:paraId="3E43CFE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512"/>
          <w:type w:val="continuous"/>
          <w:pgSz w:w="12240" w:h="15840"/>
          <w:pgMar w:top="1440" w:right="1440" w:bottom="1440" w:left="1440" w:header="720" w:footer="720" w:gutter="0"/>
          <w:lnNumType w:countBy="1" w:restart="newSection"/>
          <w:cols w:space="720"/>
          <w:titlePg/>
          <w:docGrid w:linePitch="360"/>
        </w:sectPr>
      </w:pPr>
    </w:p>
    <w:p w14:paraId="4A8B18B9"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Home Rule Board Operations</w:t>
      </w:r>
    </w:p>
    <w:p w14:paraId="5540423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8)</w:t>
      </w:r>
    </w:p>
    <w:p w14:paraId="1D38AC4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7010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0701</w:t>
      </w:r>
    </w:p>
    <w:p w14:paraId="2236863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513"/>
          <w:type w:val="continuous"/>
          <w:pgSz w:w="12240" w:h="15840"/>
          <w:pgMar w:top="1440" w:right="1440" w:bottom="1440" w:left="1440" w:header="720" w:footer="720" w:gutter="0"/>
          <w:cols w:space="720"/>
          <w:titlePg/>
          <w:docGrid w:linePitch="360"/>
        </w:sectPr>
      </w:pPr>
    </w:p>
    <w:p w14:paraId="20C71AE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25,000</w:t>
      </w:r>
    </w:p>
    <w:p w14:paraId="116021F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680</w:t>
      </w:r>
    </w:p>
    <w:p w14:paraId="3003682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42,000</w:t>
      </w:r>
    </w:p>
    <w:p w14:paraId="0DBF8A3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120</w:t>
      </w:r>
    </w:p>
    <w:p w14:paraId="0825547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200</w:t>
      </w:r>
    </w:p>
    <w:p w14:paraId="1B262AD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68,000</w:t>
      </w:r>
    </w:p>
    <w:p w14:paraId="2245D97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514"/>
          <w:type w:val="continuous"/>
          <w:pgSz w:w="12240" w:h="15840"/>
          <w:pgMar w:top="1440" w:right="1440" w:bottom="1440" w:left="1440" w:header="720" w:footer="720" w:gutter="0"/>
          <w:lnNumType w:countBy="1" w:restart="newSection"/>
          <w:cols w:space="720"/>
          <w:titlePg/>
          <w:docGrid w:linePitch="360"/>
        </w:sectPr>
      </w:pPr>
    </w:p>
    <w:p w14:paraId="6CB37008"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Tax Division – </w:t>
      </w:r>
    </w:p>
    <w:p w14:paraId="3ADDD4A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Reduced Cigarette Ignition Propensity</w:t>
      </w:r>
    </w:p>
    <w:p w14:paraId="6B33B3F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Standard and Fire Prevention Act Fund</w:t>
      </w:r>
    </w:p>
    <w:p w14:paraId="398B74B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47)</w:t>
      </w:r>
    </w:p>
    <w:p w14:paraId="3608E7F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7092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0702</w:t>
      </w:r>
    </w:p>
    <w:p w14:paraId="0EB6FE7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515"/>
          <w:type w:val="continuous"/>
          <w:pgSz w:w="12240" w:h="15840"/>
          <w:pgMar w:top="1440" w:right="1440" w:bottom="1440" w:left="1440" w:header="720" w:footer="720" w:gutter="0"/>
          <w:cols w:space="720"/>
          <w:titlePg/>
          <w:docGrid w:linePitch="360"/>
        </w:sectPr>
      </w:pPr>
    </w:p>
    <w:p w14:paraId="1D4DD78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35,000</w:t>
      </w:r>
    </w:p>
    <w:p w14:paraId="4E513E6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15,000</w:t>
      </w:r>
    </w:p>
    <w:p w14:paraId="1DD3439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50,000</w:t>
      </w:r>
    </w:p>
    <w:p w14:paraId="4CD4D9B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516"/>
          <w:type w:val="continuous"/>
          <w:pgSz w:w="12240" w:h="15840"/>
          <w:pgMar w:top="1440" w:right="1440" w:bottom="1440" w:left="1440" w:header="720" w:footer="720" w:gutter="0"/>
          <w:lnNumType w:countBy="1" w:restart="newSection"/>
          <w:cols w:space="720"/>
          <w:titlePg/>
          <w:docGrid w:linePitch="360"/>
        </w:sectPr>
      </w:pPr>
    </w:p>
    <w:p w14:paraId="1CB0FD80"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State Budget Office – </w:t>
      </w:r>
    </w:p>
    <w:p w14:paraId="4CF9DDE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Public Employees Insurance Reserve Fund</w:t>
      </w:r>
    </w:p>
    <w:p w14:paraId="28C3E9C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11B)</w:t>
      </w:r>
    </w:p>
    <w:p w14:paraId="7EEC237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7400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0703</w:t>
      </w:r>
    </w:p>
    <w:p w14:paraId="441AC5C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517"/>
          <w:type w:val="continuous"/>
          <w:pgSz w:w="12240" w:h="15840"/>
          <w:pgMar w:top="1440" w:right="1440" w:bottom="1440" w:left="1440" w:header="720" w:footer="720" w:gutter="0"/>
          <w:cols w:space="720"/>
          <w:titlePg/>
          <w:docGrid w:linePitch="360"/>
        </w:sectPr>
      </w:pPr>
    </w:p>
    <w:p w14:paraId="5222733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Public Employees Insurance Reserve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90300</w:t>
      </w:r>
      <w:r w:rsidRPr="00B420C2">
        <w:rPr>
          <w:rFonts w:eastAsia="Calibri" w:cs="Times New Roman"/>
          <w:color w:val="000000"/>
        </w:rPr>
        <w:tab/>
        <w:t>$</w:t>
      </w:r>
      <w:r w:rsidRPr="00B420C2">
        <w:rPr>
          <w:rFonts w:eastAsia="Calibri" w:cs="Times New Roman"/>
          <w:color w:val="000000"/>
        </w:rPr>
        <w:tab/>
        <w:t>6,800,000</w:t>
      </w:r>
    </w:p>
    <w:p w14:paraId="0EAB75A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Public Employees Insurance Reserve Fund – Transfer shall be transferred to the Medical Services Trust Fund (fund 5185</w:t>
      </w:r>
      <w:r>
        <w:rPr>
          <w:rFonts w:eastAsia="Calibri" w:cs="Times New Roman"/>
          <w:color w:val="000000"/>
        </w:rPr>
        <w:t>).</w:t>
      </w:r>
    </w:p>
    <w:p w14:paraId="62CD4BA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6252D0">
          <w:footerReference w:type="default" r:id="rId518"/>
          <w:type w:val="continuous"/>
          <w:pgSz w:w="12240" w:h="15840"/>
          <w:pgMar w:top="1440" w:right="1440" w:bottom="1440" w:left="1440" w:header="720" w:footer="720" w:gutter="0"/>
          <w:lnNumType w:countBy="1" w:restart="newSection"/>
          <w:cols w:space="720"/>
          <w:docGrid w:linePitch="360"/>
        </w:sectPr>
      </w:pPr>
    </w:p>
    <w:p w14:paraId="78DB2FA9"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Insurance Commissioner – </w:t>
      </w:r>
    </w:p>
    <w:p w14:paraId="0BC04DE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Examination Revolving Fund</w:t>
      </w:r>
    </w:p>
    <w:p w14:paraId="6B78380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33)</w:t>
      </w:r>
    </w:p>
    <w:p w14:paraId="7E096FF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7150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0704</w:t>
      </w:r>
    </w:p>
    <w:p w14:paraId="4B18CB9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519"/>
          <w:type w:val="continuous"/>
          <w:pgSz w:w="12240" w:h="15840"/>
          <w:pgMar w:top="1440" w:right="1440" w:bottom="1440" w:left="1440" w:header="720" w:footer="720" w:gutter="0"/>
          <w:cols w:space="720"/>
          <w:titlePg/>
          <w:docGrid w:linePitch="360"/>
        </w:sectPr>
      </w:pPr>
    </w:p>
    <w:p w14:paraId="1146511F" w14:textId="503EA64A"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00DD2">
        <w:rPr>
          <w:rFonts w:eastAsia="Calibri" w:cs="Times New Roman"/>
          <w:color w:val="000000"/>
        </w:rPr>
        <w:t>760,866</w:t>
      </w:r>
    </w:p>
    <w:p w14:paraId="51A2C4C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1,357,201</w:t>
      </w:r>
    </w:p>
    <w:p w14:paraId="6C63570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3,000</w:t>
      </w:r>
    </w:p>
    <w:p w14:paraId="3A0DF6B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81,374</w:t>
      </w:r>
    </w:p>
    <w:p w14:paraId="44BDADA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8,289</w:t>
      </w:r>
    </w:p>
    <w:p w14:paraId="3BBBD93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11,426</w:t>
      </w:r>
    </w:p>
    <w:p w14:paraId="30886B32" w14:textId="53EFFA3C"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sidR="00D00DD2">
        <w:rPr>
          <w:rFonts w:eastAsia="Calibri" w:cs="Times New Roman"/>
          <w:color w:val="000000"/>
        </w:rPr>
        <w:t>222,156</w:t>
      </w:r>
    </w:p>
    <w:p w14:paraId="7C8525B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520"/>
          <w:type w:val="continuous"/>
          <w:pgSz w:w="12240" w:h="15840"/>
          <w:pgMar w:top="1440" w:right="1440" w:bottom="1440" w:left="1440" w:header="720" w:footer="720" w:gutter="0"/>
          <w:lnNumType w:countBy="1" w:restart="newSection"/>
          <w:cols w:space="720"/>
          <w:titlePg/>
          <w:docGrid w:linePitch="360"/>
        </w:sectPr>
      </w:pPr>
    </w:p>
    <w:p w14:paraId="1B03F0E9"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Insurance Commissioner – </w:t>
      </w:r>
    </w:p>
    <w:p w14:paraId="013DECF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Consumer Advocate</w:t>
      </w:r>
    </w:p>
    <w:p w14:paraId="3FB997A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33)</w:t>
      </w:r>
    </w:p>
    <w:p w14:paraId="4DFBB12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7151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0704</w:t>
      </w:r>
    </w:p>
    <w:p w14:paraId="4BC8993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521"/>
          <w:type w:val="continuous"/>
          <w:pgSz w:w="12240" w:h="15840"/>
          <w:pgMar w:top="1440" w:right="1440" w:bottom="1440" w:left="1440" w:header="720" w:footer="720" w:gutter="0"/>
          <w:cols w:space="720"/>
          <w:titlePg/>
          <w:docGrid w:linePitch="360"/>
        </w:sectPr>
      </w:pPr>
    </w:p>
    <w:p w14:paraId="69AA773E" w14:textId="65F33C31"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00DD2">
        <w:rPr>
          <w:rFonts w:eastAsia="Calibri" w:cs="Times New Roman"/>
          <w:color w:val="000000"/>
        </w:rPr>
        <w:t>584,078</w:t>
      </w:r>
    </w:p>
    <w:p w14:paraId="4BAD826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202,152</w:t>
      </w:r>
    </w:p>
    <w:p w14:paraId="5A7187E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w:t>
      </w:r>
    </w:p>
    <w:p w14:paraId="5078AAB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34,225</w:t>
      </w:r>
    </w:p>
    <w:p w14:paraId="403A5F5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4,865</w:t>
      </w:r>
    </w:p>
    <w:p w14:paraId="1A674D5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19,460</w:t>
      </w:r>
    </w:p>
    <w:p w14:paraId="080DDA52" w14:textId="5A7F13F0"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00DD2">
        <w:rPr>
          <w:rFonts w:eastAsia="Calibri" w:cs="Times New Roman"/>
          <w:color w:val="000000"/>
        </w:rPr>
        <w:t>849,780</w:t>
      </w:r>
    </w:p>
    <w:p w14:paraId="167D309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522"/>
          <w:type w:val="continuous"/>
          <w:pgSz w:w="12240" w:h="15840"/>
          <w:pgMar w:top="1440" w:right="1440" w:bottom="1440" w:left="1440" w:header="720" w:footer="720" w:gutter="0"/>
          <w:lnNumType w:countBy="1" w:restart="newSection"/>
          <w:cols w:space="720"/>
          <w:titlePg/>
          <w:docGrid w:linePitch="360"/>
        </w:sectPr>
      </w:pPr>
    </w:p>
    <w:p w14:paraId="5BBED30C"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Insurance Commissioner – </w:t>
      </w:r>
    </w:p>
    <w:p w14:paraId="42B34F4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Insurance Commission Fund</w:t>
      </w:r>
    </w:p>
    <w:p w14:paraId="73F5EB9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lastRenderedPageBreak/>
        <w:t>(</w:t>
      </w:r>
      <w:r>
        <w:rPr>
          <w:rFonts w:eastAsia="Calibri" w:cs="Times New Roman"/>
          <w:color w:val="000000"/>
        </w:rPr>
        <w:t>W.V. Code</w:t>
      </w:r>
      <w:r w:rsidRPr="00B420C2">
        <w:rPr>
          <w:rFonts w:eastAsia="Calibri" w:cs="Times New Roman"/>
          <w:color w:val="000000"/>
        </w:rPr>
        <w:t xml:space="preserve"> Chapter 33)</w:t>
      </w:r>
    </w:p>
    <w:p w14:paraId="3C5B65D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7152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0704</w:t>
      </w:r>
    </w:p>
    <w:p w14:paraId="195F5B5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523"/>
          <w:type w:val="continuous"/>
          <w:pgSz w:w="12240" w:h="15840"/>
          <w:pgMar w:top="1440" w:right="1440" w:bottom="1440" w:left="1440" w:header="720" w:footer="720" w:gutter="0"/>
          <w:cols w:space="720"/>
          <w:titlePg/>
          <w:docGrid w:linePitch="360"/>
        </w:sectPr>
      </w:pPr>
    </w:p>
    <w:p w14:paraId="7A404889" w14:textId="0F18A356"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00DD2">
        <w:rPr>
          <w:rFonts w:eastAsia="Calibri" w:cs="Times New Roman"/>
          <w:color w:val="000000"/>
        </w:rPr>
        <w:t>24,627,046</w:t>
      </w:r>
    </w:p>
    <w:p w14:paraId="0F2B9C7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Salary and Benefits of Cabinet Secretary and</w:t>
      </w:r>
    </w:p>
    <w:p w14:paraId="171F56D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136,500</w:t>
      </w:r>
    </w:p>
    <w:p w14:paraId="2852E0A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8,797,758</w:t>
      </w:r>
    </w:p>
    <w:p w14:paraId="0E8228A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68,614</w:t>
      </w:r>
    </w:p>
    <w:p w14:paraId="325DBC3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1,728,240</w:t>
      </w:r>
    </w:p>
    <w:p w14:paraId="510B9E3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25,000</w:t>
      </w:r>
    </w:p>
    <w:p w14:paraId="45C1A24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340,661</w:t>
      </w:r>
    </w:p>
    <w:p w14:paraId="307C93FB" w14:textId="5995417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00DD2">
        <w:rPr>
          <w:rFonts w:eastAsia="Calibri" w:cs="Times New Roman"/>
          <w:color w:val="000000"/>
        </w:rPr>
        <w:t>35,723,819</w:t>
      </w:r>
    </w:p>
    <w:p w14:paraId="3645D18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524"/>
          <w:type w:val="continuous"/>
          <w:pgSz w:w="12240" w:h="15840"/>
          <w:pgMar w:top="1440" w:right="1440" w:bottom="1440" w:left="1440" w:header="720" w:footer="720" w:gutter="0"/>
          <w:lnNumType w:countBy="1" w:restart="newSection"/>
          <w:cols w:space="720"/>
          <w:titlePg/>
          <w:docGrid w:linePitch="360"/>
        </w:sectPr>
      </w:pPr>
    </w:p>
    <w:p w14:paraId="2F835373"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Insurance Commissioner – </w:t>
      </w:r>
    </w:p>
    <w:p w14:paraId="5C2539D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Insurance Fraud Prevention Fund</w:t>
      </w:r>
    </w:p>
    <w:p w14:paraId="1B28EFD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33)</w:t>
      </w:r>
    </w:p>
    <w:p w14:paraId="0C867CF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7153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0704</w:t>
      </w:r>
    </w:p>
    <w:p w14:paraId="1E75433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525"/>
          <w:type w:val="continuous"/>
          <w:pgSz w:w="12240" w:h="15840"/>
          <w:pgMar w:top="1440" w:right="1440" w:bottom="1440" w:left="1440" w:header="720" w:footer="720" w:gutter="0"/>
          <w:cols w:space="720"/>
          <w:titlePg/>
          <w:docGrid w:linePitch="360"/>
        </w:sectPr>
      </w:pPr>
    </w:p>
    <w:p w14:paraId="139F3D0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15,000</w:t>
      </w:r>
    </w:p>
    <w:p w14:paraId="5EF56FB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526"/>
          <w:type w:val="continuous"/>
          <w:pgSz w:w="12240" w:h="15840"/>
          <w:pgMar w:top="1440" w:right="1440" w:bottom="1440" w:left="1440" w:header="720" w:footer="720" w:gutter="0"/>
          <w:lnNumType w:countBy="1" w:restart="newSection"/>
          <w:cols w:space="720"/>
          <w:titlePg/>
          <w:docGrid w:linePitch="360"/>
        </w:sectPr>
      </w:pPr>
    </w:p>
    <w:p w14:paraId="08CC8DF7"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Insurance Commissioner – </w:t>
      </w:r>
    </w:p>
    <w:p w14:paraId="2A6EEA37" w14:textId="094EC951"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Workers</w:t>
      </w:r>
      <w:r w:rsidR="006252D0">
        <w:rPr>
          <w:rFonts w:eastAsia="Calibri" w:cs="Times New Roman"/>
          <w:i/>
          <w:color w:val="000000"/>
        </w:rPr>
        <w:t>’</w:t>
      </w:r>
      <w:r w:rsidRPr="00B420C2">
        <w:rPr>
          <w:rFonts w:eastAsia="Calibri" w:cs="Times New Roman"/>
          <w:i/>
          <w:color w:val="000000"/>
        </w:rPr>
        <w:t xml:space="preserve"> Compensation Old Fund</w:t>
      </w:r>
    </w:p>
    <w:p w14:paraId="7C1BFD4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23)</w:t>
      </w:r>
    </w:p>
    <w:p w14:paraId="58D0303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7162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0704</w:t>
      </w:r>
    </w:p>
    <w:p w14:paraId="45D7447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527"/>
          <w:type w:val="continuous"/>
          <w:pgSz w:w="12240" w:h="15840"/>
          <w:pgMar w:top="1440" w:right="1440" w:bottom="1440" w:left="1440" w:header="720" w:footer="720" w:gutter="0"/>
          <w:cols w:space="720"/>
          <w:titlePg/>
          <w:docGrid w:linePitch="360"/>
        </w:sectPr>
      </w:pPr>
    </w:p>
    <w:p w14:paraId="6E6B4F5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01000</w:t>
      </w:r>
      <w:r w:rsidRPr="00B420C2">
        <w:rPr>
          <w:rFonts w:eastAsia="Calibri" w:cs="Times New Roman"/>
          <w:color w:val="000000"/>
        </w:rPr>
        <w:tab/>
        <w:t>$</w:t>
      </w:r>
      <w:r w:rsidRPr="00B420C2">
        <w:rPr>
          <w:rFonts w:eastAsia="Calibri" w:cs="Times New Roman"/>
          <w:color w:val="000000"/>
        </w:rPr>
        <w:tab/>
        <w:t>50,000</w:t>
      </w:r>
    </w:p>
    <w:p w14:paraId="25CEC37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250,500,000</w:t>
      </w:r>
    </w:p>
    <w:p w14:paraId="082CD15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250,550,000</w:t>
      </w:r>
    </w:p>
    <w:p w14:paraId="3A67EA2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528"/>
          <w:type w:val="continuous"/>
          <w:pgSz w:w="12240" w:h="15840"/>
          <w:pgMar w:top="1440" w:right="1440" w:bottom="1440" w:left="1440" w:header="720" w:footer="720" w:gutter="0"/>
          <w:lnNumType w:countBy="1" w:restart="newSection"/>
          <w:cols w:space="720"/>
          <w:titlePg/>
          <w:docGrid w:linePitch="360"/>
        </w:sectPr>
      </w:pPr>
    </w:p>
    <w:p w14:paraId="3F8E6ABA"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Insurance Commissioner – </w:t>
      </w:r>
    </w:p>
    <w:p w14:paraId="55A140E1" w14:textId="31E99772"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Workers</w:t>
      </w:r>
      <w:r w:rsidR="006252D0">
        <w:rPr>
          <w:rFonts w:eastAsia="Calibri" w:cs="Times New Roman"/>
          <w:i/>
          <w:color w:val="000000"/>
        </w:rPr>
        <w:t>’</w:t>
      </w:r>
      <w:r w:rsidRPr="00B420C2">
        <w:rPr>
          <w:rFonts w:eastAsia="Calibri" w:cs="Times New Roman"/>
          <w:i/>
          <w:color w:val="000000"/>
        </w:rPr>
        <w:t xml:space="preserve"> Compensation Uninsured Employers</w:t>
      </w:r>
      <w:r w:rsidR="006252D0">
        <w:rPr>
          <w:rFonts w:eastAsia="Calibri" w:cs="Times New Roman"/>
          <w:i/>
          <w:color w:val="000000"/>
        </w:rPr>
        <w:t>’</w:t>
      </w:r>
      <w:r w:rsidRPr="00B420C2">
        <w:rPr>
          <w:rFonts w:eastAsia="Calibri" w:cs="Times New Roman"/>
          <w:i/>
          <w:color w:val="000000"/>
        </w:rPr>
        <w:t xml:space="preserve"> Fund</w:t>
      </w:r>
    </w:p>
    <w:p w14:paraId="2642D36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23)</w:t>
      </w:r>
    </w:p>
    <w:p w14:paraId="6CB3E95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7163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0704</w:t>
      </w:r>
    </w:p>
    <w:p w14:paraId="4D0B4B7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529"/>
          <w:type w:val="continuous"/>
          <w:pgSz w:w="12240" w:h="15840"/>
          <w:pgMar w:top="1440" w:right="1440" w:bottom="1440" w:left="1440" w:header="720" w:footer="720" w:gutter="0"/>
          <w:cols w:space="720"/>
          <w:titlePg/>
          <w:docGrid w:linePitch="360"/>
        </w:sectPr>
      </w:pPr>
    </w:p>
    <w:p w14:paraId="455A786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15,000,000</w:t>
      </w:r>
    </w:p>
    <w:p w14:paraId="3ACB054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6252D0">
          <w:footerReference w:type="default" r:id="rId530"/>
          <w:type w:val="continuous"/>
          <w:pgSz w:w="12240" w:h="15840"/>
          <w:pgMar w:top="1440" w:right="1440" w:bottom="1440" w:left="1440" w:header="720" w:footer="720" w:gutter="0"/>
          <w:lnNumType w:countBy="1" w:restart="newSection"/>
          <w:cols w:space="720"/>
          <w:docGrid w:linePitch="360"/>
        </w:sectPr>
      </w:pPr>
    </w:p>
    <w:p w14:paraId="19955AAB"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Insurance Commissioner – </w:t>
      </w:r>
    </w:p>
    <w:p w14:paraId="11C4139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Self-Insured Employer Guaranty Risk Pool</w:t>
      </w:r>
    </w:p>
    <w:p w14:paraId="2A31181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23)</w:t>
      </w:r>
    </w:p>
    <w:p w14:paraId="3875408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7164</w:t>
      </w:r>
      <w:r w:rsidRPr="00B420C2">
        <w:rPr>
          <w:rFonts w:eastAsia="Calibri" w:cs="Times New Roman"/>
          <w:color w:val="000000"/>
        </w:rPr>
        <w:t xml:space="preserve"> FY </w:t>
      </w:r>
      <w:r w:rsidRPr="00B420C2">
        <w:rPr>
          <w:rFonts w:eastAsia="Calibri" w:cs="Times New Roman"/>
          <w:color w:val="000000"/>
          <w:u w:val="single"/>
        </w:rPr>
        <w:t>2023</w:t>
      </w:r>
      <w:r w:rsidRPr="00B420C2">
        <w:rPr>
          <w:rFonts w:eastAsia="Calibri" w:cs="Times New Roman"/>
          <w:color w:val="000000"/>
        </w:rPr>
        <w:t xml:space="preserve"> Org </w:t>
      </w:r>
      <w:r w:rsidRPr="00B420C2">
        <w:rPr>
          <w:rFonts w:eastAsia="Calibri" w:cs="Times New Roman"/>
          <w:color w:val="000000"/>
          <w:u w:val="single"/>
        </w:rPr>
        <w:t>0704</w:t>
      </w:r>
    </w:p>
    <w:p w14:paraId="053A758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531"/>
          <w:type w:val="continuous"/>
          <w:pgSz w:w="12240" w:h="15840"/>
          <w:pgMar w:top="1440" w:right="1440" w:bottom="1440" w:left="1440" w:header="720" w:footer="720" w:gutter="0"/>
          <w:cols w:space="720"/>
          <w:titlePg/>
          <w:docGrid w:linePitch="360"/>
        </w:sectPr>
      </w:pPr>
    </w:p>
    <w:p w14:paraId="2EBAC19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9,000,000</w:t>
      </w:r>
    </w:p>
    <w:p w14:paraId="4DA25F2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532"/>
          <w:type w:val="continuous"/>
          <w:pgSz w:w="12240" w:h="15840"/>
          <w:pgMar w:top="1440" w:right="1440" w:bottom="1440" w:left="1440" w:header="720" w:footer="720" w:gutter="0"/>
          <w:lnNumType w:countBy="1" w:restart="newSection"/>
          <w:cols w:space="720"/>
          <w:docGrid w:linePitch="360"/>
        </w:sectPr>
      </w:pPr>
    </w:p>
    <w:p w14:paraId="69294111"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Insurance Commissioner – </w:t>
      </w:r>
    </w:p>
    <w:p w14:paraId="6EB22A9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Self-Insured Employer Security Risk Pool</w:t>
      </w:r>
    </w:p>
    <w:p w14:paraId="44183DD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23)</w:t>
      </w:r>
    </w:p>
    <w:p w14:paraId="7109456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7165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0704</w:t>
      </w:r>
    </w:p>
    <w:p w14:paraId="0BB9957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533"/>
          <w:type w:val="continuous"/>
          <w:pgSz w:w="12240" w:h="15840"/>
          <w:pgMar w:top="1440" w:right="1440" w:bottom="1440" w:left="1440" w:header="720" w:footer="720" w:gutter="0"/>
          <w:cols w:space="720"/>
          <w:titlePg/>
          <w:docGrid w:linePitch="360"/>
        </w:sectPr>
      </w:pPr>
    </w:p>
    <w:p w14:paraId="69A867B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14,000,000</w:t>
      </w:r>
    </w:p>
    <w:p w14:paraId="7CA00E7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534"/>
          <w:type w:val="continuous"/>
          <w:pgSz w:w="12240" w:h="15840"/>
          <w:pgMar w:top="1440" w:right="1440" w:bottom="1440" w:left="1440" w:header="720" w:footer="720" w:gutter="0"/>
          <w:lnNumType w:countBy="1" w:restart="newSection"/>
          <w:cols w:space="720"/>
          <w:titlePg/>
          <w:docGrid w:linePitch="360"/>
        </w:sectPr>
      </w:pPr>
    </w:p>
    <w:p w14:paraId="235767B6"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Municipal Bond Commission</w:t>
      </w:r>
    </w:p>
    <w:p w14:paraId="6B32766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13)</w:t>
      </w:r>
    </w:p>
    <w:p w14:paraId="09F60E1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7253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0706</w:t>
      </w:r>
    </w:p>
    <w:p w14:paraId="3F88323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535"/>
          <w:type w:val="continuous"/>
          <w:pgSz w:w="12240" w:h="15840"/>
          <w:pgMar w:top="1440" w:right="1440" w:bottom="1440" w:left="1440" w:header="720" w:footer="720" w:gutter="0"/>
          <w:cols w:space="720"/>
          <w:titlePg/>
          <w:docGrid w:linePitch="360"/>
        </w:sectPr>
      </w:pPr>
    </w:p>
    <w:p w14:paraId="66FA82D3" w14:textId="390A3D9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76918">
        <w:rPr>
          <w:rFonts w:eastAsia="Calibri" w:cs="Times New Roman"/>
          <w:color w:val="000000"/>
        </w:rPr>
        <w:t>321,604</w:t>
      </w:r>
    </w:p>
    <w:p w14:paraId="3379D09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154,344</w:t>
      </w:r>
    </w:p>
    <w:p w14:paraId="6344E97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100</w:t>
      </w:r>
    </w:p>
    <w:p w14:paraId="65BCFFD9" w14:textId="7A85A382"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76918">
        <w:rPr>
          <w:rFonts w:eastAsia="Calibri" w:cs="Times New Roman"/>
          <w:color w:val="000000"/>
        </w:rPr>
        <w:t>476,048</w:t>
      </w:r>
    </w:p>
    <w:p w14:paraId="1EB0199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536"/>
          <w:type w:val="continuous"/>
          <w:pgSz w:w="12240" w:h="15840"/>
          <w:pgMar w:top="1440" w:right="1440" w:bottom="1440" w:left="1440" w:header="720" w:footer="720" w:gutter="0"/>
          <w:lnNumType w:countBy="1" w:restart="newSection"/>
          <w:cols w:space="720"/>
          <w:titlePg/>
          <w:docGrid w:linePitch="360"/>
        </w:sectPr>
      </w:pPr>
    </w:p>
    <w:p w14:paraId="64D1EBE6"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Racing Commission – </w:t>
      </w:r>
    </w:p>
    <w:p w14:paraId="6453CC0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Relief Fund</w:t>
      </w:r>
    </w:p>
    <w:p w14:paraId="7DC794A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19)</w:t>
      </w:r>
    </w:p>
    <w:p w14:paraId="6C9E3ED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7300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0707</w:t>
      </w:r>
    </w:p>
    <w:p w14:paraId="0DDD308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537"/>
          <w:type w:val="continuous"/>
          <w:pgSz w:w="12240" w:h="15840"/>
          <w:pgMar w:top="1440" w:right="1440" w:bottom="1440" w:left="1440" w:header="720" w:footer="720" w:gutter="0"/>
          <w:cols w:space="720"/>
          <w:titlePg/>
          <w:docGrid w:linePitch="360"/>
        </w:sectPr>
      </w:pPr>
    </w:p>
    <w:p w14:paraId="799C232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Medical Expenses – 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24500</w:t>
      </w:r>
      <w:r w:rsidRPr="00B420C2">
        <w:rPr>
          <w:rFonts w:eastAsia="Calibri" w:cs="Times New Roman"/>
          <w:color w:val="000000"/>
        </w:rPr>
        <w:tab/>
        <w:t>$</w:t>
      </w:r>
      <w:r w:rsidRPr="00B420C2">
        <w:rPr>
          <w:rFonts w:eastAsia="Calibri" w:cs="Times New Roman"/>
          <w:color w:val="000000"/>
        </w:rPr>
        <w:tab/>
        <w:t>154,000</w:t>
      </w:r>
    </w:p>
    <w:p w14:paraId="75FC92A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this appropriation shall be paid from the special revenue fund out of collections of license fees and fines as provided by law.</w:t>
      </w:r>
    </w:p>
    <w:p w14:paraId="7592558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No expenditures shall be made from this fund except for hospitalization, medical care</w:t>
      </w:r>
      <w:r>
        <w:rPr>
          <w:rFonts w:eastAsia="Calibri" w:cs="Times New Roman"/>
          <w:color w:val="000000"/>
        </w:rPr>
        <w:t>,</w:t>
      </w:r>
      <w:r w:rsidRPr="00B420C2">
        <w:rPr>
          <w:rFonts w:eastAsia="Calibri" w:cs="Times New Roman"/>
          <w:color w:val="000000"/>
        </w:rPr>
        <w:t xml:space="preserve"> and/or funeral expenses for persons contributing to this fund.</w:t>
      </w:r>
    </w:p>
    <w:p w14:paraId="09E8D01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538"/>
          <w:type w:val="continuous"/>
          <w:pgSz w:w="12240" w:h="15840"/>
          <w:pgMar w:top="1440" w:right="1440" w:bottom="1440" w:left="1440" w:header="720" w:footer="720" w:gutter="0"/>
          <w:lnNumType w:countBy="1" w:restart="newSection"/>
          <w:cols w:space="720"/>
          <w:titlePg/>
          <w:docGrid w:linePitch="360"/>
        </w:sectPr>
      </w:pPr>
    </w:p>
    <w:p w14:paraId="43833840"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lastRenderedPageBreak/>
        <w:t xml:space="preserve">Racing Commission – </w:t>
      </w:r>
    </w:p>
    <w:p w14:paraId="1C11D6C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Administration and Promotion Account</w:t>
      </w:r>
    </w:p>
    <w:p w14:paraId="736A515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19)</w:t>
      </w:r>
    </w:p>
    <w:p w14:paraId="50C01CE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7304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0707</w:t>
      </w:r>
    </w:p>
    <w:p w14:paraId="7522762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6252D0">
          <w:footerReference w:type="default" r:id="rId539"/>
          <w:type w:val="continuous"/>
          <w:pgSz w:w="12240" w:h="15840"/>
          <w:pgMar w:top="1440" w:right="1440" w:bottom="1440" w:left="1440" w:header="720" w:footer="720" w:gutter="0"/>
          <w:cols w:space="720"/>
          <w:docGrid w:linePitch="360"/>
        </w:sectPr>
      </w:pPr>
    </w:p>
    <w:p w14:paraId="461BB000" w14:textId="0C0F722B"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76918">
        <w:rPr>
          <w:rFonts w:eastAsia="Calibri" w:cs="Times New Roman"/>
          <w:color w:val="000000"/>
        </w:rPr>
        <w:t>272,430</w:t>
      </w:r>
    </w:p>
    <w:p w14:paraId="2F3BD75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85,433</w:t>
      </w:r>
    </w:p>
    <w:p w14:paraId="25C0778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5,000</w:t>
      </w:r>
    </w:p>
    <w:p w14:paraId="63B53600" w14:textId="6CA59473"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76918">
        <w:rPr>
          <w:rFonts w:eastAsia="Calibri" w:cs="Times New Roman"/>
          <w:color w:val="000000"/>
        </w:rPr>
        <w:t>362,863</w:t>
      </w:r>
    </w:p>
    <w:p w14:paraId="39E5894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540"/>
          <w:type w:val="continuous"/>
          <w:pgSz w:w="12240" w:h="15840"/>
          <w:pgMar w:top="1440" w:right="1440" w:bottom="1440" w:left="1440" w:header="720" w:footer="720" w:gutter="0"/>
          <w:lnNumType w:countBy="1" w:restart="newSection"/>
          <w:cols w:space="720"/>
          <w:titlePg/>
          <w:docGrid w:linePitch="360"/>
        </w:sectPr>
      </w:pPr>
    </w:p>
    <w:p w14:paraId="35D106A5"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Racing Commission – </w:t>
      </w:r>
    </w:p>
    <w:p w14:paraId="2EF8C03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General Administration</w:t>
      </w:r>
    </w:p>
    <w:p w14:paraId="17F28A0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19)</w:t>
      </w:r>
    </w:p>
    <w:p w14:paraId="4EA6AB3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7305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0707</w:t>
      </w:r>
    </w:p>
    <w:p w14:paraId="6B02B03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541"/>
          <w:type w:val="continuous"/>
          <w:pgSz w:w="12240" w:h="15840"/>
          <w:pgMar w:top="1440" w:right="1440" w:bottom="1440" w:left="1440" w:header="720" w:footer="720" w:gutter="0"/>
          <w:cols w:space="720"/>
          <w:titlePg/>
          <w:docGrid w:linePitch="360"/>
        </w:sectPr>
      </w:pPr>
    </w:p>
    <w:p w14:paraId="6130503A" w14:textId="50C865A1"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D76918">
        <w:rPr>
          <w:rFonts w:eastAsia="Calibri" w:cs="Times New Roman"/>
          <w:color w:val="000000"/>
        </w:rPr>
        <w:t>380,713</w:t>
      </w:r>
    </w:p>
    <w:p w14:paraId="1582BE4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Salary and Benefits of Cabinet Secretary and</w:t>
      </w:r>
    </w:p>
    <w:p w14:paraId="53CA714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48,443</w:t>
      </w:r>
    </w:p>
    <w:p w14:paraId="18686F3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497,284</w:t>
      </w:r>
    </w:p>
    <w:p w14:paraId="797F29D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w:t>
      </w:r>
    </w:p>
    <w:p w14:paraId="1E759C1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40,000</w:t>
      </w:r>
    </w:p>
    <w:p w14:paraId="20F1D6A1" w14:textId="393A99D2"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76918">
        <w:rPr>
          <w:rFonts w:eastAsia="Calibri" w:cs="Times New Roman"/>
          <w:color w:val="000000"/>
        </w:rPr>
        <w:t>2,971,440</w:t>
      </w:r>
    </w:p>
    <w:p w14:paraId="78C3A1C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542"/>
          <w:type w:val="continuous"/>
          <w:pgSz w:w="12240" w:h="15840"/>
          <w:pgMar w:top="1440" w:right="1440" w:bottom="1440" w:left="1440" w:header="720" w:footer="720" w:gutter="0"/>
          <w:lnNumType w:countBy="1" w:restart="newSection"/>
          <w:cols w:space="720"/>
          <w:titlePg/>
          <w:docGrid w:linePitch="360"/>
        </w:sectPr>
      </w:pPr>
    </w:p>
    <w:p w14:paraId="0422071E"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Racing Commission – </w:t>
      </w:r>
    </w:p>
    <w:p w14:paraId="2877C9D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Administration, Promotion, Education, Capital Improvement</w:t>
      </w:r>
    </w:p>
    <w:p w14:paraId="1686081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and Greyhound Adoption Programs</w:t>
      </w:r>
    </w:p>
    <w:p w14:paraId="2EF0C71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to include Spaying and Neutering Account</w:t>
      </w:r>
    </w:p>
    <w:p w14:paraId="6612F02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19)</w:t>
      </w:r>
    </w:p>
    <w:p w14:paraId="7F93315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7307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0707</w:t>
      </w:r>
    </w:p>
    <w:p w14:paraId="4CD8295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543"/>
          <w:type w:val="continuous"/>
          <w:pgSz w:w="12240" w:h="15840"/>
          <w:pgMar w:top="1440" w:right="1440" w:bottom="1440" w:left="1440" w:header="720" w:footer="720" w:gutter="0"/>
          <w:cols w:space="720"/>
          <w:docGrid w:linePitch="360"/>
        </w:sectPr>
      </w:pPr>
    </w:p>
    <w:p w14:paraId="1BB72043" w14:textId="7A8C1692"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678DF">
        <w:rPr>
          <w:rFonts w:eastAsia="Calibri" w:cs="Times New Roman"/>
          <w:color w:val="000000"/>
        </w:rPr>
        <w:t>924,832</w:t>
      </w:r>
    </w:p>
    <w:p w14:paraId="5B5D778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160,099</w:t>
      </w:r>
    </w:p>
    <w:p w14:paraId="2BBEE03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lastRenderedPageBreak/>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200,000</w:t>
      </w:r>
    </w:p>
    <w:p w14:paraId="54AD6378" w14:textId="303A1052"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7678DF">
        <w:rPr>
          <w:rFonts w:eastAsia="Calibri" w:cs="Times New Roman"/>
          <w:color w:val="000000"/>
        </w:rPr>
        <w:t>284,931</w:t>
      </w:r>
    </w:p>
    <w:p w14:paraId="1ACDCE3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544"/>
          <w:type w:val="continuous"/>
          <w:pgSz w:w="12240" w:h="15840"/>
          <w:pgMar w:top="1440" w:right="1440" w:bottom="1440" w:left="1440" w:header="720" w:footer="720" w:gutter="0"/>
          <w:lnNumType w:countBy="1" w:restart="newSection"/>
          <w:cols w:space="720"/>
          <w:titlePg/>
          <w:docGrid w:linePitch="360"/>
        </w:sectPr>
      </w:pPr>
    </w:p>
    <w:p w14:paraId="646D8CE4"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Alcohol Beverage Control Administration – </w:t>
      </w:r>
    </w:p>
    <w:p w14:paraId="59C2F06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Wine License Special Fund</w:t>
      </w:r>
    </w:p>
    <w:p w14:paraId="268D76A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60)</w:t>
      </w:r>
    </w:p>
    <w:p w14:paraId="1C0D0F2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7351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0708</w:t>
      </w:r>
    </w:p>
    <w:p w14:paraId="3C0C018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545"/>
          <w:type w:val="continuous"/>
          <w:pgSz w:w="12240" w:h="15840"/>
          <w:pgMar w:top="1440" w:right="1440" w:bottom="1440" w:left="1440" w:header="720" w:footer="720" w:gutter="0"/>
          <w:cols w:space="720"/>
          <w:titlePg/>
          <w:docGrid w:linePitch="360"/>
        </w:sectPr>
      </w:pPr>
    </w:p>
    <w:p w14:paraId="33A332CB" w14:textId="1D787B4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678DF">
        <w:rPr>
          <w:rFonts w:eastAsia="Calibri" w:cs="Times New Roman"/>
          <w:color w:val="000000"/>
        </w:rPr>
        <w:t>147,213</w:t>
      </w:r>
    </w:p>
    <w:p w14:paraId="16E069A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54,186</w:t>
      </w:r>
    </w:p>
    <w:p w14:paraId="3A42896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7,263</w:t>
      </w:r>
    </w:p>
    <w:p w14:paraId="259D3A4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10,000</w:t>
      </w:r>
    </w:p>
    <w:p w14:paraId="1BD1D98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100,000</w:t>
      </w:r>
    </w:p>
    <w:p w14:paraId="5C924C0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Transfer Liquor Profits and Taxes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42500</w:t>
      </w:r>
      <w:r w:rsidRPr="00B420C2">
        <w:rPr>
          <w:rFonts w:eastAsia="Calibri" w:cs="Times New Roman"/>
          <w:color w:val="000000"/>
        </w:rPr>
        <w:tab/>
      </w:r>
      <w:r w:rsidRPr="00B420C2">
        <w:rPr>
          <w:rFonts w:eastAsia="Calibri" w:cs="Times New Roman"/>
          <w:color w:val="000000"/>
        </w:rPr>
        <w:tab/>
        <w:t>30,750</w:t>
      </w:r>
    </w:p>
    <w:p w14:paraId="737AC54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w:t>
      </w:r>
    </w:p>
    <w:p w14:paraId="47EE81B1" w14:textId="7674DC3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678DF">
        <w:rPr>
          <w:rFonts w:eastAsia="Calibri" w:cs="Times New Roman"/>
          <w:color w:val="000000"/>
        </w:rPr>
        <w:t>349,512</w:t>
      </w:r>
    </w:p>
    <w:p w14:paraId="23F241F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To the extent permitted by law, four classified exempt positions shall be provided from Personal Services and Employee Benefits appropriation for field auditors.</w:t>
      </w:r>
    </w:p>
    <w:p w14:paraId="1FD8577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546"/>
          <w:type w:val="continuous"/>
          <w:pgSz w:w="12240" w:h="15840"/>
          <w:pgMar w:top="1440" w:right="1440" w:bottom="1440" w:left="1440" w:header="720" w:footer="720" w:gutter="0"/>
          <w:lnNumType w:countBy="1" w:restart="newSection"/>
          <w:cols w:space="720"/>
          <w:titlePg/>
          <w:docGrid w:linePitch="360"/>
        </w:sectPr>
      </w:pPr>
    </w:p>
    <w:p w14:paraId="49A09B24"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Alcohol Beverage Control Administration</w:t>
      </w:r>
    </w:p>
    <w:p w14:paraId="316C9A4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60)</w:t>
      </w:r>
    </w:p>
    <w:p w14:paraId="2E678CB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7352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0708</w:t>
      </w:r>
    </w:p>
    <w:p w14:paraId="558DB95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547"/>
          <w:type w:val="continuous"/>
          <w:pgSz w:w="12240" w:h="15840"/>
          <w:pgMar w:top="1440" w:right="1440" w:bottom="1440" w:left="1440" w:header="720" w:footer="720" w:gutter="0"/>
          <w:cols w:space="720"/>
          <w:titlePg/>
          <w:docGrid w:linePitch="360"/>
        </w:sectPr>
      </w:pPr>
    </w:p>
    <w:p w14:paraId="390C4AA6" w14:textId="308991E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678DF">
        <w:rPr>
          <w:rFonts w:eastAsia="Calibri" w:cs="Times New Roman"/>
          <w:color w:val="000000"/>
        </w:rPr>
        <w:t>5,849,609</w:t>
      </w:r>
    </w:p>
    <w:p w14:paraId="2798887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Salary and Benefits of Cabinet Secretary and</w:t>
      </w:r>
    </w:p>
    <w:p w14:paraId="21B70B2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122,500</w:t>
      </w:r>
    </w:p>
    <w:p w14:paraId="0632ADA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2,890,577</w:t>
      </w:r>
    </w:p>
    <w:p w14:paraId="613DCAF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91,000</w:t>
      </w:r>
    </w:p>
    <w:p w14:paraId="1AA169D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108,000</w:t>
      </w:r>
    </w:p>
    <w:p w14:paraId="3D66F2D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375,100</w:t>
      </w:r>
    </w:p>
    <w:p w14:paraId="317FEF3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Purchase of Supplies for Resale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41900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100,000,000</w:t>
      </w:r>
    </w:p>
    <w:p w14:paraId="1409C0A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lastRenderedPageBreak/>
        <w:t>Transfer Liquor Profits and Taxes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42500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30,000,000</w:t>
      </w:r>
    </w:p>
    <w:p w14:paraId="55311AD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125,100</w:t>
      </w:r>
    </w:p>
    <w:p w14:paraId="57E079B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100</w:t>
      </w:r>
    </w:p>
    <w:p w14:paraId="59AA0465" w14:textId="25E246B0"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139,</w:t>
      </w:r>
      <w:r w:rsidR="007678DF">
        <w:rPr>
          <w:rFonts w:eastAsia="Calibri" w:cs="Times New Roman"/>
          <w:color w:val="000000"/>
        </w:rPr>
        <w:t>561,986</w:t>
      </w:r>
    </w:p>
    <w:p w14:paraId="6A77894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a special revenue fund out of liquor revenues and any other revenues available.</w:t>
      </w:r>
    </w:p>
    <w:p w14:paraId="06D9786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appropriations include the salary of the commissioner and the salaries, expenses, and equipment of administrative offices, warehouses, and inspectors.</w:t>
      </w:r>
    </w:p>
    <w:p w14:paraId="5FECCF9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appropriations include funding for the Tobacco/Alcohol Education Program.</w:t>
      </w:r>
    </w:p>
    <w:p w14:paraId="1AE4112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There is hereby appropriated from liquor revenues, in addition to the above appropriations as needed, the necessary amount for the purchase of liquor as provided by law and the remittance of profits and taxes to the General Revenue Fund.</w:t>
      </w:r>
    </w:p>
    <w:p w14:paraId="3A73858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B24508">
          <w:footerReference w:type="default" r:id="rId548"/>
          <w:type w:val="continuous"/>
          <w:pgSz w:w="12240" w:h="15840"/>
          <w:pgMar w:top="1440" w:right="1440" w:bottom="1440" w:left="1440" w:header="720" w:footer="720" w:gutter="0"/>
          <w:lnNumType w:countBy="1" w:restart="newSection"/>
          <w:cols w:space="720"/>
          <w:docGrid w:linePitch="360"/>
        </w:sectPr>
      </w:pPr>
    </w:p>
    <w:p w14:paraId="7CD54208"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State Athletic Commission Fund </w:t>
      </w:r>
    </w:p>
    <w:p w14:paraId="1C53388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29)</w:t>
      </w:r>
    </w:p>
    <w:p w14:paraId="3FAB494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7009</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0933</w:t>
      </w:r>
    </w:p>
    <w:p w14:paraId="2926631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549"/>
          <w:type w:val="continuous"/>
          <w:pgSz w:w="12240" w:h="15840"/>
          <w:pgMar w:top="1440" w:right="1440" w:bottom="1440" w:left="1440" w:header="720" w:footer="720" w:gutter="0"/>
          <w:cols w:space="720"/>
          <w:titlePg/>
          <w:docGrid w:linePitch="360"/>
        </w:sectPr>
      </w:pPr>
    </w:p>
    <w:p w14:paraId="40B505D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17,500</w:t>
      </w:r>
    </w:p>
    <w:p w14:paraId="7BAE96D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28,000</w:t>
      </w:r>
    </w:p>
    <w:p w14:paraId="73DDD91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45,500</w:t>
      </w:r>
    </w:p>
    <w:p w14:paraId="20DD8A7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550"/>
          <w:type w:val="continuous"/>
          <w:pgSz w:w="12240" w:h="15840"/>
          <w:pgMar w:top="1440" w:right="1440" w:bottom="1440" w:left="1440" w:header="720" w:footer="720" w:gutter="0"/>
          <w:lnNumType w:countBy="1" w:restart="newSection"/>
          <w:cols w:space="720"/>
          <w:titlePg/>
          <w:docGrid w:linePitch="360"/>
        </w:sectPr>
      </w:pPr>
    </w:p>
    <w:p w14:paraId="6E14D11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b/>
          <w:color w:val="000000"/>
        </w:rPr>
        <w:t>DEPARTMENT OF TRANSPORTATION</w:t>
      </w:r>
    </w:p>
    <w:p w14:paraId="2FA72AFD"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Motor Vehicles – </w:t>
      </w:r>
    </w:p>
    <w:p w14:paraId="3B2903A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Dealer Recovery Fund</w:t>
      </w:r>
    </w:p>
    <w:p w14:paraId="2F7DEC0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17)</w:t>
      </w:r>
    </w:p>
    <w:p w14:paraId="0CD53BB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8220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0802</w:t>
      </w:r>
    </w:p>
    <w:p w14:paraId="6B5F92A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551"/>
          <w:type w:val="continuous"/>
          <w:pgSz w:w="12240" w:h="15840"/>
          <w:pgMar w:top="1440" w:right="1440" w:bottom="1440" w:left="1440" w:header="720" w:footer="720" w:gutter="0"/>
          <w:cols w:space="720"/>
          <w:docGrid w:linePitch="360"/>
        </w:sectPr>
      </w:pPr>
    </w:p>
    <w:p w14:paraId="4C8AB21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189,000</w:t>
      </w:r>
    </w:p>
    <w:p w14:paraId="7FDFF67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552"/>
          <w:type w:val="continuous"/>
          <w:pgSz w:w="12240" w:h="15840"/>
          <w:pgMar w:top="1440" w:right="1440" w:bottom="1440" w:left="1440" w:header="720" w:footer="720" w:gutter="0"/>
          <w:lnNumType w:countBy="1" w:restart="newSection"/>
          <w:cols w:space="720"/>
          <w:titlePg/>
          <w:docGrid w:linePitch="360"/>
        </w:sectPr>
      </w:pPr>
    </w:p>
    <w:p w14:paraId="4DFE738A"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Motor Vehicles – </w:t>
      </w:r>
    </w:p>
    <w:p w14:paraId="35A3665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Motor Vehicle Fees Fund</w:t>
      </w:r>
    </w:p>
    <w:p w14:paraId="589A4FC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lastRenderedPageBreak/>
        <w:t>(</w:t>
      </w:r>
      <w:r>
        <w:rPr>
          <w:rFonts w:eastAsia="Calibri" w:cs="Times New Roman"/>
          <w:color w:val="000000"/>
        </w:rPr>
        <w:t>W.V. Code</w:t>
      </w:r>
      <w:r w:rsidRPr="00B420C2">
        <w:rPr>
          <w:rFonts w:eastAsia="Calibri" w:cs="Times New Roman"/>
          <w:color w:val="000000"/>
        </w:rPr>
        <w:t xml:space="preserve"> Chapter 17B)</w:t>
      </w:r>
    </w:p>
    <w:p w14:paraId="32F3714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8223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0802</w:t>
      </w:r>
    </w:p>
    <w:p w14:paraId="404D0DB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553"/>
          <w:type w:val="continuous"/>
          <w:pgSz w:w="12240" w:h="15840"/>
          <w:pgMar w:top="1440" w:right="1440" w:bottom="1440" w:left="1440" w:header="720" w:footer="720" w:gutter="0"/>
          <w:cols w:space="720"/>
          <w:titlePg/>
          <w:docGrid w:linePitch="360"/>
        </w:sectPr>
      </w:pPr>
    </w:p>
    <w:p w14:paraId="6714721C" w14:textId="4CA28AA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2F3367">
        <w:rPr>
          <w:rFonts w:eastAsia="Calibri" w:cs="Times New Roman"/>
          <w:color w:val="000000"/>
        </w:rPr>
        <w:t>3,929,736</w:t>
      </w:r>
    </w:p>
    <w:p w14:paraId="166A785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4,3</w:t>
      </w:r>
      <w:r>
        <w:rPr>
          <w:rFonts w:eastAsia="Calibri" w:cs="Times New Roman"/>
          <w:color w:val="000000"/>
        </w:rPr>
        <w:t>37</w:t>
      </w:r>
      <w:r w:rsidRPr="00B420C2">
        <w:rPr>
          <w:rFonts w:eastAsia="Calibri" w:cs="Times New Roman"/>
          <w:color w:val="000000"/>
        </w:rPr>
        <w:t>,</w:t>
      </w:r>
      <w:r>
        <w:rPr>
          <w:rFonts w:eastAsia="Calibri" w:cs="Times New Roman"/>
          <w:color w:val="000000"/>
        </w:rPr>
        <w:t>712</w:t>
      </w:r>
    </w:p>
    <w:p w14:paraId="0D973EC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16,000</w:t>
      </w:r>
    </w:p>
    <w:p w14:paraId="7E4F3ED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75,000</w:t>
      </w:r>
    </w:p>
    <w:p w14:paraId="412A97F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10,000</w:t>
      </w:r>
    </w:p>
    <w:p w14:paraId="1A13F0A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110,000</w:t>
      </w:r>
    </w:p>
    <w:p w14:paraId="0A0463C2" w14:textId="313E2482"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8</w:t>
      </w:r>
      <w:r w:rsidR="002F3367">
        <w:rPr>
          <w:rFonts w:eastAsia="Calibri" w:cs="Times New Roman"/>
          <w:color w:val="000000"/>
        </w:rPr>
        <w:t>,478,448</w:t>
      </w:r>
    </w:p>
    <w:p w14:paraId="6573AD3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554"/>
          <w:type w:val="continuous"/>
          <w:pgSz w:w="12240" w:h="15840"/>
          <w:pgMar w:top="1440" w:right="1440" w:bottom="1440" w:left="1440" w:header="720" w:footer="720" w:gutter="0"/>
          <w:lnNumType w:countBy="1" w:restart="newSection"/>
          <w:cols w:space="720"/>
          <w:titlePg/>
          <w:docGrid w:linePitch="360"/>
        </w:sectPr>
      </w:pPr>
    </w:p>
    <w:p w14:paraId="21C90979"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Highways – </w:t>
      </w:r>
    </w:p>
    <w:p w14:paraId="387D2F6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A. James Manchin Fund</w:t>
      </w:r>
    </w:p>
    <w:p w14:paraId="3590C1C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22)</w:t>
      </w:r>
    </w:p>
    <w:p w14:paraId="0D67126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8319</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0803</w:t>
      </w:r>
    </w:p>
    <w:p w14:paraId="463A308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555"/>
          <w:type w:val="continuous"/>
          <w:pgSz w:w="12240" w:h="15840"/>
          <w:pgMar w:top="1440" w:right="1440" w:bottom="1440" w:left="1440" w:header="720" w:footer="720" w:gutter="0"/>
          <w:cols w:space="720"/>
          <w:titlePg/>
          <w:docGrid w:linePitch="360"/>
        </w:sectPr>
      </w:pPr>
    </w:p>
    <w:p w14:paraId="41651BA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2,500,000</w:t>
      </w:r>
    </w:p>
    <w:p w14:paraId="5EE21F91" w14:textId="77777777" w:rsidR="002633F2" w:rsidRPr="00B420C2" w:rsidRDefault="002633F2" w:rsidP="006252D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Pr>
          <w:rFonts w:eastAsia="Calibri" w:cs="Times New Roman"/>
          <w:i/>
          <w:color w:val="000000"/>
        </w:rPr>
        <w:t>WV Division of Multimodal Transportation Facilities</w:t>
      </w:r>
      <w:r w:rsidRPr="00B420C2">
        <w:rPr>
          <w:rFonts w:eastAsia="Calibri" w:cs="Times New Roman"/>
          <w:i/>
          <w:color w:val="000000"/>
        </w:rPr>
        <w:t xml:space="preserve"> -  </w:t>
      </w:r>
    </w:p>
    <w:p w14:paraId="23E1F856" w14:textId="77777777" w:rsidR="002633F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Pr>
          <w:rFonts w:eastAsia="Calibri" w:cs="Times New Roman"/>
          <w:i/>
          <w:color w:val="000000"/>
        </w:rPr>
        <w:t>State Rail Authority -</w:t>
      </w:r>
    </w:p>
    <w:p w14:paraId="2F00BBFB"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West Virginia Commuter Rail Access Fund</w:t>
      </w:r>
    </w:p>
    <w:p w14:paraId="4A3863A0"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29)</w:t>
      </w:r>
    </w:p>
    <w:p w14:paraId="7052C9FD"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8402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08</w:t>
      </w:r>
      <w:r>
        <w:rPr>
          <w:rFonts w:eastAsia="Calibri" w:cs="Times New Roman"/>
          <w:color w:val="000000"/>
          <w:u w:val="single"/>
        </w:rPr>
        <w:t>10</w:t>
      </w:r>
    </w:p>
    <w:p w14:paraId="331BD91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556"/>
          <w:type w:val="continuous"/>
          <w:pgSz w:w="12240" w:h="15840"/>
          <w:pgMar w:top="1440" w:right="1440" w:bottom="1440" w:left="1440" w:header="720" w:footer="720" w:gutter="0"/>
          <w:lnNumType w:countBy="1" w:restart="newSection"/>
          <w:cols w:space="720"/>
          <w:titlePg/>
          <w:docGrid w:linePitch="360"/>
        </w:sectPr>
      </w:pPr>
    </w:p>
    <w:p w14:paraId="4E63E34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557"/>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600,000</w:t>
      </w:r>
    </w:p>
    <w:p w14:paraId="6913F7A8" w14:textId="321F8AA2"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b/>
          <w:color w:val="000000"/>
        </w:rPr>
        <w:t>DEPARTMENT OF VETERANS</w:t>
      </w:r>
      <w:r w:rsidR="006252D0">
        <w:rPr>
          <w:rFonts w:eastAsia="Calibri" w:cs="Times New Roman"/>
          <w:b/>
          <w:color w:val="000000"/>
        </w:rPr>
        <w:t>’</w:t>
      </w:r>
      <w:r w:rsidRPr="00B420C2">
        <w:rPr>
          <w:rFonts w:eastAsia="Calibri" w:cs="Times New Roman"/>
          <w:b/>
          <w:color w:val="000000"/>
        </w:rPr>
        <w:t xml:space="preserve"> ASSISTANCE</w:t>
      </w:r>
    </w:p>
    <w:p w14:paraId="3E10DD72" w14:textId="14488F21"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Veterans</w:t>
      </w:r>
      <w:r w:rsidR="006252D0">
        <w:rPr>
          <w:rFonts w:eastAsia="Calibri" w:cs="Times New Roman"/>
          <w:i/>
          <w:color w:val="000000"/>
        </w:rPr>
        <w:t>’</w:t>
      </w:r>
      <w:r w:rsidRPr="00B420C2">
        <w:rPr>
          <w:rFonts w:eastAsia="Calibri" w:cs="Times New Roman"/>
          <w:i/>
          <w:color w:val="000000"/>
        </w:rPr>
        <w:t xml:space="preserve"> Facilities Support Fund</w:t>
      </w:r>
    </w:p>
    <w:p w14:paraId="280C2A1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9A)</w:t>
      </w:r>
    </w:p>
    <w:p w14:paraId="75B79FB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6703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0613</w:t>
      </w:r>
    </w:p>
    <w:p w14:paraId="2077879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558"/>
          <w:type w:val="continuous"/>
          <w:pgSz w:w="12240" w:h="15840"/>
          <w:pgMar w:top="1440" w:right="1440" w:bottom="1440" w:left="1440" w:header="720" w:footer="720" w:gutter="0"/>
          <w:cols w:space="720"/>
          <w:titlePg/>
          <w:docGrid w:linePitch="360"/>
        </w:sectPr>
      </w:pPr>
    </w:p>
    <w:p w14:paraId="2498E68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1,654,234</w:t>
      </w:r>
    </w:p>
    <w:p w14:paraId="18D1620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10,000</w:t>
      </w:r>
    </w:p>
    <w:p w14:paraId="33AA5FD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1,664,234</w:t>
      </w:r>
    </w:p>
    <w:p w14:paraId="2A2C796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559"/>
          <w:type w:val="continuous"/>
          <w:pgSz w:w="12240" w:h="15840"/>
          <w:pgMar w:top="1440" w:right="1440" w:bottom="1440" w:left="1440" w:header="720" w:footer="720" w:gutter="0"/>
          <w:lnNumType w:countBy="1" w:restart="newSection"/>
          <w:cols w:space="720"/>
          <w:titlePg/>
          <w:docGrid w:linePitch="360"/>
        </w:sectPr>
      </w:pPr>
    </w:p>
    <w:p w14:paraId="073A2F46" w14:textId="4228B585"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lastRenderedPageBreak/>
        <w:t>Department of Veterans</w:t>
      </w:r>
      <w:r w:rsidR="006252D0">
        <w:rPr>
          <w:rFonts w:eastAsia="Calibri" w:cs="Times New Roman"/>
          <w:i/>
          <w:color w:val="000000"/>
        </w:rPr>
        <w:t>’</w:t>
      </w:r>
      <w:r w:rsidRPr="00B420C2">
        <w:rPr>
          <w:rFonts w:eastAsia="Calibri" w:cs="Times New Roman"/>
          <w:i/>
          <w:color w:val="000000"/>
        </w:rPr>
        <w:t xml:space="preserve"> Assistance – </w:t>
      </w:r>
    </w:p>
    <w:p w14:paraId="5E345583" w14:textId="5C096ECF"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w:t>
      </w:r>
      <w:r>
        <w:rPr>
          <w:rFonts w:eastAsia="Calibri" w:cs="Times New Roman"/>
          <w:i/>
          <w:color w:val="000000"/>
        </w:rPr>
        <w:t>.</w:t>
      </w:r>
      <w:r w:rsidRPr="00B420C2">
        <w:rPr>
          <w:rFonts w:eastAsia="Calibri" w:cs="Times New Roman"/>
          <w:i/>
          <w:color w:val="000000"/>
        </w:rPr>
        <w:t>V</w:t>
      </w:r>
      <w:r>
        <w:rPr>
          <w:rFonts w:eastAsia="Calibri" w:cs="Times New Roman"/>
          <w:i/>
          <w:color w:val="000000"/>
        </w:rPr>
        <w:t>.</w:t>
      </w:r>
      <w:r w:rsidRPr="00B420C2">
        <w:rPr>
          <w:rFonts w:eastAsia="Calibri" w:cs="Times New Roman"/>
          <w:i/>
          <w:color w:val="000000"/>
        </w:rPr>
        <w:t xml:space="preserve"> Veterans</w:t>
      </w:r>
      <w:r w:rsidR="006252D0">
        <w:rPr>
          <w:rFonts w:eastAsia="Calibri" w:cs="Times New Roman"/>
          <w:i/>
          <w:color w:val="000000"/>
        </w:rPr>
        <w:t>’</w:t>
      </w:r>
      <w:r w:rsidRPr="00B420C2">
        <w:rPr>
          <w:rFonts w:eastAsia="Calibri" w:cs="Times New Roman"/>
          <w:i/>
          <w:color w:val="000000"/>
        </w:rPr>
        <w:t xml:space="preserve"> Home – </w:t>
      </w:r>
    </w:p>
    <w:p w14:paraId="18C16E9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Special Revenue Operating Fund</w:t>
      </w:r>
    </w:p>
    <w:p w14:paraId="4FBB5A5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9A)</w:t>
      </w:r>
    </w:p>
    <w:p w14:paraId="61856EC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6754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0618</w:t>
      </w:r>
    </w:p>
    <w:p w14:paraId="56F7CAD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6252D0">
          <w:footerReference w:type="default" r:id="rId560"/>
          <w:type w:val="continuous"/>
          <w:pgSz w:w="12240" w:h="15840"/>
          <w:pgMar w:top="1440" w:right="1440" w:bottom="1440" w:left="1440" w:header="720" w:footer="720" w:gutter="0"/>
          <w:cols w:space="720"/>
          <w:docGrid w:linePitch="360"/>
        </w:sectPr>
      </w:pPr>
    </w:p>
    <w:p w14:paraId="7B2C9DC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289,400</w:t>
      </w:r>
    </w:p>
    <w:p w14:paraId="79AE8E3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10,600</w:t>
      </w:r>
    </w:p>
    <w:p w14:paraId="3892145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300,000</w:t>
      </w:r>
    </w:p>
    <w:p w14:paraId="57242BE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561"/>
          <w:type w:val="continuous"/>
          <w:pgSz w:w="12240" w:h="15840"/>
          <w:pgMar w:top="1440" w:right="1440" w:bottom="1440" w:left="1440" w:header="720" w:footer="720" w:gutter="0"/>
          <w:lnNumType w:countBy="1" w:restart="newSection"/>
          <w:cols w:space="720"/>
          <w:titlePg/>
          <w:docGrid w:linePitch="360"/>
        </w:sectPr>
      </w:pPr>
    </w:p>
    <w:p w14:paraId="21B4D08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b/>
          <w:color w:val="000000"/>
        </w:rPr>
        <w:t>BUREAU OF SENIOR SERVICES</w:t>
      </w:r>
    </w:p>
    <w:p w14:paraId="30B17B54"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Bureau of Senior Services – </w:t>
      </w:r>
    </w:p>
    <w:p w14:paraId="23D511A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Community Based Service Fund</w:t>
      </w:r>
    </w:p>
    <w:p w14:paraId="4012AF6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29)</w:t>
      </w:r>
    </w:p>
    <w:p w14:paraId="27DFA85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5409</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0508</w:t>
      </w:r>
    </w:p>
    <w:p w14:paraId="4A499B4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562"/>
          <w:type w:val="continuous"/>
          <w:pgSz w:w="12240" w:h="15840"/>
          <w:pgMar w:top="1440" w:right="1440" w:bottom="1440" w:left="1440" w:header="720" w:footer="720" w:gutter="0"/>
          <w:cols w:space="720"/>
          <w:titlePg/>
          <w:docGrid w:linePitch="360"/>
        </w:sectPr>
      </w:pPr>
    </w:p>
    <w:p w14:paraId="04D69078" w14:textId="7F02CD8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E6558B">
        <w:rPr>
          <w:rFonts w:eastAsia="Calibri" w:cs="Times New Roman"/>
          <w:color w:val="000000"/>
        </w:rPr>
        <w:t>140,202</w:t>
      </w:r>
    </w:p>
    <w:p w14:paraId="3670FC5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Salary and Benefits of Cabinet Secretary and</w:t>
      </w:r>
    </w:p>
    <w:p w14:paraId="278EABD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25,795</w:t>
      </w:r>
    </w:p>
    <w:p w14:paraId="276437F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10,348,710</w:t>
      </w:r>
    </w:p>
    <w:p w14:paraId="4AC2FFA7" w14:textId="1666FC02"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10,</w:t>
      </w:r>
      <w:r w:rsidR="00E6558B">
        <w:rPr>
          <w:rFonts w:eastAsia="Calibri" w:cs="Times New Roman"/>
          <w:color w:val="000000"/>
        </w:rPr>
        <w:t>514,707</w:t>
      </w:r>
    </w:p>
    <w:p w14:paraId="35D6811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563"/>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The total amount of these appropriations are funded from annual table game license fees to enable the aged and disabled citizens of West Virginia to stay in their homes through the provision of home and community-based services.</w:t>
      </w:r>
    </w:p>
    <w:p w14:paraId="0123E80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pPr>
      <w:r w:rsidRPr="00B420C2">
        <w:rPr>
          <w:rFonts w:eastAsia="Calibri" w:cs="Times New Roman"/>
          <w:b/>
          <w:color w:val="000000"/>
        </w:rPr>
        <w:t>HIGHER EDUCATION POLICY COMMISSION</w:t>
      </w:r>
    </w:p>
    <w:p w14:paraId="59898B71"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Higher Education Policy Commission – </w:t>
      </w:r>
    </w:p>
    <w:p w14:paraId="0CB756A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System – </w:t>
      </w:r>
    </w:p>
    <w:p w14:paraId="7084197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Tuition Fee Capital Improvement Fund</w:t>
      </w:r>
    </w:p>
    <w:p w14:paraId="16D29B9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(Capital Improvement and Bond Retirement Fund)</w:t>
      </w:r>
    </w:p>
    <w:p w14:paraId="28A6C45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Control Account</w:t>
      </w:r>
    </w:p>
    <w:p w14:paraId="20C7466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lastRenderedPageBreak/>
        <w:t>(</w:t>
      </w:r>
      <w:r>
        <w:rPr>
          <w:rFonts w:eastAsia="Calibri" w:cs="Times New Roman"/>
          <w:color w:val="000000"/>
        </w:rPr>
        <w:t>W.V. Code</w:t>
      </w:r>
      <w:r w:rsidRPr="00B420C2">
        <w:rPr>
          <w:rFonts w:eastAsia="Calibri" w:cs="Times New Roman"/>
          <w:color w:val="000000"/>
        </w:rPr>
        <w:t xml:space="preserve"> Chapters 18 and 18B)</w:t>
      </w:r>
    </w:p>
    <w:p w14:paraId="17E5910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4903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0442</w:t>
      </w:r>
    </w:p>
    <w:p w14:paraId="5CF878D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564"/>
          <w:type w:val="continuous"/>
          <w:pgSz w:w="12240" w:h="15840"/>
          <w:pgMar w:top="1440" w:right="1440" w:bottom="1440" w:left="1440" w:header="720" w:footer="720" w:gutter="0"/>
          <w:cols w:space="720"/>
          <w:titlePg/>
          <w:docGrid w:linePitch="360"/>
        </w:sectPr>
      </w:pPr>
    </w:p>
    <w:p w14:paraId="43402FF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Debt Service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04000</w:t>
      </w:r>
      <w:r w:rsidRPr="00B420C2">
        <w:rPr>
          <w:rFonts w:eastAsia="Calibri" w:cs="Times New Roman"/>
          <w:color w:val="000000"/>
        </w:rPr>
        <w:tab/>
        <w:t>$</w:t>
      </w:r>
      <w:r w:rsidRPr="00B420C2">
        <w:rPr>
          <w:rFonts w:eastAsia="Calibri" w:cs="Times New Roman"/>
          <w:color w:val="000000"/>
        </w:rPr>
        <w:tab/>
        <w:t>27,4</w:t>
      </w:r>
      <w:r>
        <w:rPr>
          <w:rFonts w:eastAsia="Calibri" w:cs="Times New Roman"/>
          <w:color w:val="000000"/>
        </w:rPr>
        <w:t>11</w:t>
      </w:r>
      <w:r w:rsidRPr="00B420C2">
        <w:rPr>
          <w:rFonts w:eastAsia="Calibri" w:cs="Times New Roman"/>
          <w:color w:val="000000"/>
        </w:rPr>
        <w:t>,</w:t>
      </w:r>
      <w:r>
        <w:rPr>
          <w:rFonts w:eastAsia="Calibri" w:cs="Times New Roman"/>
          <w:color w:val="000000"/>
        </w:rPr>
        <w:t>984</w:t>
      </w:r>
    </w:p>
    <w:p w14:paraId="107CCD2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General Capital Expenditures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30600</w:t>
      </w:r>
      <w:r w:rsidRPr="00B420C2">
        <w:rPr>
          <w:rFonts w:eastAsia="Calibri" w:cs="Times New Roman"/>
          <w:color w:val="000000"/>
        </w:rPr>
        <w:tab/>
      </w:r>
      <w:r w:rsidRPr="00B420C2">
        <w:rPr>
          <w:rFonts w:eastAsia="Calibri" w:cs="Times New Roman"/>
          <w:color w:val="000000"/>
        </w:rPr>
        <w:tab/>
        <w:t>5,000,000</w:t>
      </w:r>
    </w:p>
    <w:p w14:paraId="1ED63FE2" w14:textId="49DCB084"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Facilities Planning and Administration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38600</w:t>
      </w:r>
      <w:r w:rsidRPr="00B420C2">
        <w:rPr>
          <w:rFonts w:eastAsia="Calibri" w:cs="Times New Roman"/>
          <w:color w:val="000000"/>
        </w:rPr>
        <w:tab/>
      </w:r>
      <w:r w:rsidRPr="00B420C2">
        <w:rPr>
          <w:rFonts w:eastAsia="Calibri" w:cs="Times New Roman"/>
          <w:color w:val="000000"/>
          <w:u w:val="single"/>
        </w:rPr>
        <w:tab/>
      </w:r>
      <w:r w:rsidR="000E4D08">
        <w:rPr>
          <w:rFonts w:eastAsia="Calibri" w:cs="Times New Roman"/>
          <w:color w:val="000000"/>
          <w:u w:val="single"/>
        </w:rPr>
        <w:t>456,239</w:t>
      </w:r>
    </w:p>
    <w:p w14:paraId="1C5D933A" w14:textId="7A9BB3ED"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32,</w:t>
      </w:r>
      <w:r w:rsidR="000E4D08">
        <w:rPr>
          <w:rFonts w:eastAsia="Calibri" w:cs="Times New Roman"/>
          <w:color w:val="000000"/>
        </w:rPr>
        <w:t>8</w:t>
      </w:r>
      <w:r w:rsidR="00BE4545">
        <w:rPr>
          <w:rFonts w:eastAsia="Calibri" w:cs="Times New Roman"/>
          <w:color w:val="000000"/>
        </w:rPr>
        <w:t>6</w:t>
      </w:r>
      <w:r w:rsidR="000E4D08">
        <w:rPr>
          <w:rFonts w:eastAsia="Calibri" w:cs="Times New Roman"/>
          <w:color w:val="000000"/>
        </w:rPr>
        <w:t>8,274</w:t>
      </w:r>
    </w:p>
    <w:p w14:paraId="4CE5CE8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the Special Capital Improvement Fund created in W.V. Code §18B-10-8. Projects are to be paid on a cash basis and made available on July 1.</w:t>
      </w:r>
    </w:p>
    <w:p w14:paraId="2731865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appropriations, except for Debt Service, may be transferred to special revenue funds for capital improvement projects at the institutions.</w:t>
      </w:r>
    </w:p>
    <w:p w14:paraId="31FC456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565"/>
          <w:type w:val="continuous"/>
          <w:pgSz w:w="12240" w:h="15840"/>
          <w:pgMar w:top="1440" w:right="1440" w:bottom="1440" w:left="1440" w:header="720" w:footer="720" w:gutter="0"/>
          <w:lnNumType w:countBy="1" w:restart="newSection"/>
          <w:cols w:space="720"/>
          <w:titlePg/>
          <w:docGrid w:linePitch="360"/>
        </w:sectPr>
      </w:pPr>
    </w:p>
    <w:p w14:paraId="36001D72"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Tuition Fee Revenue Bond Construction Fund</w:t>
      </w:r>
    </w:p>
    <w:p w14:paraId="3D7676C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Chapters 18 and 18B)</w:t>
      </w:r>
    </w:p>
    <w:p w14:paraId="04B6A9E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4906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0442</w:t>
      </w:r>
    </w:p>
    <w:p w14:paraId="6E9FAF1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566"/>
          <w:type w:val="continuous"/>
          <w:pgSz w:w="12240" w:h="15840"/>
          <w:pgMar w:top="1440" w:right="1440" w:bottom="1440" w:left="1440" w:header="720" w:footer="720" w:gutter="0"/>
          <w:cols w:space="720"/>
          <w:titlePg/>
          <w:docGrid w:linePitch="360"/>
        </w:sectPr>
      </w:pPr>
    </w:p>
    <w:p w14:paraId="7F0D18D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Capital Outlay (fund 4906, appropriation 51100) at the close of the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347DCF6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appropriation shall be paid from available unexpended cash balances and interest earnings accruing to the fund. The appropriation shall be expended at the discretion of the Higher Education Policy Commission and the funds may be allocated to any institution within the system.</w:t>
      </w:r>
    </w:p>
    <w:p w14:paraId="5989CB2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this appropriation shall be paid from the unexpended proceeds of revenue bonds previously issued pursuant to W.V. Code §18-12B-8, which have since been refunded.</w:t>
      </w:r>
    </w:p>
    <w:p w14:paraId="1642736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both"/>
        <w:rPr>
          <w:rFonts w:eastAsia="Calibri" w:cs="Times New Roman"/>
          <w:color w:val="000000"/>
        </w:rPr>
        <w:sectPr w:rsidR="002633F2" w:rsidRPr="00B420C2" w:rsidSect="00B24508">
          <w:footerReference w:type="default" r:id="rId567"/>
          <w:type w:val="continuous"/>
          <w:pgSz w:w="12240" w:h="15840"/>
          <w:pgMar w:top="1440" w:right="1440" w:bottom="1440" w:left="1440" w:header="720" w:footer="720" w:gutter="0"/>
          <w:lnNumType w:countBy="1" w:restart="newSection"/>
          <w:cols w:space="720"/>
          <w:titlePg/>
          <w:docGrid w:linePitch="360"/>
        </w:sectPr>
      </w:pPr>
    </w:p>
    <w:p w14:paraId="0E51012B"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West Virginia University – </w:t>
      </w:r>
    </w:p>
    <w:p w14:paraId="54A6998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West Virginia University Health Sciences Center</w:t>
      </w:r>
    </w:p>
    <w:p w14:paraId="165D824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Chapters 18 and 18B)</w:t>
      </w:r>
    </w:p>
    <w:p w14:paraId="1C5B9F4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lastRenderedPageBreak/>
        <w:t xml:space="preserve">Fund </w:t>
      </w:r>
      <w:r w:rsidRPr="00B420C2">
        <w:rPr>
          <w:rFonts w:eastAsia="Calibri" w:cs="Times New Roman"/>
          <w:color w:val="000000"/>
          <w:u w:val="single"/>
        </w:rPr>
        <w:t>4179</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0463</w:t>
      </w:r>
    </w:p>
    <w:p w14:paraId="01FA5D8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568"/>
          <w:type w:val="continuous"/>
          <w:pgSz w:w="12240" w:h="15840"/>
          <w:pgMar w:top="1440" w:right="1440" w:bottom="1440" w:left="1440" w:header="720" w:footer="720" w:gutter="0"/>
          <w:cols w:space="720"/>
          <w:titlePg/>
          <w:docGrid w:linePitch="360"/>
        </w:sectPr>
      </w:pPr>
    </w:p>
    <w:p w14:paraId="7CE3E69A" w14:textId="6A1585EB"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11,</w:t>
      </w:r>
      <w:r w:rsidR="007F0E6D">
        <w:rPr>
          <w:rFonts w:eastAsia="Calibri" w:cs="Times New Roman"/>
          <w:color w:val="000000"/>
        </w:rPr>
        <w:t>118,758</w:t>
      </w:r>
    </w:p>
    <w:p w14:paraId="4E128FD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4,524,300</w:t>
      </w:r>
    </w:p>
    <w:p w14:paraId="3926140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425,000</w:t>
      </w:r>
    </w:p>
    <w:p w14:paraId="04DB75B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512,000</w:t>
      </w:r>
    </w:p>
    <w:p w14:paraId="723EA14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150,000</w:t>
      </w:r>
    </w:p>
    <w:p w14:paraId="67BEE1E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50,000</w:t>
      </w:r>
    </w:p>
    <w:p w14:paraId="20EE7B72" w14:textId="558660B4"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F0E6D">
        <w:rPr>
          <w:rFonts w:eastAsia="Calibri" w:cs="Times New Roman"/>
          <w:color w:val="000000"/>
        </w:rPr>
        <w:t>16,780,058</w:t>
      </w:r>
    </w:p>
    <w:p w14:paraId="78029449" w14:textId="77777777" w:rsidR="002633F2" w:rsidRPr="00B420C2" w:rsidRDefault="002633F2" w:rsidP="006252D0">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 xml:space="preserve">Marshall University – </w:t>
      </w:r>
    </w:p>
    <w:p w14:paraId="15FFA67D"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i/>
          <w:color w:val="000000"/>
        </w:rPr>
      </w:pPr>
      <w:r w:rsidRPr="00B420C2">
        <w:rPr>
          <w:rFonts w:eastAsia="Calibri" w:cs="Times New Roman"/>
          <w:i/>
          <w:color w:val="000000"/>
        </w:rPr>
        <w:t>School of Medicine</w:t>
      </w:r>
    </w:p>
    <w:p w14:paraId="0BA2C787"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18B)</w:t>
      </w:r>
    </w:p>
    <w:p w14:paraId="7ECD4FC5"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Pr>
          <w:rFonts w:eastAsia="Calibri" w:cs="Times New Roman"/>
          <w:color w:val="000000"/>
          <w:u w:val="single"/>
        </w:rPr>
        <w:t>4271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0471</w:t>
      </w:r>
    </w:p>
    <w:p w14:paraId="257A2E9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569"/>
          <w:type w:val="continuous"/>
          <w:pgSz w:w="12240" w:h="15840"/>
          <w:pgMar w:top="1440" w:right="1440" w:bottom="1440" w:left="1440" w:header="720" w:footer="720" w:gutter="0"/>
          <w:lnNumType w:countBy="1" w:restart="newSection"/>
          <w:cols w:space="720"/>
          <w:titlePg/>
          <w:docGrid w:linePitch="360"/>
        </w:sectPr>
      </w:pPr>
    </w:p>
    <w:p w14:paraId="5B59C0E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pPr>
      <w:r w:rsidRPr="00B420C2">
        <w:rPr>
          <w:rFonts w:eastAsia="Calibri" w:cs="Times New Roman"/>
          <w:color w:val="000000"/>
        </w:rPr>
        <w:t>Marshall Medical School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17300</w:t>
      </w:r>
      <w:r w:rsidRPr="00B420C2">
        <w:rPr>
          <w:rFonts w:eastAsia="Calibri" w:cs="Times New Roman"/>
          <w:color w:val="000000"/>
        </w:rPr>
        <w:tab/>
        <w:t>$</w:t>
      </w:r>
      <w:r w:rsidRPr="00B420C2">
        <w:rPr>
          <w:rFonts w:eastAsia="Calibri" w:cs="Times New Roman"/>
          <w:color w:val="000000"/>
        </w:rPr>
        <w:tab/>
        <w:t>5,500,000</w:t>
      </w:r>
    </w:p>
    <w:p w14:paraId="1D4A2F4B" w14:textId="77777777" w:rsidR="002633F2" w:rsidRPr="00B420C2" w:rsidRDefault="002633F2" w:rsidP="006252D0">
      <w:pPr>
        <w:numPr>
          <w:ilvl w:val="0"/>
          <w:numId w:val="6"/>
        </w:num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i/>
          <w:color w:val="000000"/>
        </w:rPr>
        <w:t>West Virginia School of Osteopathic Medicine</w:t>
      </w:r>
    </w:p>
    <w:p w14:paraId="42050DC3"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18B)</w:t>
      </w:r>
    </w:p>
    <w:p w14:paraId="56EDD08C"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pPr>
      <w:r w:rsidRPr="00B420C2">
        <w:rPr>
          <w:rFonts w:eastAsia="Calibri" w:cs="Times New Roman"/>
          <w:color w:val="000000"/>
        </w:rPr>
        <w:t xml:space="preserve">Fund </w:t>
      </w:r>
      <w:r>
        <w:rPr>
          <w:rFonts w:eastAsia="Calibri" w:cs="Times New Roman"/>
          <w:color w:val="000000"/>
          <w:u w:val="single"/>
        </w:rPr>
        <w:t>4272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0476</w:t>
      </w:r>
    </w:p>
    <w:p w14:paraId="7C667B7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jc w:val="center"/>
        <w:rPr>
          <w:rFonts w:eastAsia="Calibri" w:cs="Times New Roman"/>
          <w:color w:val="000000"/>
          <w:u w:val="single"/>
        </w:rPr>
        <w:sectPr w:rsidR="002633F2" w:rsidRPr="00B420C2" w:rsidSect="00B24508">
          <w:footerReference w:type="default" r:id="rId570"/>
          <w:type w:val="continuous"/>
          <w:pgSz w:w="12240" w:h="15840"/>
          <w:pgMar w:top="1440" w:right="1440" w:bottom="1440" w:left="1440" w:header="720" w:footer="720" w:gutter="0"/>
          <w:lnNumType w:countBy="1" w:restart="newSection"/>
          <w:cols w:space="720"/>
          <w:titlePg/>
          <w:docGrid w:linePitch="360"/>
        </w:sectPr>
      </w:pPr>
    </w:p>
    <w:p w14:paraId="029BD163" w14:textId="4D839953"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rPr>
          <w:rFonts w:eastAsia="Calibri" w:cs="Times New Roman"/>
          <w:color w:val="000000"/>
        </w:rPr>
        <w:sectPr w:rsidR="002633F2" w:rsidRPr="00B420C2" w:rsidSect="00B24508">
          <w:footerReference w:type="default" r:id="rId571"/>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West Virginia School of Osteopathic Medicine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17200</w:t>
      </w:r>
      <w:r w:rsidRPr="00B420C2">
        <w:rPr>
          <w:rFonts w:eastAsia="Calibri" w:cs="Times New Roman"/>
          <w:color w:val="000000"/>
        </w:rPr>
        <w:tab/>
        <w:t>$</w:t>
      </w:r>
      <w:r w:rsidRPr="00B420C2">
        <w:rPr>
          <w:rFonts w:eastAsia="Calibri" w:cs="Times New Roman"/>
          <w:color w:val="000000"/>
        </w:rPr>
        <w:tab/>
      </w:r>
      <w:r w:rsidR="00A34D29">
        <w:rPr>
          <w:rFonts w:eastAsia="Calibri" w:cs="Times New Roman"/>
          <w:color w:val="000000"/>
        </w:rPr>
        <w:t>3,900,000</w:t>
      </w:r>
    </w:p>
    <w:p w14:paraId="2EBC835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bookmarkStart w:id="8" w:name="_Hlk34304566"/>
      <w:r w:rsidRPr="00B420C2">
        <w:rPr>
          <w:rFonts w:eastAsia="Calibri" w:cs="Times New Roman"/>
          <w:b/>
          <w:color w:val="000000"/>
        </w:rPr>
        <w:t>MISCELLANEOUS BOARDS AND COMMISSIONS</w:t>
      </w:r>
    </w:p>
    <w:bookmarkEnd w:id="8"/>
    <w:p w14:paraId="1107087C"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Board of Barbers and Cosmetologists – </w:t>
      </w:r>
    </w:p>
    <w:p w14:paraId="55DD34C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Barbers and Beauticians Special Fund</w:t>
      </w:r>
    </w:p>
    <w:p w14:paraId="223F2EF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Chapters 16 and 30)</w:t>
      </w:r>
    </w:p>
    <w:p w14:paraId="6CFA27D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5425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0505</w:t>
      </w:r>
    </w:p>
    <w:p w14:paraId="53D7B9C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572"/>
          <w:type w:val="continuous"/>
          <w:pgSz w:w="12240" w:h="15840"/>
          <w:pgMar w:top="1440" w:right="1440" w:bottom="1440" w:left="1440" w:header="720" w:footer="720" w:gutter="0"/>
          <w:cols w:space="720"/>
          <w:docGrid w:linePitch="360"/>
        </w:sectPr>
      </w:pPr>
    </w:p>
    <w:p w14:paraId="15FECA35" w14:textId="183753C0"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6A0622">
        <w:rPr>
          <w:rFonts w:eastAsia="Calibri" w:cs="Times New Roman"/>
          <w:color w:val="000000"/>
        </w:rPr>
        <w:t>568,198</w:t>
      </w:r>
    </w:p>
    <w:p w14:paraId="6AA00E9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234,969</w:t>
      </w:r>
    </w:p>
    <w:p w14:paraId="195CD80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5,000</w:t>
      </w:r>
    </w:p>
    <w:p w14:paraId="19D85338" w14:textId="16629879"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6A0622">
        <w:rPr>
          <w:rFonts w:eastAsia="Calibri" w:cs="Times New Roman"/>
          <w:color w:val="000000"/>
        </w:rPr>
        <w:t>808,167</w:t>
      </w:r>
    </w:p>
    <w:p w14:paraId="1AFD5A8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The total amount of these appropriations shall be paid from a special revenue fund out of collections made by the Board of Barbers and Cosmetologists as provided by law.</w:t>
      </w:r>
    </w:p>
    <w:p w14:paraId="0487601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573"/>
          <w:type w:val="continuous"/>
          <w:pgSz w:w="12240" w:h="15840"/>
          <w:pgMar w:top="1440" w:right="1440" w:bottom="1440" w:left="1440" w:header="720" w:footer="720" w:gutter="0"/>
          <w:lnNumType w:countBy="1" w:restart="newSection"/>
          <w:cols w:space="720"/>
          <w:titlePg/>
          <w:docGrid w:linePitch="360"/>
        </w:sectPr>
      </w:pPr>
    </w:p>
    <w:p w14:paraId="587EF54D"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Hospital Finance Authority – </w:t>
      </w:r>
    </w:p>
    <w:p w14:paraId="199570B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Hospital Finance Authority Fund</w:t>
      </w:r>
    </w:p>
    <w:p w14:paraId="15125CA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16)</w:t>
      </w:r>
    </w:p>
    <w:p w14:paraId="7C7A08C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5475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0509</w:t>
      </w:r>
    </w:p>
    <w:p w14:paraId="70B083E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574"/>
          <w:type w:val="continuous"/>
          <w:pgSz w:w="12240" w:h="15840"/>
          <w:pgMar w:top="1440" w:right="1440" w:bottom="1440" w:left="1440" w:header="720" w:footer="720" w:gutter="0"/>
          <w:cols w:space="720"/>
          <w:titlePg/>
          <w:docGrid w:linePitch="360"/>
        </w:sectPr>
      </w:pPr>
    </w:p>
    <w:p w14:paraId="3EC1104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 xml:space="preserve"> </w:t>
      </w:r>
      <w:r w:rsidRPr="00B420C2">
        <w:rPr>
          <w:rFonts w:eastAsia="Calibri" w:cs="Times New Roman"/>
          <w:color w:val="000000"/>
        </w:rPr>
        <w:tab/>
      </w:r>
      <w:r>
        <w:rPr>
          <w:rFonts w:eastAsia="Calibri" w:cs="Times New Roman"/>
          <w:color w:val="000000"/>
        </w:rPr>
        <w:t>00100</w:t>
      </w:r>
      <w:r w:rsidRPr="00B420C2">
        <w:rPr>
          <w:rFonts w:eastAsia="Calibri" w:cs="Times New Roman"/>
          <w:color w:val="000000"/>
        </w:rPr>
        <w:tab/>
        <w:t>$</w:t>
      </w:r>
      <w:r w:rsidRPr="00B420C2">
        <w:rPr>
          <w:rFonts w:eastAsia="Calibri" w:cs="Times New Roman"/>
          <w:color w:val="000000"/>
        </w:rPr>
        <w:tab/>
        <w:t>10,000</w:t>
      </w:r>
    </w:p>
    <w:p w14:paraId="0F9977A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Salary and Benefits of Cabinet Secretary and</w:t>
      </w:r>
    </w:p>
    <w:p w14:paraId="0D8F82E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93,339</w:t>
      </w:r>
    </w:p>
    <w:p w14:paraId="559CC35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1,501</w:t>
      </w:r>
    </w:p>
    <w:p w14:paraId="79FE8CA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55,268</w:t>
      </w:r>
    </w:p>
    <w:p w14:paraId="3567281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160,108</w:t>
      </w:r>
    </w:p>
    <w:p w14:paraId="517A5F4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the special revenue fund out of fees and collections as provided by Article 29A, Chapter 16 of the Code.</w:t>
      </w:r>
    </w:p>
    <w:p w14:paraId="5EA563CE"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sectPr w:rsidR="002633F2" w:rsidRPr="00B420C2" w:rsidSect="00B24508">
          <w:footerReference w:type="default" r:id="rId575"/>
          <w:type w:val="continuous"/>
          <w:pgSz w:w="12240" w:h="15840"/>
          <w:pgMar w:top="1440" w:right="1440" w:bottom="1440" w:left="1440" w:header="720" w:footer="720" w:gutter="0"/>
          <w:lnNumType w:countBy="1" w:restart="continuous"/>
          <w:cols w:space="720"/>
          <w:titlePg/>
          <w:docGrid w:linePitch="360"/>
        </w:sectPr>
      </w:pPr>
    </w:p>
    <w:p w14:paraId="09F2C735"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State Armory Board – </w:t>
      </w:r>
    </w:p>
    <w:p w14:paraId="41D0E8E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General Armory Fund</w:t>
      </w:r>
    </w:p>
    <w:p w14:paraId="0684166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15)</w:t>
      </w:r>
    </w:p>
    <w:p w14:paraId="145B31A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6057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0603</w:t>
      </w:r>
    </w:p>
    <w:p w14:paraId="098C7FC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576"/>
          <w:type w:val="continuous"/>
          <w:pgSz w:w="12240" w:h="15840"/>
          <w:pgMar w:top="1440" w:right="1440" w:bottom="1440" w:left="1440" w:header="720" w:footer="720" w:gutter="0"/>
          <w:cols w:space="720"/>
          <w:titlePg/>
          <w:docGrid w:linePitch="360"/>
        </w:sectPr>
      </w:pPr>
    </w:p>
    <w:p w14:paraId="6E0FB4C9" w14:textId="7CB2D23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DD6485">
        <w:rPr>
          <w:rFonts w:eastAsia="Calibri" w:cs="Times New Roman"/>
          <w:color w:val="000000"/>
        </w:rPr>
        <w:t>687,298</w:t>
      </w:r>
    </w:p>
    <w:p w14:paraId="6B9770A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650,000</w:t>
      </w:r>
    </w:p>
    <w:p w14:paraId="2BC9138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385,652</w:t>
      </w:r>
    </w:p>
    <w:p w14:paraId="5BFEF4B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250,000</w:t>
      </w:r>
    </w:p>
    <w:p w14:paraId="5EFDEB3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520,820</w:t>
      </w:r>
    </w:p>
    <w:p w14:paraId="4E3475D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350,000</w:t>
      </w:r>
    </w:p>
    <w:p w14:paraId="4D98A38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200,000</w:t>
      </w:r>
    </w:p>
    <w:p w14:paraId="73C71CC7" w14:textId="3DDB5F7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w:t>
      </w:r>
      <w:r w:rsidR="00DD6485">
        <w:rPr>
          <w:rFonts w:eastAsia="Calibri" w:cs="Times New Roman"/>
          <w:color w:val="000000"/>
        </w:rPr>
        <w:t>043,770</w:t>
      </w:r>
    </w:p>
    <w:p w14:paraId="38A8063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From the above appropriations, the Adjutant General may receive and expend funds to conduct operations and activities to include functions of the Military Authority. The Adjutant General may transfer funds between appropriations, except no funds may be transferred to Personal Services and Employee Benefits (fund 6057, appropriation 00100).</w:t>
      </w:r>
    </w:p>
    <w:p w14:paraId="210332A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577"/>
          <w:type w:val="continuous"/>
          <w:pgSz w:w="12240" w:h="15840"/>
          <w:pgMar w:top="1440" w:right="1440" w:bottom="1440" w:left="1440" w:header="720" w:footer="720" w:gutter="0"/>
          <w:lnNumType w:countBy="1" w:restart="newSection"/>
          <w:cols w:space="720"/>
          <w:docGrid w:linePitch="360"/>
        </w:sectPr>
      </w:pPr>
    </w:p>
    <w:p w14:paraId="12BA7C12"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w:t>
      </w:r>
      <w:r>
        <w:rPr>
          <w:rFonts w:eastAsia="Calibri" w:cs="Times New Roman"/>
          <w:i/>
          <w:color w:val="000000"/>
        </w:rPr>
        <w:t>.</w:t>
      </w:r>
      <w:r w:rsidRPr="00B420C2">
        <w:rPr>
          <w:rFonts w:eastAsia="Calibri" w:cs="Times New Roman"/>
          <w:i/>
          <w:color w:val="000000"/>
        </w:rPr>
        <w:t>V</w:t>
      </w:r>
      <w:r>
        <w:rPr>
          <w:rFonts w:eastAsia="Calibri" w:cs="Times New Roman"/>
          <w:i/>
          <w:color w:val="000000"/>
        </w:rPr>
        <w:t>.</w:t>
      </w:r>
      <w:r w:rsidRPr="00B420C2">
        <w:rPr>
          <w:rFonts w:eastAsia="Calibri" w:cs="Times New Roman"/>
          <w:i/>
          <w:color w:val="000000"/>
        </w:rPr>
        <w:t xml:space="preserve"> State Board of Examiners for Licensed Practical Nurses – </w:t>
      </w:r>
    </w:p>
    <w:p w14:paraId="173684C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Licensed Practical Nurses</w:t>
      </w:r>
    </w:p>
    <w:p w14:paraId="218F74C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30)</w:t>
      </w:r>
    </w:p>
    <w:p w14:paraId="17806EA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8517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0906</w:t>
      </w:r>
    </w:p>
    <w:p w14:paraId="3522E85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578"/>
          <w:type w:val="continuous"/>
          <w:pgSz w:w="12240" w:h="15840"/>
          <w:pgMar w:top="1440" w:right="1440" w:bottom="1440" w:left="1440" w:header="720" w:footer="720" w:gutter="0"/>
          <w:cols w:space="720"/>
          <w:titlePg/>
          <w:docGrid w:linePitch="360"/>
        </w:sectPr>
      </w:pPr>
    </w:p>
    <w:p w14:paraId="17395237" w14:textId="10482484"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D6485">
        <w:rPr>
          <w:rFonts w:eastAsia="Calibri" w:cs="Times New Roman"/>
          <w:color w:val="000000"/>
        </w:rPr>
        <w:t>507,607</w:t>
      </w:r>
    </w:p>
    <w:p w14:paraId="0D13C95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253,007</w:t>
      </w:r>
    </w:p>
    <w:p w14:paraId="4B1F1140" w14:textId="2FDF8A51"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0C2F58">
        <w:rPr>
          <w:rFonts w:eastAsia="Calibri" w:cs="Times New Roman"/>
          <w:color w:val="000000"/>
        </w:rPr>
        <w:t>760,614</w:t>
      </w:r>
    </w:p>
    <w:p w14:paraId="01E5A28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579"/>
          <w:type w:val="continuous"/>
          <w:pgSz w:w="12240" w:h="15840"/>
          <w:pgMar w:top="1440" w:right="1440" w:bottom="1440" w:left="1440" w:header="720" w:footer="720" w:gutter="0"/>
          <w:lnNumType w:countBy="1" w:restart="newSection"/>
          <w:cols w:space="720"/>
          <w:titlePg/>
          <w:docGrid w:linePitch="360"/>
        </w:sectPr>
      </w:pPr>
    </w:p>
    <w:p w14:paraId="61984265"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w:t>
      </w:r>
      <w:r>
        <w:rPr>
          <w:rFonts w:eastAsia="Calibri" w:cs="Times New Roman"/>
          <w:i/>
          <w:color w:val="000000"/>
        </w:rPr>
        <w:t>.</w:t>
      </w:r>
      <w:r w:rsidRPr="00B420C2">
        <w:rPr>
          <w:rFonts w:eastAsia="Calibri" w:cs="Times New Roman"/>
          <w:i/>
          <w:color w:val="000000"/>
        </w:rPr>
        <w:t>V</w:t>
      </w:r>
      <w:r>
        <w:rPr>
          <w:rFonts w:eastAsia="Calibri" w:cs="Times New Roman"/>
          <w:i/>
          <w:color w:val="000000"/>
        </w:rPr>
        <w:t>.</w:t>
      </w:r>
      <w:r w:rsidRPr="00B420C2">
        <w:rPr>
          <w:rFonts w:eastAsia="Calibri" w:cs="Times New Roman"/>
          <w:i/>
          <w:color w:val="000000"/>
        </w:rPr>
        <w:t xml:space="preserve"> Board of Examiners for Registered Professional Nurses – </w:t>
      </w:r>
    </w:p>
    <w:p w14:paraId="29380F7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Registered Professional Nurses</w:t>
      </w:r>
    </w:p>
    <w:p w14:paraId="66B6DD0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30)</w:t>
      </w:r>
    </w:p>
    <w:p w14:paraId="1049BB8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8520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0907</w:t>
      </w:r>
    </w:p>
    <w:p w14:paraId="77AC9C3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580"/>
          <w:type w:val="continuous"/>
          <w:pgSz w:w="12240" w:h="15840"/>
          <w:pgMar w:top="1440" w:right="1440" w:bottom="1440" w:left="1440" w:header="720" w:footer="720" w:gutter="0"/>
          <w:cols w:space="720"/>
          <w:titlePg/>
          <w:docGrid w:linePitch="360"/>
        </w:sectPr>
      </w:pPr>
    </w:p>
    <w:p w14:paraId="33F19FDB" w14:textId="57786D24"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DD6485">
        <w:rPr>
          <w:rFonts w:eastAsia="Calibri" w:cs="Times New Roman"/>
          <w:color w:val="000000"/>
        </w:rPr>
        <w:t>342,970</w:t>
      </w:r>
    </w:p>
    <w:p w14:paraId="578E5F1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312,655</w:t>
      </w:r>
    </w:p>
    <w:p w14:paraId="0BE3AB1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3,000</w:t>
      </w:r>
    </w:p>
    <w:p w14:paraId="3828274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25,000</w:t>
      </w:r>
    </w:p>
    <w:p w14:paraId="77772A3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4,500</w:t>
      </w:r>
    </w:p>
    <w:p w14:paraId="319BDAB3" w14:textId="10A6333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DD6485">
        <w:rPr>
          <w:rFonts w:eastAsia="Calibri" w:cs="Times New Roman"/>
          <w:color w:val="000000"/>
        </w:rPr>
        <w:t>688,125</w:t>
      </w:r>
    </w:p>
    <w:p w14:paraId="4321C09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581"/>
          <w:type w:val="continuous"/>
          <w:pgSz w:w="12240" w:h="15840"/>
          <w:pgMar w:top="1440" w:right="1440" w:bottom="1440" w:left="1440" w:header="720" w:footer="720" w:gutter="0"/>
          <w:lnNumType w:countBy="1" w:restart="newSection"/>
          <w:cols w:space="720"/>
          <w:titlePg/>
          <w:docGrid w:linePitch="360"/>
        </w:sectPr>
      </w:pPr>
    </w:p>
    <w:p w14:paraId="00E67092"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Public Service Commission</w:t>
      </w:r>
    </w:p>
    <w:p w14:paraId="2379535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24)</w:t>
      </w:r>
    </w:p>
    <w:p w14:paraId="007F740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8623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0926</w:t>
      </w:r>
    </w:p>
    <w:p w14:paraId="3492BE5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582"/>
          <w:type w:val="continuous"/>
          <w:pgSz w:w="12240" w:h="15840"/>
          <w:pgMar w:top="1440" w:right="1440" w:bottom="1440" w:left="1440" w:header="720" w:footer="720" w:gutter="0"/>
          <w:cols w:space="720"/>
          <w:titlePg/>
          <w:docGrid w:linePitch="360"/>
        </w:sectPr>
      </w:pPr>
    </w:p>
    <w:p w14:paraId="7C9DF679" w14:textId="0E6615EC"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12,</w:t>
      </w:r>
      <w:r w:rsidR="008F2223">
        <w:rPr>
          <w:rFonts w:eastAsia="Calibri" w:cs="Times New Roman"/>
          <w:color w:val="000000"/>
        </w:rPr>
        <w:t>543,164</w:t>
      </w:r>
    </w:p>
    <w:p w14:paraId="5305773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Salary and Benefits of Cabinet Secretary and</w:t>
      </w:r>
    </w:p>
    <w:p w14:paraId="13BC65F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318,640</w:t>
      </w:r>
    </w:p>
    <w:p w14:paraId="3DA0391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147,643</w:t>
      </w:r>
    </w:p>
    <w:p w14:paraId="46BA7C4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2,507,202</w:t>
      </w:r>
    </w:p>
    <w:p w14:paraId="7B3E524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270,000</w:t>
      </w:r>
    </w:p>
    <w:p w14:paraId="20E69D1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160,000</w:t>
      </w:r>
    </w:p>
    <w:p w14:paraId="4A2589F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w:t>
      </w:r>
    </w:p>
    <w:p w14:paraId="1D29D5CB" w14:textId="7FA41C6F"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PSC Weight Enforcement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34500</w:t>
      </w:r>
      <w:r w:rsidRPr="00B420C2">
        <w:rPr>
          <w:rFonts w:eastAsia="Calibri" w:cs="Times New Roman"/>
          <w:color w:val="000000"/>
        </w:rPr>
        <w:tab/>
      </w:r>
      <w:r w:rsidRPr="00B420C2">
        <w:rPr>
          <w:rFonts w:eastAsia="Calibri" w:cs="Times New Roman"/>
          <w:color w:val="000000"/>
        </w:rPr>
        <w:tab/>
        <w:t>4,</w:t>
      </w:r>
      <w:r w:rsidR="008F2223">
        <w:rPr>
          <w:rFonts w:eastAsia="Calibri" w:cs="Times New Roman"/>
          <w:color w:val="000000"/>
        </w:rPr>
        <w:t>742,560</w:t>
      </w:r>
    </w:p>
    <w:p w14:paraId="68FB8E2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Debt Payment/Capital Outlay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52000</w:t>
      </w:r>
      <w:r w:rsidRPr="00B420C2">
        <w:rPr>
          <w:rFonts w:eastAsia="Calibri" w:cs="Times New Roman"/>
          <w:color w:val="000000"/>
        </w:rPr>
        <w:tab/>
      </w:r>
      <w:r w:rsidRPr="00B420C2">
        <w:rPr>
          <w:rFonts w:eastAsia="Calibri" w:cs="Times New Roman"/>
          <w:color w:val="000000"/>
        </w:rPr>
        <w:tab/>
        <w:t>350,000</w:t>
      </w:r>
    </w:p>
    <w:p w14:paraId="1589845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rPr>
        <w:tab/>
        <w:t>10</w:t>
      </w:r>
    </w:p>
    <w:p w14:paraId="57A63E4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172,216</w:t>
      </w:r>
    </w:p>
    <w:p w14:paraId="1FB08A6E" w14:textId="0451814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Pr>
          <w:rFonts w:eastAsia="Calibri" w:cs="Times New Roman"/>
          <w:color w:val="000000"/>
        </w:rPr>
        <w:t>1</w:t>
      </w:r>
      <w:r w:rsidRPr="00B420C2">
        <w:rPr>
          <w:rFonts w:eastAsia="Calibri" w:cs="Times New Roman"/>
          <w:color w:val="000000"/>
        </w:rPr>
        <w:t>,</w:t>
      </w:r>
      <w:r w:rsidR="008F2223">
        <w:rPr>
          <w:rFonts w:eastAsia="Calibri" w:cs="Times New Roman"/>
          <w:color w:val="000000"/>
        </w:rPr>
        <w:t>2</w:t>
      </w:r>
      <w:r w:rsidR="005446C2">
        <w:rPr>
          <w:rFonts w:eastAsia="Calibri" w:cs="Times New Roman"/>
          <w:color w:val="000000"/>
        </w:rPr>
        <w:t>1</w:t>
      </w:r>
      <w:r w:rsidR="008F2223">
        <w:rPr>
          <w:rFonts w:eastAsia="Calibri" w:cs="Times New Roman"/>
          <w:color w:val="000000"/>
        </w:rPr>
        <w:t>1,445</w:t>
      </w:r>
    </w:p>
    <w:p w14:paraId="52BB66D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a special revenue fund out of collections for special license fees from public service corporations as provided by law.</w:t>
      </w:r>
    </w:p>
    <w:p w14:paraId="7A66225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Public Service Commission is authorized to transfer up to $500,000 from this fund to meet the expected deficiencies in the Motor Carrier Division (fund 8625, org 0926) due to the amendment and reenactment of W.V. Code §24A-3-1 by Enrolled House Bill Number 2715, Regular Session, 1997.</w:t>
      </w:r>
    </w:p>
    <w:p w14:paraId="3B417A8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583"/>
          <w:type w:val="continuous"/>
          <w:pgSz w:w="12240" w:h="15840"/>
          <w:pgMar w:top="1440" w:right="1440" w:bottom="1440" w:left="1440" w:header="720" w:footer="720" w:gutter="0"/>
          <w:lnNumType w:countBy="1" w:restart="newSection"/>
          <w:cols w:space="720"/>
          <w:titlePg/>
          <w:docGrid w:linePitch="360"/>
        </w:sectPr>
      </w:pPr>
    </w:p>
    <w:p w14:paraId="5A06ECDA"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Public Service Commission – </w:t>
      </w:r>
    </w:p>
    <w:p w14:paraId="56B9568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Gas Pipeline Division – </w:t>
      </w:r>
    </w:p>
    <w:p w14:paraId="1F39C2D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Public Service Commission Pipeline Safety Fund</w:t>
      </w:r>
    </w:p>
    <w:p w14:paraId="05F3F89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24B)</w:t>
      </w:r>
    </w:p>
    <w:p w14:paraId="7B9372F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8624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0926</w:t>
      </w:r>
    </w:p>
    <w:p w14:paraId="62AE78F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584"/>
          <w:type w:val="continuous"/>
          <w:pgSz w:w="12240" w:h="15840"/>
          <w:pgMar w:top="1440" w:right="1440" w:bottom="1440" w:left="1440" w:header="720" w:footer="720" w:gutter="0"/>
          <w:cols w:space="720"/>
          <w:titlePg/>
          <w:docGrid w:linePitch="360"/>
        </w:sectPr>
      </w:pPr>
    </w:p>
    <w:p w14:paraId="5A62C8A2" w14:textId="2F62A620"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980698">
        <w:rPr>
          <w:rFonts w:eastAsia="Calibri" w:cs="Times New Roman"/>
          <w:color w:val="000000"/>
        </w:rPr>
        <w:t>288,700</w:t>
      </w:r>
    </w:p>
    <w:p w14:paraId="1AB7DE3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Salary and Benefits of Cabinet Secretary and</w:t>
      </w:r>
    </w:p>
    <w:p w14:paraId="1AD3FAD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11,949</w:t>
      </w:r>
    </w:p>
    <w:p w14:paraId="514B837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3,851</w:t>
      </w:r>
    </w:p>
    <w:p w14:paraId="58FF594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93,115</w:t>
      </w:r>
    </w:p>
    <w:p w14:paraId="570FD11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4,000</w:t>
      </w:r>
    </w:p>
    <w:p w14:paraId="14D5BF05" w14:textId="7493CD1F"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980698">
        <w:rPr>
          <w:rFonts w:eastAsia="Calibri" w:cs="Times New Roman"/>
          <w:color w:val="000000"/>
        </w:rPr>
        <w:t>401,615</w:t>
      </w:r>
    </w:p>
    <w:p w14:paraId="670DDDD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a special revenue fund out of receipts collected for or by the Public Service Commission pursuant to and in the exercise of regulatory authority over pipeline companies as provided by law.</w:t>
      </w:r>
    </w:p>
    <w:p w14:paraId="1A051FD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585"/>
          <w:type w:val="continuous"/>
          <w:pgSz w:w="12240" w:h="15840"/>
          <w:pgMar w:top="1440" w:right="1440" w:bottom="1440" w:left="1440" w:header="720" w:footer="720" w:gutter="0"/>
          <w:lnNumType w:countBy="1" w:restart="newSection"/>
          <w:cols w:space="720"/>
          <w:titlePg/>
          <w:docGrid w:linePitch="360"/>
        </w:sectPr>
      </w:pPr>
    </w:p>
    <w:p w14:paraId="51A3F3B7"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Public Service Commission – </w:t>
      </w:r>
    </w:p>
    <w:p w14:paraId="19C9A78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Motor Carrier Division</w:t>
      </w:r>
    </w:p>
    <w:p w14:paraId="682D673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24A)</w:t>
      </w:r>
    </w:p>
    <w:p w14:paraId="30DCD1F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8625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0926</w:t>
      </w:r>
    </w:p>
    <w:p w14:paraId="2270B52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586"/>
          <w:type w:val="continuous"/>
          <w:pgSz w:w="12240" w:h="15840"/>
          <w:pgMar w:top="1440" w:right="1440" w:bottom="1440" w:left="1440" w:header="720" w:footer="720" w:gutter="0"/>
          <w:cols w:space="720"/>
          <w:titlePg/>
          <w:docGrid w:linePitch="360"/>
        </w:sectPr>
      </w:pPr>
    </w:p>
    <w:p w14:paraId="58E31FCA" w14:textId="058B7DA1"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980698">
        <w:rPr>
          <w:rFonts w:eastAsia="Calibri" w:cs="Times New Roman"/>
          <w:color w:val="000000"/>
        </w:rPr>
        <w:t>367,199</w:t>
      </w:r>
    </w:p>
    <w:p w14:paraId="1C477B2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Salary and Benefits of Cabinet Secretary and</w:t>
      </w:r>
    </w:p>
    <w:p w14:paraId="7D4D2B4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67,711</w:t>
      </w:r>
    </w:p>
    <w:p w14:paraId="14837E3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29,233</w:t>
      </w:r>
    </w:p>
    <w:p w14:paraId="138E026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577,557</w:t>
      </w:r>
    </w:p>
    <w:p w14:paraId="49FE53D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23,000</w:t>
      </w:r>
    </w:p>
    <w:p w14:paraId="3CE39B6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50,000</w:t>
      </w:r>
    </w:p>
    <w:p w14:paraId="02CD83A8" w14:textId="1C5CC4C4"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980698">
        <w:rPr>
          <w:rFonts w:eastAsia="Calibri" w:cs="Times New Roman"/>
          <w:color w:val="000000"/>
        </w:rPr>
        <w:t>114,700</w:t>
      </w:r>
    </w:p>
    <w:p w14:paraId="2140713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a special revenue fund out of receipts collected for or by the Public Service Commission pursuant to and in the exercise of regulatory authority over motor carriers as provided by law.</w:t>
      </w:r>
    </w:p>
    <w:p w14:paraId="404412C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587"/>
          <w:type w:val="continuous"/>
          <w:pgSz w:w="12240" w:h="15840"/>
          <w:pgMar w:top="1440" w:right="1440" w:bottom="1440" w:left="1440" w:header="720" w:footer="720" w:gutter="0"/>
          <w:lnNumType w:countBy="1" w:restart="newSection"/>
          <w:cols w:space="720"/>
          <w:titlePg/>
          <w:docGrid w:linePitch="360"/>
        </w:sectPr>
      </w:pPr>
    </w:p>
    <w:p w14:paraId="0E90B422"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Public Service Commission – </w:t>
      </w:r>
    </w:p>
    <w:p w14:paraId="605B486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Consumer Advocate Fund</w:t>
      </w:r>
    </w:p>
    <w:p w14:paraId="28F57F4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24)</w:t>
      </w:r>
    </w:p>
    <w:p w14:paraId="6D204A7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8627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0926</w:t>
      </w:r>
    </w:p>
    <w:p w14:paraId="0AD58D4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588"/>
          <w:type w:val="continuous"/>
          <w:pgSz w:w="12240" w:h="15840"/>
          <w:pgMar w:top="1440" w:right="1440" w:bottom="1440" w:left="1440" w:header="720" w:footer="720" w:gutter="0"/>
          <w:cols w:space="720"/>
          <w:docGrid w:linePitch="360"/>
        </w:sectPr>
      </w:pPr>
    </w:p>
    <w:p w14:paraId="3D9897CF" w14:textId="47A18096"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980698">
        <w:rPr>
          <w:rFonts w:eastAsia="Calibri" w:cs="Times New Roman"/>
          <w:color w:val="000000"/>
        </w:rPr>
        <w:t>889,096</w:t>
      </w:r>
    </w:p>
    <w:p w14:paraId="2204A59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536,472</w:t>
      </w:r>
    </w:p>
    <w:p w14:paraId="2751269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9,872</w:t>
      </w:r>
    </w:p>
    <w:p w14:paraId="6F43149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4,660</w:t>
      </w:r>
    </w:p>
    <w:p w14:paraId="7B792670" w14:textId="304B0CFD"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980698">
        <w:rPr>
          <w:rFonts w:eastAsia="Calibri" w:cs="Times New Roman"/>
          <w:color w:val="000000"/>
        </w:rPr>
        <w:t>440,100</w:t>
      </w:r>
    </w:p>
    <w:p w14:paraId="71C48B3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supported by cash from a special revenue fund out of collections made by the Public Service Commission.</w:t>
      </w:r>
    </w:p>
    <w:p w14:paraId="1C1D0EC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589"/>
          <w:type w:val="continuous"/>
          <w:pgSz w:w="12240" w:h="15840"/>
          <w:pgMar w:top="1440" w:right="1440" w:bottom="1440" w:left="1440" w:header="720" w:footer="720" w:gutter="0"/>
          <w:lnNumType w:countBy="1" w:restart="newSection"/>
          <w:cols w:space="720"/>
          <w:titlePg/>
          <w:docGrid w:linePitch="360"/>
        </w:sectPr>
      </w:pPr>
    </w:p>
    <w:p w14:paraId="21CBB2E5"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Real Estate Commission – </w:t>
      </w:r>
    </w:p>
    <w:p w14:paraId="1E9AB82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Real Estate License Fund</w:t>
      </w:r>
    </w:p>
    <w:p w14:paraId="3098B75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30)</w:t>
      </w:r>
    </w:p>
    <w:p w14:paraId="6DBF783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8635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0927</w:t>
      </w:r>
    </w:p>
    <w:p w14:paraId="657506B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590"/>
          <w:type w:val="continuous"/>
          <w:pgSz w:w="12240" w:h="15840"/>
          <w:pgMar w:top="1440" w:right="1440" w:bottom="1440" w:left="1440" w:header="720" w:footer="720" w:gutter="0"/>
          <w:cols w:space="720"/>
          <w:titlePg/>
          <w:docGrid w:linePitch="360"/>
        </w:sectPr>
      </w:pPr>
    </w:p>
    <w:p w14:paraId="558E8D3D" w14:textId="5F124025"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B25080">
        <w:rPr>
          <w:rFonts w:eastAsia="Calibri" w:cs="Times New Roman"/>
          <w:color w:val="000000"/>
        </w:rPr>
        <w:t>628,277</w:t>
      </w:r>
    </w:p>
    <w:p w14:paraId="58CD4E4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293,122</w:t>
      </w:r>
    </w:p>
    <w:p w14:paraId="5741C47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2,500</w:t>
      </w:r>
    </w:p>
    <w:p w14:paraId="111A5FE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5,000</w:t>
      </w:r>
    </w:p>
    <w:p w14:paraId="3BDCBDA9" w14:textId="1197F559"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B25080">
        <w:rPr>
          <w:rFonts w:eastAsia="Calibri" w:cs="Times New Roman"/>
          <w:color w:val="000000"/>
        </w:rPr>
        <w:t>928,899</w:t>
      </w:r>
    </w:p>
    <w:p w14:paraId="1E64D97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out of collections of license fees as provided by law.</w:t>
      </w:r>
    </w:p>
    <w:p w14:paraId="1DF727E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591"/>
          <w:type w:val="continuous"/>
          <w:pgSz w:w="12240" w:h="15840"/>
          <w:pgMar w:top="1440" w:right="1440" w:bottom="1440" w:left="1440" w:header="720" w:footer="720" w:gutter="0"/>
          <w:lnNumType w:countBy="1" w:restart="newSection"/>
          <w:cols w:space="720"/>
          <w:titlePg/>
          <w:docGrid w:linePitch="360"/>
        </w:sectPr>
      </w:pPr>
    </w:p>
    <w:p w14:paraId="2DC2D748"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w:t>
      </w:r>
      <w:r>
        <w:rPr>
          <w:rFonts w:eastAsia="Calibri" w:cs="Times New Roman"/>
          <w:i/>
          <w:color w:val="000000"/>
        </w:rPr>
        <w:t>.</w:t>
      </w:r>
      <w:r w:rsidRPr="00B420C2">
        <w:rPr>
          <w:rFonts w:eastAsia="Calibri" w:cs="Times New Roman"/>
          <w:i/>
          <w:color w:val="000000"/>
        </w:rPr>
        <w:t>V</w:t>
      </w:r>
      <w:r>
        <w:rPr>
          <w:rFonts w:eastAsia="Calibri" w:cs="Times New Roman"/>
          <w:i/>
          <w:color w:val="000000"/>
        </w:rPr>
        <w:t>.</w:t>
      </w:r>
      <w:r w:rsidRPr="00B420C2">
        <w:rPr>
          <w:rFonts w:eastAsia="Calibri" w:cs="Times New Roman"/>
          <w:i/>
          <w:color w:val="000000"/>
        </w:rPr>
        <w:t xml:space="preserve"> Board of Examiners for Speech-Language</w:t>
      </w:r>
    </w:p>
    <w:p w14:paraId="26C9C37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Pathology and Audiology – </w:t>
      </w:r>
    </w:p>
    <w:p w14:paraId="255D868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Speech-Language Pathology and Audiology Operating Fund</w:t>
      </w:r>
    </w:p>
    <w:p w14:paraId="0FFF978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30)</w:t>
      </w:r>
    </w:p>
    <w:p w14:paraId="5B64FAB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592"/>
          <w:type w:val="continuous"/>
          <w:pgSz w:w="12240" w:h="15840"/>
          <w:pgMar w:top="1440" w:right="1440" w:bottom="1440" w:left="1440" w:header="720" w:footer="720" w:gutter="0"/>
          <w:cols w:space="720"/>
          <w:titlePg/>
          <w:docGrid w:linePitch="360"/>
        </w:sectPr>
      </w:pPr>
      <w:r w:rsidRPr="00B420C2">
        <w:rPr>
          <w:rFonts w:eastAsia="Calibri" w:cs="Times New Roman"/>
          <w:color w:val="000000"/>
        </w:rPr>
        <w:t xml:space="preserve">Fund </w:t>
      </w:r>
      <w:r w:rsidRPr="00B420C2">
        <w:rPr>
          <w:rFonts w:eastAsia="Calibri" w:cs="Times New Roman"/>
          <w:color w:val="000000"/>
          <w:u w:val="single"/>
        </w:rPr>
        <w:t>8646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0930</w:t>
      </w:r>
    </w:p>
    <w:p w14:paraId="4BF45005" w14:textId="574CDCC2"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B25080">
        <w:rPr>
          <w:rFonts w:eastAsia="Calibri" w:cs="Times New Roman"/>
          <w:color w:val="000000"/>
        </w:rPr>
        <w:t>97,564</w:t>
      </w:r>
    </w:p>
    <w:p w14:paraId="76AEB97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63,499</w:t>
      </w:r>
    </w:p>
    <w:p w14:paraId="280DE86B" w14:textId="4BB32A4B"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B25080">
        <w:rPr>
          <w:rFonts w:eastAsia="Calibri" w:cs="Times New Roman"/>
          <w:color w:val="000000"/>
        </w:rPr>
        <w:t>161,063</w:t>
      </w:r>
    </w:p>
    <w:p w14:paraId="389A10C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593"/>
          <w:type w:val="continuous"/>
          <w:pgSz w:w="12240" w:h="15840"/>
          <w:pgMar w:top="1440" w:right="1440" w:bottom="1440" w:left="1440" w:header="720" w:footer="720" w:gutter="0"/>
          <w:lnNumType w:countBy="1" w:restart="newSection"/>
          <w:cols w:space="720"/>
          <w:docGrid w:linePitch="360"/>
        </w:sectPr>
      </w:pPr>
    </w:p>
    <w:p w14:paraId="0982C68A"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w:t>
      </w:r>
      <w:r>
        <w:rPr>
          <w:rFonts w:eastAsia="Calibri" w:cs="Times New Roman"/>
          <w:i/>
          <w:color w:val="000000"/>
        </w:rPr>
        <w:t>.</w:t>
      </w:r>
      <w:r w:rsidRPr="00B420C2">
        <w:rPr>
          <w:rFonts w:eastAsia="Calibri" w:cs="Times New Roman"/>
          <w:i/>
          <w:color w:val="000000"/>
        </w:rPr>
        <w:t>V</w:t>
      </w:r>
      <w:r>
        <w:rPr>
          <w:rFonts w:eastAsia="Calibri" w:cs="Times New Roman"/>
          <w:i/>
          <w:color w:val="000000"/>
        </w:rPr>
        <w:t>.</w:t>
      </w:r>
      <w:r w:rsidRPr="00B420C2">
        <w:rPr>
          <w:rFonts w:eastAsia="Calibri" w:cs="Times New Roman"/>
          <w:i/>
          <w:color w:val="000000"/>
        </w:rPr>
        <w:t xml:space="preserve"> Board of Respiratory Care – </w:t>
      </w:r>
    </w:p>
    <w:p w14:paraId="7907559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Board of Respiratory Care Fund</w:t>
      </w:r>
    </w:p>
    <w:p w14:paraId="296BDB0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30)</w:t>
      </w:r>
    </w:p>
    <w:p w14:paraId="29BD51C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8676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0935</w:t>
      </w:r>
    </w:p>
    <w:p w14:paraId="5EF6799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594"/>
          <w:type w:val="continuous"/>
          <w:pgSz w:w="12240" w:h="15840"/>
          <w:pgMar w:top="1440" w:right="1440" w:bottom="1440" w:left="1440" w:header="720" w:footer="720" w:gutter="0"/>
          <w:cols w:space="720"/>
          <w:titlePg/>
          <w:docGrid w:linePitch="360"/>
        </w:sectPr>
      </w:pPr>
    </w:p>
    <w:p w14:paraId="30A4325C" w14:textId="58569E33"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B25080">
        <w:rPr>
          <w:rFonts w:eastAsia="Calibri" w:cs="Times New Roman"/>
          <w:color w:val="000000"/>
        </w:rPr>
        <w:t>88,904</w:t>
      </w:r>
    </w:p>
    <w:p w14:paraId="262CC15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62,709</w:t>
      </w:r>
    </w:p>
    <w:p w14:paraId="1E024994" w14:textId="1599E0B5"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B25080">
        <w:rPr>
          <w:rFonts w:eastAsia="Calibri" w:cs="Times New Roman"/>
          <w:color w:val="000000"/>
        </w:rPr>
        <w:t>151,613</w:t>
      </w:r>
    </w:p>
    <w:p w14:paraId="58CD68D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595"/>
          <w:type w:val="continuous"/>
          <w:pgSz w:w="12240" w:h="15840"/>
          <w:pgMar w:top="1440" w:right="1440" w:bottom="1440" w:left="1440" w:header="720" w:footer="720" w:gutter="0"/>
          <w:lnNumType w:countBy="1" w:restart="newSection"/>
          <w:cols w:space="720"/>
          <w:titlePg/>
          <w:docGrid w:linePitch="360"/>
        </w:sectPr>
      </w:pPr>
    </w:p>
    <w:p w14:paraId="5B3CC5AB"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w:t>
      </w:r>
      <w:r>
        <w:rPr>
          <w:rFonts w:eastAsia="Calibri" w:cs="Times New Roman"/>
          <w:i/>
          <w:color w:val="000000"/>
        </w:rPr>
        <w:t>.</w:t>
      </w:r>
      <w:r w:rsidRPr="00B420C2">
        <w:rPr>
          <w:rFonts w:eastAsia="Calibri" w:cs="Times New Roman"/>
          <w:i/>
          <w:color w:val="000000"/>
        </w:rPr>
        <w:t>V</w:t>
      </w:r>
      <w:r>
        <w:rPr>
          <w:rFonts w:eastAsia="Calibri" w:cs="Times New Roman"/>
          <w:i/>
          <w:color w:val="000000"/>
        </w:rPr>
        <w:t>.</w:t>
      </w:r>
      <w:r w:rsidRPr="00B420C2">
        <w:rPr>
          <w:rFonts w:eastAsia="Calibri" w:cs="Times New Roman"/>
          <w:i/>
          <w:color w:val="000000"/>
        </w:rPr>
        <w:t xml:space="preserve"> Board of Licensed Dietitians – </w:t>
      </w:r>
    </w:p>
    <w:p w14:paraId="457813B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Dietitians Licensure Board Fund</w:t>
      </w:r>
    </w:p>
    <w:p w14:paraId="2A99A1E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30)</w:t>
      </w:r>
    </w:p>
    <w:p w14:paraId="62E52B3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8680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0936</w:t>
      </w:r>
    </w:p>
    <w:p w14:paraId="0CB84A2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596"/>
          <w:type w:val="continuous"/>
          <w:pgSz w:w="12240" w:h="15840"/>
          <w:pgMar w:top="1440" w:right="1440" w:bottom="1440" w:left="1440" w:header="720" w:footer="720" w:gutter="0"/>
          <w:cols w:space="720"/>
          <w:titlePg/>
          <w:docGrid w:linePitch="360"/>
        </w:sectPr>
      </w:pPr>
    </w:p>
    <w:p w14:paraId="1500A9B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20,219</w:t>
      </w:r>
    </w:p>
    <w:p w14:paraId="557B56C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20,250</w:t>
      </w:r>
    </w:p>
    <w:p w14:paraId="77BDCC5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40,469</w:t>
      </w:r>
    </w:p>
    <w:p w14:paraId="4755059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597"/>
          <w:type w:val="continuous"/>
          <w:pgSz w:w="12240" w:h="15840"/>
          <w:pgMar w:top="1440" w:right="1440" w:bottom="1440" w:left="1440" w:header="720" w:footer="720" w:gutter="0"/>
          <w:lnNumType w:countBy="1" w:restart="newSection"/>
          <w:cols w:space="720"/>
          <w:titlePg/>
          <w:docGrid w:linePitch="360"/>
        </w:sectPr>
      </w:pPr>
    </w:p>
    <w:p w14:paraId="23C43F8F"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Massage Therapy Licensure Board – </w:t>
      </w:r>
    </w:p>
    <w:p w14:paraId="3AC7124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Massage Therapist Board Fund</w:t>
      </w:r>
    </w:p>
    <w:p w14:paraId="0215635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30)</w:t>
      </w:r>
    </w:p>
    <w:p w14:paraId="0991053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8671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0938</w:t>
      </w:r>
    </w:p>
    <w:p w14:paraId="1B826F3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598"/>
          <w:type w:val="continuous"/>
          <w:pgSz w:w="12240" w:h="15840"/>
          <w:pgMar w:top="1440" w:right="1440" w:bottom="1440" w:left="1440" w:header="720" w:footer="720" w:gutter="0"/>
          <w:cols w:space="720"/>
          <w:titlePg/>
          <w:docGrid w:linePitch="360"/>
        </w:sectPr>
      </w:pPr>
    </w:p>
    <w:p w14:paraId="75F280F1" w14:textId="603DE34C"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80C02">
        <w:rPr>
          <w:rFonts w:eastAsia="Calibri" w:cs="Times New Roman"/>
          <w:color w:val="000000"/>
        </w:rPr>
        <w:t>112,641</w:t>
      </w:r>
    </w:p>
    <w:p w14:paraId="73498FE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42,388</w:t>
      </w:r>
    </w:p>
    <w:p w14:paraId="68236EC2" w14:textId="24A5CC04" w:rsidR="002633F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80C02">
        <w:rPr>
          <w:rFonts w:eastAsia="Calibri" w:cs="Times New Roman"/>
          <w:color w:val="000000"/>
        </w:rPr>
        <w:t>155,029</w:t>
      </w:r>
    </w:p>
    <w:p w14:paraId="325CE57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599"/>
          <w:type w:val="continuous"/>
          <w:pgSz w:w="12240" w:h="15840"/>
          <w:pgMar w:top="1440" w:right="1440" w:bottom="1440" w:left="1440" w:header="720" w:footer="720" w:gutter="0"/>
          <w:lnNumType w:countBy="1" w:restart="newSection"/>
          <w:cols w:space="720"/>
          <w:titlePg/>
          <w:docGrid w:linePitch="360"/>
        </w:sectPr>
      </w:pPr>
    </w:p>
    <w:p w14:paraId="30DBC9AB"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Board of Medicine – </w:t>
      </w:r>
    </w:p>
    <w:p w14:paraId="7AD46AE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Medical Licensing Board Fund</w:t>
      </w:r>
    </w:p>
    <w:p w14:paraId="421517B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30)</w:t>
      </w:r>
    </w:p>
    <w:p w14:paraId="3E3AFF7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9070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0945</w:t>
      </w:r>
    </w:p>
    <w:p w14:paraId="7867AFC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600"/>
          <w:type w:val="continuous"/>
          <w:pgSz w:w="12240" w:h="15840"/>
          <w:pgMar w:top="1440" w:right="1440" w:bottom="1440" w:left="1440" w:header="720" w:footer="720" w:gutter="0"/>
          <w:cols w:space="720"/>
          <w:titlePg/>
          <w:docGrid w:linePitch="360"/>
        </w:sectPr>
      </w:pPr>
    </w:p>
    <w:p w14:paraId="3CD04C6D" w14:textId="08FBBBB9"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780C02">
        <w:rPr>
          <w:rFonts w:eastAsia="Calibri" w:cs="Times New Roman"/>
          <w:color w:val="000000"/>
        </w:rPr>
        <w:t>577,216</w:t>
      </w:r>
    </w:p>
    <w:p w14:paraId="1E10BC4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1,108,789</w:t>
      </w:r>
    </w:p>
    <w:p w14:paraId="0314B37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8,000</w:t>
      </w:r>
    </w:p>
    <w:p w14:paraId="4C3669E6" w14:textId="3DAF4C7D"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sidR="00780C02">
        <w:rPr>
          <w:rFonts w:eastAsia="Calibri" w:cs="Times New Roman"/>
          <w:color w:val="000000"/>
        </w:rPr>
        <w:t>694,005</w:t>
      </w:r>
    </w:p>
    <w:p w14:paraId="5E896BD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601"/>
          <w:type w:val="continuous"/>
          <w:pgSz w:w="12240" w:h="15840"/>
          <w:pgMar w:top="1440" w:right="1440" w:bottom="1440" w:left="1440" w:header="720" w:footer="720" w:gutter="0"/>
          <w:lnNumType w:countBy="1" w:restart="newSection"/>
          <w:cols w:space="720"/>
          <w:titlePg/>
          <w:docGrid w:linePitch="360"/>
        </w:sectPr>
      </w:pPr>
    </w:p>
    <w:p w14:paraId="58FA9B9A"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West Virginia Enterprise Resource Planning Board – </w:t>
      </w:r>
    </w:p>
    <w:p w14:paraId="213038E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Enterprise Resource Planning System Fund</w:t>
      </w:r>
    </w:p>
    <w:p w14:paraId="5203436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12)</w:t>
      </w:r>
    </w:p>
    <w:p w14:paraId="623E296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lastRenderedPageBreak/>
        <w:t xml:space="preserve">Fund </w:t>
      </w:r>
      <w:r w:rsidRPr="00B420C2">
        <w:rPr>
          <w:rFonts w:eastAsia="Calibri" w:cs="Times New Roman"/>
          <w:color w:val="000000"/>
          <w:u w:val="single"/>
        </w:rPr>
        <w:t>9080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0947</w:t>
      </w:r>
    </w:p>
    <w:p w14:paraId="05C628F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602"/>
          <w:type w:val="continuous"/>
          <w:pgSz w:w="12240" w:h="15840"/>
          <w:pgMar w:top="1440" w:right="1440" w:bottom="1440" w:left="1440" w:header="720" w:footer="720" w:gutter="0"/>
          <w:cols w:space="720"/>
          <w:titlePg/>
          <w:docGrid w:linePitch="360"/>
        </w:sectPr>
      </w:pPr>
    </w:p>
    <w:p w14:paraId="1E1F0E9C" w14:textId="600ACFEA"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5,</w:t>
      </w:r>
      <w:r w:rsidR="00261C6B">
        <w:rPr>
          <w:rFonts w:eastAsia="Calibri" w:cs="Times New Roman"/>
          <w:color w:val="000000"/>
        </w:rPr>
        <w:t>4</w:t>
      </w:r>
      <w:r w:rsidRPr="00B420C2">
        <w:rPr>
          <w:rFonts w:eastAsia="Calibri" w:cs="Times New Roman"/>
          <w:color w:val="000000"/>
        </w:rPr>
        <w:t>94,</w:t>
      </w:r>
      <w:r w:rsidR="00261C6B">
        <w:rPr>
          <w:rFonts w:eastAsia="Calibri" w:cs="Times New Roman"/>
          <w:color w:val="000000"/>
        </w:rPr>
        <w:t>051</w:t>
      </w:r>
    </w:p>
    <w:p w14:paraId="28803FF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132,000</w:t>
      </w:r>
    </w:p>
    <w:p w14:paraId="5B223FD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19,214,993</w:t>
      </w:r>
    </w:p>
    <w:p w14:paraId="4BF810E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300</w:t>
      </w:r>
    </w:p>
    <w:p w14:paraId="06ACE95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502,000</w:t>
      </w:r>
    </w:p>
    <w:p w14:paraId="3280D21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2,000</w:t>
      </w:r>
    </w:p>
    <w:p w14:paraId="1308EFF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2,004,500</w:t>
      </w:r>
    </w:p>
    <w:p w14:paraId="58EA72E7" w14:textId="5DAC8046"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261C6B">
        <w:rPr>
          <w:rFonts w:eastAsia="Calibri" w:cs="Times New Roman"/>
          <w:color w:val="000000"/>
        </w:rPr>
        <w:t>27,349,844</w:t>
      </w:r>
    </w:p>
    <w:p w14:paraId="3546ED2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603"/>
          <w:type w:val="continuous"/>
          <w:pgSz w:w="12240" w:h="15840"/>
          <w:pgMar w:top="1440" w:right="1440" w:bottom="1440" w:left="1440" w:header="720" w:footer="720" w:gutter="0"/>
          <w:lnNumType w:countBy="1" w:restart="newSection"/>
          <w:cols w:space="720"/>
          <w:titlePg/>
          <w:docGrid w:linePitch="360"/>
        </w:sectPr>
      </w:pPr>
    </w:p>
    <w:p w14:paraId="7D048D7D"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Board of Treasury Investments – </w:t>
      </w:r>
    </w:p>
    <w:p w14:paraId="32B4E79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Board of Treasury Investments Fee Fund</w:t>
      </w:r>
    </w:p>
    <w:p w14:paraId="6124D34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12)</w:t>
      </w:r>
    </w:p>
    <w:p w14:paraId="5CCA6C0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9152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0950</w:t>
      </w:r>
    </w:p>
    <w:p w14:paraId="5C9F914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604"/>
          <w:type w:val="continuous"/>
          <w:pgSz w:w="12240" w:h="15840"/>
          <w:pgMar w:top="1440" w:right="1440" w:bottom="1440" w:left="1440" w:header="720" w:footer="720" w:gutter="0"/>
          <w:cols w:space="720"/>
          <w:titlePg/>
          <w:docGrid w:linePitch="360"/>
        </w:sectPr>
      </w:pPr>
    </w:p>
    <w:p w14:paraId="70951BD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857,714</w:t>
      </w:r>
    </w:p>
    <w:p w14:paraId="235B140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14,850</w:t>
      </w:r>
    </w:p>
    <w:p w14:paraId="781B23A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580,889</w:t>
      </w:r>
    </w:p>
    <w:p w14:paraId="4434C8B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rPr>
        <w:tab/>
        <w:t>31,547</w:t>
      </w:r>
    </w:p>
    <w:p w14:paraId="3803F92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Fees of Custodians, Fund Advisors and Fund Managers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93800</w:t>
      </w:r>
      <w:r w:rsidRPr="00B420C2">
        <w:rPr>
          <w:rFonts w:eastAsia="Calibri" w:cs="Times New Roman"/>
          <w:color w:val="000000"/>
        </w:rPr>
        <w:tab/>
      </w:r>
      <w:r w:rsidRPr="00B420C2">
        <w:rPr>
          <w:rFonts w:eastAsia="Calibri" w:cs="Times New Roman"/>
          <w:color w:val="000000"/>
          <w:u w:val="single"/>
        </w:rPr>
        <w:tab/>
        <w:t>3,500,000</w:t>
      </w:r>
    </w:p>
    <w:p w14:paraId="0B7A389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4,985,000</w:t>
      </w:r>
    </w:p>
    <w:p w14:paraId="6ADACB0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There is hereby appropriated from this fund, in addition to the above appropriation if needed, an amount of funds necessary for the Board of Treasury Investments to pay the fees and expenses of custodians, fund advisors and fund managers for the consolidated fund of the State as provided in Article 6C, Chapter 12 of the Code.</w:t>
      </w:r>
    </w:p>
    <w:p w14:paraId="66AADBB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total amount of these appropriations shall be paid from the special revenue fund out of fees and collections as provided by law.</w:t>
      </w:r>
    </w:p>
    <w:p w14:paraId="43BD2E4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605"/>
          <w:type w:val="continuous"/>
          <w:pgSz w:w="12240" w:h="15840"/>
          <w:pgMar w:top="1440" w:right="1440" w:bottom="1440" w:left="1440" w:header="720" w:footer="720" w:gutter="0"/>
          <w:lnNumType w:countBy="1" w:restart="newSection"/>
          <w:cols w:space="720"/>
          <w:titlePg/>
          <w:docGrid w:linePitch="360"/>
        </w:sectPr>
      </w:pPr>
    </w:p>
    <w:p w14:paraId="4BA5A90B"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Contractor Licensing Board Fund</w:t>
      </w:r>
    </w:p>
    <w:p w14:paraId="2D52F4D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21)</w:t>
      </w:r>
    </w:p>
    <w:p w14:paraId="6288DBB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lastRenderedPageBreak/>
        <w:t xml:space="preserve">Fund </w:t>
      </w:r>
      <w:r w:rsidRPr="00B420C2">
        <w:rPr>
          <w:rFonts w:eastAsia="Calibri" w:cs="Times New Roman"/>
          <w:color w:val="000000"/>
          <w:u w:val="single"/>
        </w:rPr>
        <w:t>3187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0951</w:t>
      </w:r>
    </w:p>
    <w:p w14:paraId="3762BB8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606"/>
          <w:type w:val="continuous"/>
          <w:pgSz w:w="12240" w:h="15840"/>
          <w:pgMar w:top="1440" w:right="1440" w:bottom="1440" w:left="1440" w:header="720" w:footer="720" w:gutter="0"/>
          <w:cols w:space="720"/>
          <w:titlePg/>
          <w:docGrid w:linePitch="360"/>
        </w:sectPr>
      </w:pPr>
    </w:p>
    <w:p w14:paraId="61BFEF2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2,559,000</w:t>
      </w:r>
    </w:p>
    <w:p w14:paraId="1B47446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10,000</w:t>
      </w:r>
    </w:p>
    <w:p w14:paraId="1816E51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21,000</w:t>
      </w:r>
    </w:p>
    <w:p w14:paraId="415FE23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500,000</w:t>
      </w:r>
    </w:p>
    <w:p w14:paraId="16758A8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u w:val="single"/>
        </w:rPr>
        <w:tab/>
        <w:t>8,500</w:t>
      </w:r>
    </w:p>
    <w:p w14:paraId="364F57B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3,098,500</w:t>
      </w:r>
    </w:p>
    <w:p w14:paraId="1CE60EE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Total TITLE II, Section 3 – Other Funds</w:t>
      </w:r>
    </w:p>
    <w:p w14:paraId="40D6AFED" w14:textId="4A409883"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u w:val="double"/>
        </w:rPr>
      </w:pPr>
      <w:r w:rsidRPr="00B420C2">
        <w:rPr>
          <w:rFonts w:eastAsia="Calibri" w:cs="Times New Roman"/>
          <w:color w:val="000000"/>
        </w:rPr>
        <w:tab/>
        <w:t>(Including claims against the state)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u w:val="double"/>
        </w:rPr>
        <w:t>$</w:t>
      </w:r>
      <w:r w:rsidRPr="00B420C2">
        <w:rPr>
          <w:rFonts w:eastAsia="Calibri" w:cs="Times New Roman"/>
          <w:color w:val="000000"/>
          <w:u w:val="double"/>
        </w:rPr>
        <w:tab/>
      </w:r>
      <w:r>
        <w:rPr>
          <w:rFonts w:eastAsia="Calibri" w:cs="Times New Roman"/>
          <w:color w:val="000000"/>
          <w:u w:val="double"/>
        </w:rPr>
        <w:t>2,</w:t>
      </w:r>
      <w:r w:rsidR="00675EFC">
        <w:rPr>
          <w:rFonts w:eastAsia="Calibri" w:cs="Times New Roman"/>
          <w:color w:val="000000"/>
          <w:u w:val="double"/>
        </w:rPr>
        <w:t>065,407,706</w:t>
      </w:r>
    </w:p>
    <w:p w14:paraId="0727E22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u w:val="double"/>
        </w:rPr>
        <w:sectPr w:rsidR="002633F2" w:rsidRPr="00B420C2" w:rsidSect="00B24508">
          <w:footerReference w:type="default" r:id="rId607"/>
          <w:type w:val="continuous"/>
          <w:pgSz w:w="12240" w:h="15840"/>
          <w:pgMar w:top="1440" w:right="1440" w:bottom="1440" w:left="1440" w:header="720" w:footer="720" w:gutter="0"/>
          <w:lnNumType w:countBy="1" w:restart="newSection"/>
          <w:cols w:space="720"/>
          <w:titlePg/>
          <w:docGrid w:linePitch="360"/>
        </w:sectPr>
      </w:pPr>
    </w:p>
    <w:p w14:paraId="201CB25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4. Appropriations from lottery net profits.</w:t>
      </w:r>
      <w:r w:rsidRPr="00B420C2">
        <w:rPr>
          <w:rFonts w:eastAsia="Calibri" w:cs="Times New Roman"/>
          <w:color w:val="000000"/>
        </w:rPr>
        <w:t xml:space="preserve"> — Net profits of the lottery are to be deposited by the Director of the Lottery to the following accounts in the amounts indicated. The Director of the Lottery shall prorate each deposit of net profits in the proportion the appropriation for each account bears to the total of the appropriations for all accounts.</w:t>
      </w:r>
    </w:p>
    <w:p w14:paraId="07F26CD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After first satisfying the requirements for Fund 2252, Fund 3963, and Fund 4908 pursuant to W.V. Code §29-22-18, the Director of the Lottery shall make available from the remaining net profits of the lottery any amounts needed to pay debt service for which an appropriation is made for Fund 9065, Fund 4297, Fund 3390, Fund 3514, Fund 9067, and Fund 9068 and is authorized to transfer any such amounts to Fund 9065, Fund 4297, Fund 3390, Fund 3514, Fund 9067, and Fund 9068 for that purpose. Upon receipt of reimbursement of amounts so transferred, the Director of the Lottery shall deposit the reimbursement amounts to the following accounts as required by this section.</w:t>
      </w:r>
    </w:p>
    <w:p w14:paraId="7A46B85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608"/>
          <w:type w:val="continuous"/>
          <w:pgSz w:w="12240" w:h="15840"/>
          <w:pgMar w:top="1440" w:right="1440" w:bottom="1440" w:left="1440" w:header="720" w:footer="720" w:gutter="0"/>
          <w:lnNumType w:countBy="1" w:restart="newSection"/>
          <w:cols w:space="720"/>
          <w:titlePg/>
          <w:docGrid w:linePitch="360"/>
        </w:sectPr>
      </w:pPr>
    </w:p>
    <w:p w14:paraId="061AD6F2"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Education, Arts, Sciences and Tourism – </w:t>
      </w:r>
    </w:p>
    <w:p w14:paraId="4EB4C6C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Debt Service Fund</w:t>
      </w:r>
    </w:p>
    <w:p w14:paraId="083A710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w:t>
      </w:r>
    </w:p>
    <w:p w14:paraId="450DC30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2252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0211</w:t>
      </w:r>
    </w:p>
    <w:p w14:paraId="3BFF959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609"/>
          <w:type w:val="continuous"/>
          <w:pgSz w:w="12240" w:h="15840"/>
          <w:pgMar w:top="1440" w:right="1440" w:bottom="1440" w:left="1440" w:header="720" w:footer="720" w:gutter="0"/>
          <w:cols w:space="720"/>
          <w:titlePg/>
          <w:docGrid w:linePitch="360"/>
        </w:sectPr>
      </w:pPr>
    </w:p>
    <w:p w14:paraId="571ACEF2" w14:textId="77777777" w:rsidR="002633F2" w:rsidRPr="00B420C2" w:rsidRDefault="002633F2" w:rsidP="006252D0">
      <w:pPr>
        <w:numPr>
          <w:ilvl w:val="12"/>
          <w:numId w:val="0"/>
        </w:numPr>
        <w:tabs>
          <w:tab w:val="left" w:pos="288"/>
          <w:tab w:val="left" w:pos="720"/>
          <w:tab w:val="left" w:pos="6030"/>
          <w:tab w:val="left" w:pos="6451"/>
          <w:tab w:val="center" w:pos="6840"/>
          <w:tab w:val="left" w:pos="7704"/>
          <w:tab w:val="center" w:pos="8640"/>
          <w:tab w:val="right" w:pos="9720"/>
        </w:tabs>
        <w:spacing w:line="456" w:lineRule="auto"/>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Appro-</w:t>
      </w:r>
      <w:r w:rsidRPr="00B420C2">
        <w:rPr>
          <w:rFonts w:eastAsia="Calibri" w:cs="Times New Roman"/>
          <w:b/>
          <w:bCs/>
          <w:color w:val="000000"/>
        </w:rPr>
        <w:tab/>
      </w:r>
      <w:r w:rsidRPr="00B420C2">
        <w:rPr>
          <w:rFonts w:eastAsia="Calibri" w:cs="Times New Roman"/>
          <w:b/>
          <w:bCs/>
          <w:color w:val="000000"/>
        </w:rPr>
        <w:tab/>
        <w:t>Lottery</w:t>
      </w:r>
    </w:p>
    <w:p w14:paraId="3A81F4E1" w14:textId="77777777" w:rsidR="002633F2" w:rsidRPr="00B420C2" w:rsidRDefault="002633F2" w:rsidP="006252D0">
      <w:pPr>
        <w:numPr>
          <w:ilvl w:val="12"/>
          <w:numId w:val="0"/>
        </w:numPr>
        <w:tabs>
          <w:tab w:val="left" w:pos="288"/>
          <w:tab w:val="left" w:pos="720"/>
          <w:tab w:val="left" w:pos="6030"/>
          <w:tab w:val="left" w:pos="6451"/>
          <w:tab w:val="center" w:pos="6840"/>
          <w:tab w:val="left" w:pos="7704"/>
          <w:tab w:val="center" w:pos="8640"/>
          <w:tab w:val="right" w:pos="9720"/>
        </w:tabs>
        <w:spacing w:line="456" w:lineRule="auto"/>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priation</w:t>
      </w:r>
      <w:r w:rsidRPr="00B420C2">
        <w:rPr>
          <w:rFonts w:eastAsia="Calibri" w:cs="Times New Roman"/>
          <w:b/>
          <w:bCs/>
          <w:color w:val="000000"/>
        </w:rPr>
        <w:tab/>
      </w:r>
      <w:r w:rsidRPr="00B420C2">
        <w:rPr>
          <w:rFonts w:eastAsia="Calibri" w:cs="Times New Roman"/>
          <w:b/>
          <w:bCs/>
          <w:color w:val="000000"/>
        </w:rPr>
        <w:tab/>
        <w:t>Funds</w:t>
      </w:r>
    </w:p>
    <w:p w14:paraId="269C22D9" w14:textId="77777777" w:rsidR="002633F2" w:rsidRPr="00B420C2" w:rsidRDefault="002633F2" w:rsidP="006252D0">
      <w:pPr>
        <w:numPr>
          <w:ilvl w:val="12"/>
          <w:numId w:val="0"/>
        </w:numPr>
        <w:tabs>
          <w:tab w:val="left" w:pos="288"/>
          <w:tab w:val="left" w:pos="720"/>
          <w:tab w:val="left" w:pos="6030"/>
          <w:tab w:val="left" w:pos="6451"/>
          <w:tab w:val="center" w:pos="6840"/>
          <w:tab w:val="left" w:pos="7704"/>
          <w:tab w:val="center" w:pos="8640"/>
          <w:tab w:val="right" w:pos="9720"/>
        </w:tabs>
        <w:spacing w:line="456" w:lineRule="auto"/>
        <w:jc w:val="both"/>
        <w:rPr>
          <w:rFonts w:eastAsia="Calibri" w:cs="Times New Roman"/>
          <w:b/>
          <w:bCs/>
          <w:color w:val="000000"/>
        </w:rPr>
        <w:sectPr w:rsidR="002633F2" w:rsidRPr="00B420C2" w:rsidSect="00B24508">
          <w:footerReference w:type="default" r:id="rId610"/>
          <w:type w:val="continuous"/>
          <w:pgSz w:w="12240" w:h="15840"/>
          <w:pgMar w:top="1440" w:right="1440" w:bottom="1440" w:left="1440" w:header="720" w:footer="720" w:gutter="0"/>
          <w:cols w:space="720"/>
          <w:titlePg/>
          <w:docGrid w:linePitch="360"/>
        </w:sectPr>
      </w:pPr>
    </w:p>
    <w:p w14:paraId="4EF1A0C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Debt Service – 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31000</w:t>
      </w:r>
      <w:r w:rsidRPr="00B420C2">
        <w:rPr>
          <w:rFonts w:eastAsia="Calibri" w:cs="Times New Roman"/>
          <w:color w:val="000000"/>
        </w:rPr>
        <w:tab/>
        <w:t>$</w:t>
      </w:r>
      <w:r w:rsidRPr="00B420C2">
        <w:rPr>
          <w:rFonts w:eastAsia="Calibri" w:cs="Times New Roman"/>
          <w:color w:val="000000"/>
        </w:rPr>
        <w:tab/>
        <w:t>10,000,000</w:t>
      </w:r>
    </w:p>
    <w:p w14:paraId="26B1796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6252D0">
          <w:footerReference w:type="default" r:id="rId611"/>
          <w:type w:val="continuous"/>
          <w:pgSz w:w="12240" w:h="15840"/>
          <w:pgMar w:top="1440" w:right="1440" w:bottom="1440" w:left="1440" w:header="720" w:footer="720" w:gutter="0"/>
          <w:lnNumType w:countBy="1" w:restart="newSection"/>
          <w:cols w:space="720"/>
          <w:docGrid w:linePitch="360"/>
        </w:sectPr>
      </w:pPr>
    </w:p>
    <w:p w14:paraId="018B94CE"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Department of Tourism –</w:t>
      </w:r>
    </w:p>
    <w:p w14:paraId="62D8464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Office of the Secretary</w:t>
      </w:r>
    </w:p>
    <w:p w14:paraId="1E0CE86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5B)</w:t>
      </w:r>
    </w:p>
    <w:p w14:paraId="703CE88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3067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0304</w:t>
      </w:r>
    </w:p>
    <w:p w14:paraId="6BB22BF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612"/>
          <w:type w:val="continuous"/>
          <w:pgSz w:w="12240" w:h="15840"/>
          <w:pgMar w:top="1440" w:right="1440" w:bottom="1440" w:left="1440" w:header="720" w:footer="720" w:gutter="0"/>
          <w:cols w:space="720"/>
          <w:titlePg/>
          <w:docGrid w:linePitch="360"/>
        </w:sectPr>
      </w:pPr>
    </w:p>
    <w:p w14:paraId="2D4E366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Tourism – Telemarketing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46300</w:t>
      </w:r>
      <w:r w:rsidRPr="00B420C2">
        <w:rPr>
          <w:rFonts w:eastAsia="Calibri" w:cs="Times New Roman"/>
          <w:color w:val="000000"/>
        </w:rPr>
        <w:tab/>
        <w:t>$</w:t>
      </w:r>
      <w:r w:rsidRPr="00B420C2">
        <w:rPr>
          <w:rFonts w:eastAsia="Calibri" w:cs="Times New Roman"/>
          <w:color w:val="000000"/>
        </w:rPr>
        <w:tab/>
        <w:t>82,080</w:t>
      </w:r>
    </w:p>
    <w:p w14:paraId="2C897E0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Tourism – Advertising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61800</w:t>
      </w:r>
      <w:r w:rsidRPr="00B420C2">
        <w:rPr>
          <w:rFonts w:eastAsia="Calibri" w:cs="Times New Roman"/>
          <w:color w:val="000000"/>
        </w:rPr>
        <w:tab/>
      </w:r>
      <w:r w:rsidRPr="00B420C2">
        <w:rPr>
          <w:rFonts w:eastAsia="Calibri" w:cs="Times New Roman"/>
          <w:color w:val="000000"/>
        </w:rPr>
        <w:tab/>
        <w:t>2,422,407</w:t>
      </w:r>
    </w:p>
    <w:p w14:paraId="31B5D639" w14:textId="4845AEDC"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Tourism – Operations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66200</w:t>
      </w:r>
      <w:r w:rsidRPr="00B420C2">
        <w:rPr>
          <w:rFonts w:eastAsia="Calibri" w:cs="Times New Roman"/>
          <w:color w:val="000000"/>
        </w:rPr>
        <w:tab/>
      </w:r>
      <w:r w:rsidRPr="00B420C2">
        <w:rPr>
          <w:rFonts w:eastAsia="Calibri" w:cs="Times New Roman"/>
          <w:color w:val="000000"/>
          <w:u w:val="single"/>
        </w:rPr>
        <w:tab/>
        <w:t>4,</w:t>
      </w:r>
      <w:r w:rsidR="00B169AE">
        <w:rPr>
          <w:rFonts w:eastAsia="Calibri" w:cs="Times New Roman"/>
          <w:color w:val="000000"/>
          <w:u w:val="single"/>
        </w:rPr>
        <w:t>339,884</w:t>
      </w:r>
    </w:p>
    <w:p w14:paraId="27E81B34" w14:textId="5456A0F9"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w:t>
      </w:r>
      <w:r w:rsidR="00B169AE">
        <w:rPr>
          <w:rFonts w:eastAsia="Calibri" w:cs="Times New Roman"/>
          <w:color w:val="000000"/>
        </w:rPr>
        <w:t>844,371</w:t>
      </w:r>
    </w:p>
    <w:p w14:paraId="0E68733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Tourism – Advertising (fund 3067, appropriation 61800) and Tourism – Operations (fund 3067, appropriation 66200)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58187F8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613"/>
          <w:type w:val="continuous"/>
          <w:pgSz w:w="12240" w:h="15840"/>
          <w:pgMar w:top="1440" w:right="1440" w:bottom="1440" w:left="1440" w:header="720" w:footer="720" w:gutter="0"/>
          <w:lnNumType w:countBy="1" w:restart="newSection"/>
          <w:cols w:space="720"/>
          <w:titlePg/>
          <w:docGrid w:linePitch="360"/>
        </w:sectPr>
      </w:pPr>
    </w:p>
    <w:p w14:paraId="3EE09477"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Natural Resources</w:t>
      </w:r>
    </w:p>
    <w:p w14:paraId="48AC64D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20)</w:t>
      </w:r>
    </w:p>
    <w:p w14:paraId="18A523C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3267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0310</w:t>
      </w:r>
    </w:p>
    <w:p w14:paraId="125A98C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614"/>
          <w:type w:val="continuous"/>
          <w:pgSz w:w="12240" w:h="15840"/>
          <w:pgMar w:top="1440" w:right="1440" w:bottom="1440" w:left="1440" w:header="720" w:footer="720" w:gutter="0"/>
          <w:cols w:space="720"/>
          <w:titlePg/>
          <w:docGrid w:linePitch="360"/>
        </w:sectPr>
      </w:pPr>
    </w:p>
    <w:p w14:paraId="38A4046D" w14:textId="4C18409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B169AE">
        <w:rPr>
          <w:rFonts w:eastAsia="Calibri" w:cs="Times New Roman"/>
          <w:color w:val="000000"/>
        </w:rPr>
        <w:t>558,278</w:t>
      </w:r>
    </w:p>
    <w:p w14:paraId="074AA64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26,900</w:t>
      </w:r>
    </w:p>
    <w:p w14:paraId="55DA0C7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Pricketts Fort State Park</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32400</w:t>
      </w:r>
      <w:r w:rsidRPr="00B420C2">
        <w:rPr>
          <w:rFonts w:eastAsia="Calibri" w:cs="Times New Roman"/>
          <w:color w:val="000000"/>
        </w:rPr>
        <w:tab/>
      </w:r>
      <w:r w:rsidRPr="00B420C2">
        <w:rPr>
          <w:rFonts w:eastAsia="Calibri" w:cs="Times New Roman"/>
          <w:color w:val="000000"/>
        </w:rPr>
        <w:tab/>
        <w:t>106,560</w:t>
      </w:r>
    </w:p>
    <w:p w14:paraId="291C47A9" w14:textId="0DAC4F4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Non-Game Wildlife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52700</w:t>
      </w:r>
      <w:r w:rsidRPr="00B420C2">
        <w:rPr>
          <w:rFonts w:eastAsia="Calibri" w:cs="Times New Roman"/>
          <w:color w:val="000000"/>
        </w:rPr>
        <w:tab/>
      </w:r>
      <w:r w:rsidRPr="00B420C2">
        <w:rPr>
          <w:rFonts w:eastAsia="Calibri" w:cs="Times New Roman"/>
          <w:color w:val="000000"/>
        </w:rPr>
        <w:tab/>
      </w:r>
      <w:r w:rsidR="00B169AE">
        <w:rPr>
          <w:rFonts w:eastAsia="Calibri" w:cs="Times New Roman"/>
          <w:color w:val="000000"/>
        </w:rPr>
        <w:t>405,088</w:t>
      </w:r>
    </w:p>
    <w:p w14:paraId="3CF5D47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State Parks and Recreation Advertising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61900</w:t>
      </w:r>
      <w:r w:rsidRPr="00B420C2">
        <w:rPr>
          <w:rFonts w:eastAsia="Calibri" w:cs="Times New Roman"/>
          <w:color w:val="000000"/>
        </w:rPr>
        <w:tab/>
      </w:r>
      <w:r w:rsidRPr="00B420C2">
        <w:rPr>
          <w:rFonts w:eastAsia="Calibri" w:cs="Times New Roman"/>
          <w:color w:val="000000"/>
          <w:u w:val="single"/>
        </w:rPr>
        <w:tab/>
        <w:t>494,578</w:t>
      </w:r>
    </w:p>
    <w:p w14:paraId="3DE5C528" w14:textId="4EFA125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B169AE">
        <w:rPr>
          <w:rFonts w:eastAsia="Calibri" w:cs="Times New Roman"/>
          <w:color w:val="000000"/>
        </w:rPr>
        <w:t>591,404</w:t>
      </w:r>
    </w:p>
    <w:p w14:paraId="32C9722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Capital Outlay – Parks (fund 3267, appropriation 28800), Non-Game Wildlife (fund 3267, appropriation 52700), and State Parks and Recreation Advertising (fund 3267, appropriation 61900)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752C840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615"/>
          <w:type w:val="continuous"/>
          <w:pgSz w:w="12240" w:h="15840"/>
          <w:pgMar w:top="1440" w:right="1440" w:bottom="1440" w:left="1440" w:header="720" w:footer="720" w:gutter="0"/>
          <w:lnNumType w:countBy="1" w:restart="newSection"/>
          <w:cols w:space="720"/>
          <w:titlePg/>
          <w:docGrid w:linePitch="360"/>
        </w:sectPr>
      </w:pPr>
    </w:p>
    <w:p w14:paraId="47D2D0AC"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State Board of Education</w:t>
      </w:r>
    </w:p>
    <w:p w14:paraId="7D9C2A5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Chapters 18 and 18A)</w:t>
      </w:r>
    </w:p>
    <w:p w14:paraId="6B10BC2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lastRenderedPageBreak/>
        <w:t xml:space="preserve">Fund </w:t>
      </w:r>
      <w:r w:rsidRPr="00B420C2">
        <w:rPr>
          <w:rFonts w:eastAsia="Calibri" w:cs="Times New Roman"/>
          <w:color w:val="000000"/>
          <w:u w:val="single"/>
        </w:rPr>
        <w:t>3951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0402</w:t>
      </w:r>
    </w:p>
    <w:p w14:paraId="7C0FADE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616"/>
          <w:type w:val="continuous"/>
          <w:pgSz w:w="12240" w:h="15840"/>
          <w:pgMar w:top="1440" w:right="1440" w:bottom="1440" w:left="1440" w:header="720" w:footer="720" w:gutter="0"/>
          <w:cols w:space="720"/>
          <w:titlePg/>
          <w:docGrid w:linePitch="360"/>
        </w:sectPr>
      </w:pPr>
    </w:p>
    <w:p w14:paraId="0090B4D2" w14:textId="3C384DC6"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FBI Checks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37200</w:t>
      </w:r>
      <w:r w:rsidRPr="00B420C2">
        <w:rPr>
          <w:rFonts w:eastAsia="Calibri" w:cs="Times New Roman"/>
          <w:color w:val="000000"/>
        </w:rPr>
        <w:tab/>
        <w:t>$</w:t>
      </w:r>
      <w:r w:rsidRPr="00B420C2">
        <w:rPr>
          <w:rFonts w:eastAsia="Calibri" w:cs="Times New Roman"/>
          <w:color w:val="000000"/>
        </w:rPr>
        <w:tab/>
      </w:r>
      <w:r w:rsidR="003879D9">
        <w:rPr>
          <w:rFonts w:eastAsia="Calibri" w:cs="Times New Roman"/>
          <w:color w:val="000000"/>
        </w:rPr>
        <w:t>119,574</w:t>
      </w:r>
    </w:p>
    <w:p w14:paraId="4A758DA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Vocational Education Equipment Replacement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39300</w:t>
      </w:r>
      <w:r w:rsidRPr="00B420C2">
        <w:rPr>
          <w:rFonts w:eastAsia="Calibri" w:cs="Times New Roman"/>
          <w:color w:val="000000"/>
        </w:rPr>
        <w:tab/>
      </w:r>
      <w:r w:rsidRPr="00B420C2">
        <w:rPr>
          <w:rFonts w:eastAsia="Calibri" w:cs="Times New Roman"/>
          <w:color w:val="000000"/>
        </w:rPr>
        <w:tab/>
        <w:t>800,000</w:t>
      </w:r>
    </w:p>
    <w:p w14:paraId="1AC8A78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Assessment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39600</w:t>
      </w:r>
      <w:r w:rsidRPr="00B420C2">
        <w:rPr>
          <w:rFonts w:eastAsia="Calibri" w:cs="Times New Roman"/>
          <w:color w:val="000000"/>
        </w:rPr>
        <w:tab/>
      </w:r>
      <w:r w:rsidRPr="00B420C2">
        <w:rPr>
          <w:rFonts w:eastAsia="Calibri" w:cs="Times New Roman"/>
          <w:color w:val="000000"/>
        </w:rPr>
        <w:tab/>
        <w:t>490,439</w:t>
      </w:r>
    </w:p>
    <w:p w14:paraId="1ECE984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Literacy Project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89900</w:t>
      </w:r>
      <w:r w:rsidRPr="00B420C2">
        <w:rPr>
          <w:rFonts w:eastAsia="Calibri" w:cs="Times New Roman"/>
          <w:color w:val="000000"/>
        </w:rPr>
        <w:tab/>
      </w:r>
      <w:r w:rsidRPr="00B420C2">
        <w:rPr>
          <w:rFonts w:eastAsia="Calibri" w:cs="Times New Roman"/>
          <w:color w:val="000000"/>
        </w:rPr>
        <w:tab/>
        <w:t>350,000</w:t>
      </w:r>
    </w:p>
    <w:p w14:paraId="76B530F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21</w:t>
      </w:r>
      <w:r w:rsidRPr="00B420C2">
        <w:rPr>
          <w:rFonts w:eastAsia="Calibri" w:cs="Times New Roman"/>
          <w:color w:val="000000"/>
          <w:vertAlign w:val="superscript"/>
        </w:rPr>
        <w:t>st</w:t>
      </w:r>
      <w:r w:rsidRPr="00B420C2">
        <w:rPr>
          <w:rFonts w:eastAsia="Calibri" w:cs="Times New Roman"/>
          <w:color w:val="000000"/>
        </w:rPr>
        <w:t xml:space="preserve"> Century Technology Infrastructure</w:t>
      </w:r>
    </w:p>
    <w:p w14:paraId="202444A8" w14:textId="6613EDA4"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Network Tools and Support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93300</w:t>
      </w:r>
      <w:r w:rsidRPr="00B420C2">
        <w:rPr>
          <w:rFonts w:eastAsia="Calibri" w:cs="Times New Roman"/>
          <w:color w:val="000000"/>
        </w:rPr>
        <w:tab/>
      </w:r>
      <w:r w:rsidRPr="00B420C2">
        <w:rPr>
          <w:rFonts w:eastAsia="Calibri" w:cs="Times New Roman"/>
          <w:color w:val="000000"/>
          <w:u w:val="single"/>
        </w:rPr>
        <w:tab/>
        <w:t>12,</w:t>
      </w:r>
      <w:r w:rsidR="003879D9">
        <w:rPr>
          <w:rFonts w:eastAsia="Calibri" w:cs="Times New Roman"/>
          <w:color w:val="000000"/>
          <w:u w:val="single"/>
        </w:rPr>
        <w:t>611,880</w:t>
      </w:r>
    </w:p>
    <w:p w14:paraId="2A6A9B1A" w14:textId="169BD7E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14,</w:t>
      </w:r>
      <w:r w:rsidR="003879D9">
        <w:rPr>
          <w:rFonts w:eastAsia="Calibri" w:cs="Times New Roman"/>
          <w:color w:val="000000"/>
        </w:rPr>
        <w:t>371,893</w:t>
      </w:r>
    </w:p>
    <w:p w14:paraId="56CD058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Assessment Program (fund 3951, appropriation 39600), and 21</w:t>
      </w:r>
      <w:r w:rsidRPr="00B420C2">
        <w:rPr>
          <w:rFonts w:eastAsia="Calibri" w:cs="Times New Roman"/>
          <w:color w:val="000000"/>
          <w:vertAlign w:val="superscript"/>
        </w:rPr>
        <w:t>st</w:t>
      </w:r>
      <w:r w:rsidRPr="00B420C2">
        <w:rPr>
          <w:rFonts w:eastAsia="Calibri" w:cs="Times New Roman"/>
          <w:color w:val="000000"/>
        </w:rPr>
        <w:t xml:space="preserve"> Century Technology Infrastructure Network Tools and Support (fund 3951, appropriation 93300)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1259875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617"/>
          <w:type w:val="continuous"/>
          <w:pgSz w:w="12240" w:h="15840"/>
          <w:pgMar w:top="1440" w:right="1440" w:bottom="1440" w:left="1440" w:header="720" w:footer="720" w:gutter="0"/>
          <w:lnNumType w:countBy="1" w:restart="newSection"/>
          <w:cols w:space="720"/>
          <w:titlePg/>
          <w:docGrid w:linePitch="360"/>
        </w:sectPr>
      </w:pPr>
    </w:p>
    <w:p w14:paraId="0FA943FC"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State Department of Education – </w:t>
      </w:r>
    </w:p>
    <w:p w14:paraId="6BA1E34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School Building Authority – </w:t>
      </w:r>
    </w:p>
    <w:p w14:paraId="3C99E92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Debt Service Fund</w:t>
      </w:r>
    </w:p>
    <w:p w14:paraId="779136A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18)</w:t>
      </w:r>
    </w:p>
    <w:p w14:paraId="18EBAB0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3963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0404</w:t>
      </w:r>
    </w:p>
    <w:p w14:paraId="240DAC5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618"/>
          <w:type w:val="continuous"/>
          <w:pgSz w:w="12240" w:h="15840"/>
          <w:pgMar w:top="1440" w:right="1440" w:bottom="1440" w:left="1440" w:header="720" w:footer="720" w:gutter="0"/>
          <w:cols w:space="720"/>
          <w:titlePg/>
          <w:docGrid w:linePitch="360"/>
        </w:sectPr>
      </w:pPr>
    </w:p>
    <w:p w14:paraId="3B98B22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Debt Service – 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31000</w:t>
      </w:r>
      <w:r w:rsidRPr="00B420C2">
        <w:rPr>
          <w:rFonts w:eastAsia="Calibri" w:cs="Times New Roman"/>
          <w:color w:val="000000"/>
        </w:rPr>
        <w:tab/>
        <w:t>$</w:t>
      </w:r>
      <w:r w:rsidRPr="00B420C2">
        <w:rPr>
          <w:rFonts w:eastAsia="Calibri" w:cs="Times New Roman"/>
          <w:color w:val="000000"/>
        </w:rPr>
        <w:tab/>
        <w:t>15,</w:t>
      </w:r>
      <w:r>
        <w:rPr>
          <w:rFonts w:eastAsia="Calibri" w:cs="Times New Roman"/>
          <w:color w:val="000000"/>
        </w:rPr>
        <w:t>239</w:t>
      </w:r>
      <w:r w:rsidRPr="00B420C2">
        <w:rPr>
          <w:rFonts w:eastAsia="Calibri" w:cs="Times New Roman"/>
          <w:color w:val="000000"/>
        </w:rPr>
        <w:t>,</w:t>
      </w:r>
      <w:r>
        <w:rPr>
          <w:rFonts w:eastAsia="Calibri" w:cs="Times New Roman"/>
          <w:color w:val="000000"/>
        </w:rPr>
        <w:t>213</w:t>
      </w:r>
      <w:r w:rsidRPr="00B420C2">
        <w:rPr>
          <w:rFonts w:eastAsia="Calibri" w:cs="Times New Roman"/>
          <w:color w:val="000000"/>
        </w:rPr>
        <w:t xml:space="preserve"> </w:t>
      </w:r>
    </w:p>
    <w:p w14:paraId="6BF6B53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Directed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70000</w:t>
      </w:r>
      <w:r w:rsidRPr="00B420C2">
        <w:rPr>
          <w:rFonts w:eastAsia="Calibri" w:cs="Times New Roman"/>
          <w:color w:val="000000"/>
        </w:rPr>
        <w:tab/>
      </w:r>
      <w:r w:rsidRPr="00B420C2">
        <w:rPr>
          <w:rFonts w:eastAsia="Calibri" w:cs="Times New Roman"/>
          <w:color w:val="000000"/>
          <w:u w:val="single"/>
        </w:rPr>
        <w:tab/>
        <w:t>2,</w:t>
      </w:r>
      <w:r>
        <w:rPr>
          <w:rFonts w:eastAsia="Calibri" w:cs="Times New Roman"/>
          <w:color w:val="000000"/>
          <w:u w:val="single"/>
        </w:rPr>
        <w:t>760</w:t>
      </w:r>
      <w:r w:rsidRPr="00B420C2">
        <w:rPr>
          <w:rFonts w:eastAsia="Calibri" w:cs="Times New Roman"/>
          <w:color w:val="000000"/>
          <w:u w:val="single"/>
        </w:rPr>
        <w:t>,</w:t>
      </w:r>
      <w:r>
        <w:rPr>
          <w:rFonts w:eastAsia="Calibri" w:cs="Times New Roman"/>
          <w:color w:val="000000"/>
          <w:u w:val="single"/>
        </w:rPr>
        <w:t>787</w:t>
      </w:r>
    </w:p>
    <w:p w14:paraId="7292EA4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18,000,000</w:t>
      </w:r>
    </w:p>
    <w:p w14:paraId="093283D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School Building Authority shall have the authority to transfer between the above appropriations in accordance with W.V. Code §29-22-18.</w:t>
      </w:r>
    </w:p>
    <w:p w14:paraId="71F8345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619"/>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The above appropriation for Directed Transfer (fund 3963, appropriation 70000) may be transferred to the Department of Education, State Board of Education, School Building Authority, School Construction Fund, fund 3952, organization 0404 to be used for school construction and maintenance projects.</w:t>
      </w:r>
    </w:p>
    <w:p w14:paraId="59FD66D1" w14:textId="77777777" w:rsidR="002633F2" w:rsidRPr="00B420C2" w:rsidRDefault="002633F2" w:rsidP="006252D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Culture and History – </w:t>
      </w:r>
    </w:p>
    <w:p w14:paraId="695E3F28"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lastRenderedPageBreak/>
        <w:t>Lottery Education Fund</w:t>
      </w:r>
    </w:p>
    <w:p w14:paraId="5FA9DC90"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29)</w:t>
      </w:r>
    </w:p>
    <w:p w14:paraId="127F63E5"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3534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0432</w:t>
      </w:r>
    </w:p>
    <w:p w14:paraId="3C280B0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620"/>
          <w:type w:val="continuous"/>
          <w:pgSz w:w="12240" w:h="15840"/>
          <w:pgMar w:top="1440" w:right="1440" w:bottom="1440" w:left="1440" w:header="720" w:footer="720" w:gutter="0"/>
          <w:lnNumType w:countBy="1" w:restart="continuous"/>
          <w:cols w:space="720"/>
          <w:titlePg/>
          <w:docGrid w:linePitch="360"/>
        </w:sectPr>
      </w:pPr>
    </w:p>
    <w:p w14:paraId="673BE64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Huntington Symphony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02700</w:t>
      </w:r>
      <w:r w:rsidRPr="00B420C2">
        <w:rPr>
          <w:rFonts w:eastAsia="Calibri" w:cs="Times New Roman"/>
          <w:color w:val="000000"/>
        </w:rPr>
        <w:tab/>
        <w:t>$</w:t>
      </w:r>
      <w:r w:rsidRPr="00B420C2">
        <w:rPr>
          <w:rFonts w:eastAsia="Calibri" w:cs="Times New Roman"/>
          <w:color w:val="000000"/>
        </w:rPr>
        <w:tab/>
        <w:t>59,058</w:t>
      </w:r>
    </w:p>
    <w:p w14:paraId="7FFE30B8" w14:textId="77777777" w:rsidR="002633F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Preservation West Virginia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09200</w:t>
      </w:r>
      <w:r w:rsidRPr="00B420C2">
        <w:rPr>
          <w:rFonts w:eastAsia="Calibri" w:cs="Times New Roman"/>
          <w:color w:val="000000"/>
        </w:rPr>
        <w:tab/>
      </w:r>
      <w:r w:rsidRPr="00B420C2">
        <w:rPr>
          <w:rFonts w:eastAsia="Calibri" w:cs="Times New Roman"/>
          <w:color w:val="000000"/>
        </w:rPr>
        <w:tab/>
        <w:t>491,921</w:t>
      </w:r>
    </w:p>
    <w:p w14:paraId="559FF78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Pr>
          <w:rFonts w:eastAsia="Calibri" w:cs="Times New Roman"/>
          <w:color w:val="000000"/>
        </w:rPr>
        <w:t>Fairs and Festivals (R)</w:t>
      </w:r>
      <w:r>
        <w:rPr>
          <w:rFonts w:eastAsia="Calibri" w:cs="Times New Roman"/>
          <w:color w:val="000000"/>
        </w:rPr>
        <w:tab/>
      </w:r>
      <w:r>
        <w:rPr>
          <w:rFonts w:eastAsia="Calibri" w:cs="Times New Roman"/>
          <w:color w:val="000000"/>
        </w:rPr>
        <w:tab/>
      </w:r>
      <w:r>
        <w:rPr>
          <w:rFonts w:eastAsia="Calibri" w:cs="Times New Roman"/>
          <w:color w:val="000000"/>
        </w:rPr>
        <w:tab/>
        <w:t>12200</w:t>
      </w:r>
      <w:r>
        <w:rPr>
          <w:rFonts w:eastAsia="Calibri" w:cs="Times New Roman"/>
          <w:color w:val="000000"/>
        </w:rPr>
        <w:tab/>
      </w:r>
      <w:r>
        <w:rPr>
          <w:rFonts w:eastAsia="Calibri" w:cs="Times New Roman"/>
          <w:color w:val="000000"/>
        </w:rPr>
        <w:tab/>
        <w:t>1,346,814</w:t>
      </w:r>
    </w:p>
    <w:p w14:paraId="74E70905" w14:textId="1D2A0453"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Commission for National and Community Service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19300</w:t>
      </w:r>
      <w:r w:rsidRPr="00B420C2">
        <w:rPr>
          <w:rFonts w:eastAsia="Calibri" w:cs="Times New Roman"/>
          <w:color w:val="000000"/>
        </w:rPr>
        <w:tab/>
      </w:r>
      <w:r w:rsidRPr="00B420C2">
        <w:rPr>
          <w:rFonts w:eastAsia="Calibri" w:cs="Times New Roman"/>
          <w:color w:val="000000"/>
        </w:rPr>
        <w:tab/>
      </w:r>
      <w:r w:rsidR="00190697">
        <w:rPr>
          <w:rFonts w:eastAsia="Calibri" w:cs="Times New Roman"/>
          <w:color w:val="000000"/>
        </w:rPr>
        <w:t>380,275</w:t>
      </w:r>
    </w:p>
    <w:p w14:paraId="5E51FA01" w14:textId="11FFA370"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Archeological Curation/Capital Improvements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24600</w:t>
      </w:r>
      <w:r w:rsidRPr="00B420C2">
        <w:rPr>
          <w:rFonts w:eastAsia="Calibri" w:cs="Times New Roman"/>
          <w:color w:val="000000"/>
        </w:rPr>
        <w:tab/>
      </w:r>
      <w:r w:rsidRPr="00B420C2">
        <w:rPr>
          <w:rFonts w:eastAsia="Calibri" w:cs="Times New Roman"/>
          <w:color w:val="000000"/>
        </w:rPr>
        <w:tab/>
      </w:r>
      <w:r w:rsidR="00190697">
        <w:rPr>
          <w:rFonts w:eastAsia="Calibri" w:cs="Times New Roman"/>
          <w:color w:val="000000"/>
        </w:rPr>
        <w:t>38,546</w:t>
      </w:r>
    </w:p>
    <w:p w14:paraId="09F0D58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Historic Preservation Grants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31100</w:t>
      </w:r>
      <w:r w:rsidRPr="00B420C2">
        <w:rPr>
          <w:rFonts w:eastAsia="Calibri" w:cs="Times New Roman"/>
          <w:color w:val="000000"/>
        </w:rPr>
        <w:tab/>
      </w:r>
      <w:r w:rsidRPr="00B420C2">
        <w:rPr>
          <w:rFonts w:eastAsia="Calibri" w:cs="Times New Roman"/>
          <w:color w:val="000000"/>
        </w:rPr>
        <w:tab/>
        <w:t>417,933</w:t>
      </w:r>
    </w:p>
    <w:p w14:paraId="773B60D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West Virginia Public Theater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31200</w:t>
      </w:r>
      <w:r w:rsidRPr="00B420C2">
        <w:rPr>
          <w:rFonts w:eastAsia="Calibri" w:cs="Times New Roman"/>
          <w:color w:val="000000"/>
        </w:rPr>
        <w:tab/>
      </w:r>
      <w:r w:rsidRPr="00B420C2">
        <w:rPr>
          <w:rFonts w:eastAsia="Calibri" w:cs="Times New Roman"/>
          <w:color w:val="000000"/>
        </w:rPr>
        <w:tab/>
        <w:t>120,019</w:t>
      </w:r>
    </w:p>
    <w:p w14:paraId="3C002EE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Greenbrier Valley Theater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42300</w:t>
      </w:r>
      <w:r w:rsidRPr="00B420C2">
        <w:rPr>
          <w:rFonts w:eastAsia="Calibri" w:cs="Times New Roman"/>
          <w:color w:val="000000"/>
        </w:rPr>
        <w:tab/>
      </w:r>
      <w:r w:rsidRPr="00B420C2">
        <w:rPr>
          <w:rFonts w:eastAsia="Calibri" w:cs="Times New Roman"/>
          <w:color w:val="000000"/>
        </w:rPr>
        <w:tab/>
        <w:t>115,000</w:t>
      </w:r>
    </w:p>
    <w:p w14:paraId="6E13BF9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Theater Arts of West Virginia</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46400</w:t>
      </w:r>
      <w:r w:rsidRPr="00B420C2">
        <w:rPr>
          <w:rFonts w:eastAsia="Calibri" w:cs="Times New Roman"/>
          <w:color w:val="000000"/>
        </w:rPr>
        <w:tab/>
      </w:r>
      <w:r w:rsidRPr="00B420C2">
        <w:rPr>
          <w:rFonts w:eastAsia="Calibri" w:cs="Times New Roman"/>
          <w:color w:val="000000"/>
        </w:rPr>
        <w:tab/>
        <w:t>90,000</w:t>
      </w:r>
    </w:p>
    <w:p w14:paraId="06AABB4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Marshall Artists Series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51800</w:t>
      </w:r>
      <w:r w:rsidRPr="00B420C2">
        <w:rPr>
          <w:rFonts w:eastAsia="Calibri" w:cs="Times New Roman"/>
          <w:color w:val="000000"/>
        </w:rPr>
        <w:tab/>
      </w:r>
      <w:r w:rsidRPr="00B420C2">
        <w:rPr>
          <w:rFonts w:eastAsia="Calibri" w:cs="Times New Roman"/>
          <w:color w:val="000000"/>
        </w:rPr>
        <w:tab/>
        <w:t>36,005</w:t>
      </w:r>
    </w:p>
    <w:p w14:paraId="5EDEA8E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Grants for Competitive Arts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62400</w:t>
      </w:r>
      <w:r w:rsidRPr="00B420C2">
        <w:rPr>
          <w:rFonts w:eastAsia="Calibri" w:cs="Times New Roman"/>
          <w:color w:val="000000"/>
        </w:rPr>
        <w:tab/>
      </w:r>
      <w:r w:rsidRPr="00B420C2">
        <w:rPr>
          <w:rFonts w:eastAsia="Calibri" w:cs="Times New Roman"/>
          <w:color w:val="000000"/>
        </w:rPr>
        <w:tab/>
        <w:t>811,500</w:t>
      </w:r>
    </w:p>
    <w:p w14:paraId="1F03265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West Virginia State Fair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65700</w:t>
      </w:r>
      <w:r w:rsidRPr="00B420C2">
        <w:rPr>
          <w:rFonts w:eastAsia="Calibri" w:cs="Times New Roman"/>
          <w:color w:val="000000"/>
        </w:rPr>
        <w:tab/>
      </w:r>
      <w:r w:rsidRPr="00B420C2">
        <w:rPr>
          <w:rFonts w:eastAsia="Calibri" w:cs="Times New Roman"/>
          <w:color w:val="000000"/>
        </w:rPr>
        <w:tab/>
        <w:t>31,241</w:t>
      </w:r>
    </w:p>
    <w:p w14:paraId="56E207A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Save the Music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68000</w:t>
      </w:r>
      <w:r w:rsidRPr="00B420C2">
        <w:rPr>
          <w:rFonts w:eastAsia="Calibri" w:cs="Times New Roman"/>
          <w:color w:val="000000"/>
        </w:rPr>
        <w:tab/>
      </w:r>
      <w:r w:rsidRPr="00B420C2">
        <w:rPr>
          <w:rFonts w:eastAsia="Calibri" w:cs="Times New Roman"/>
          <w:color w:val="000000"/>
        </w:rPr>
        <w:tab/>
        <w:t>40,000</w:t>
      </w:r>
    </w:p>
    <w:p w14:paraId="384C992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Contemporary American Theater Festival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81100</w:t>
      </w:r>
      <w:r w:rsidRPr="00B420C2">
        <w:rPr>
          <w:rFonts w:eastAsia="Calibri" w:cs="Times New Roman"/>
          <w:color w:val="000000"/>
        </w:rPr>
        <w:tab/>
      </w:r>
      <w:r w:rsidRPr="00B420C2">
        <w:rPr>
          <w:rFonts w:eastAsia="Calibri" w:cs="Times New Roman"/>
          <w:color w:val="000000"/>
        </w:rPr>
        <w:tab/>
        <w:t>57,281</w:t>
      </w:r>
    </w:p>
    <w:p w14:paraId="6D9BBD2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Independence Hall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81200</w:t>
      </w:r>
      <w:r w:rsidRPr="00B420C2">
        <w:rPr>
          <w:rFonts w:eastAsia="Calibri" w:cs="Times New Roman"/>
          <w:color w:val="000000"/>
        </w:rPr>
        <w:tab/>
      </w:r>
      <w:r w:rsidRPr="00B420C2">
        <w:rPr>
          <w:rFonts w:eastAsia="Calibri" w:cs="Times New Roman"/>
          <w:color w:val="000000"/>
        </w:rPr>
        <w:tab/>
        <w:t>27,277</w:t>
      </w:r>
    </w:p>
    <w:p w14:paraId="0AB3D75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Mountain State Forest Festival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86400</w:t>
      </w:r>
      <w:r w:rsidRPr="00B420C2">
        <w:rPr>
          <w:rFonts w:eastAsia="Calibri" w:cs="Times New Roman"/>
          <w:color w:val="000000"/>
        </w:rPr>
        <w:tab/>
      </w:r>
      <w:r w:rsidRPr="00B420C2">
        <w:rPr>
          <w:rFonts w:eastAsia="Calibri" w:cs="Times New Roman"/>
          <w:color w:val="000000"/>
        </w:rPr>
        <w:tab/>
        <w:t>38,187</w:t>
      </w:r>
    </w:p>
    <w:p w14:paraId="3059B0C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WV Symphony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90700</w:t>
      </w:r>
      <w:r w:rsidRPr="00B420C2">
        <w:rPr>
          <w:rFonts w:eastAsia="Calibri" w:cs="Times New Roman"/>
          <w:color w:val="000000"/>
        </w:rPr>
        <w:tab/>
      </w:r>
      <w:r w:rsidRPr="00B420C2">
        <w:rPr>
          <w:rFonts w:eastAsia="Calibri" w:cs="Times New Roman"/>
          <w:color w:val="000000"/>
        </w:rPr>
        <w:tab/>
        <w:t>59,058</w:t>
      </w:r>
    </w:p>
    <w:p w14:paraId="7BDF794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Wheeling Symphony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90800</w:t>
      </w:r>
      <w:r w:rsidRPr="00B420C2">
        <w:rPr>
          <w:rFonts w:eastAsia="Calibri" w:cs="Times New Roman"/>
          <w:color w:val="000000"/>
        </w:rPr>
        <w:tab/>
      </w:r>
      <w:r w:rsidRPr="00B420C2">
        <w:rPr>
          <w:rFonts w:eastAsia="Calibri" w:cs="Times New Roman"/>
          <w:color w:val="000000"/>
        </w:rPr>
        <w:tab/>
        <w:t>59,058</w:t>
      </w:r>
    </w:p>
    <w:p w14:paraId="473CF229" w14:textId="4A31213C"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Appalachian Childrens</w:t>
      </w:r>
      <w:r w:rsidR="006252D0">
        <w:rPr>
          <w:rFonts w:eastAsia="Calibri" w:cs="Times New Roman"/>
          <w:color w:val="000000"/>
        </w:rPr>
        <w:t>’</w:t>
      </w:r>
      <w:r w:rsidRPr="00B420C2">
        <w:rPr>
          <w:rFonts w:eastAsia="Calibri" w:cs="Times New Roman"/>
          <w:color w:val="000000"/>
        </w:rPr>
        <w:t xml:space="preserve"> Chorus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91600</w:t>
      </w:r>
      <w:r w:rsidRPr="00B420C2">
        <w:rPr>
          <w:rFonts w:eastAsia="Calibri" w:cs="Times New Roman"/>
          <w:color w:val="000000"/>
        </w:rPr>
        <w:tab/>
      </w:r>
      <w:r w:rsidRPr="00B420C2">
        <w:rPr>
          <w:rFonts w:eastAsia="Calibri" w:cs="Times New Roman"/>
          <w:color w:val="000000"/>
          <w:u w:val="single"/>
        </w:rPr>
        <w:tab/>
        <w:t>54,554</w:t>
      </w:r>
    </w:p>
    <w:p w14:paraId="0822E67D" w14:textId="2F58617D"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w:t>
      </w:r>
      <w:r w:rsidR="00190697">
        <w:rPr>
          <w:rFonts w:eastAsia="Calibri" w:cs="Times New Roman"/>
          <w:color w:val="000000"/>
        </w:rPr>
        <w:t>273,727</w:t>
      </w:r>
    </w:p>
    <w:p w14:paraId="55CFDEE2" w14:textId="71FAF973" w:rsidR="00E602D7" w:rsidRPr="00B420C2" w:rsidRDefault="002633F2" w:rsidP="006252D0">
      <w:pPr>
        <w:spacing w:line="456" w:lineRule="auto"/>
        <w:jc w:val="both"/>
        <w:rPr>
          <w:rFonts w:eastAsia="Calibri" w:cs="Times New Roman"/>
          <w:color w:val="000000"/>
        </w:rPr>
      </w:pPr>
      <w:r w:rsidRPr="00B420C2">
        <w:rPr>
          <w:rFonts w:eastAsia="Calibri" w:cs="Times New Roman"/>
          <w:color w:val="000000"/>
        </w:rPr>
        <w:tab/>
      </w:r>
      <w:bookmarkStart w:id="9" w:name="_Hlk96592805"/>
      <w:r w:rsidR="00E602D7" w:rsidRPr="00B420C2">
        <w:rPr>
          <w:rFonts w:eastAsia="Calibri" w:cs="Arial"/>
          <w:color w:val="000000"/>
        </w:rPr>
        <w:t xml:space="preserve">From the above appropriation for Preservation West Virginia (fund 3534, appropriation 09200) funding shall be provided to the </w:t>
      </w:r>
      <w:r w:rsidR="00E602D7" w:rsidRPr="00FE4014">
        <w:rPr>
          <w:rFonts w:eastAsia="Calibri" w:cs="Times New Roman"/>
          <w:color w:val="000000"/>
        </w:rPr>
        <w:t>African-American Heritage Family Tree Museum (Fayette)  $2,673,</w:t>
      </w:r>
      <w:r w:rsidR="00E602D7" w:rsidRPr="00B420C2">
        <w:rPr>
          <w:rFonts w:eastAsia="Calibri" w:cs="Times New Roman"/>
          <w:color w:val="000000"/>
        </w:rPr>
        <w:t xml:space="preserve"> Arts Monongahela (Monongalia)  $11,881, Barbour County Arts and Humanities Council  $891, Beckley Main Street (Raleigh)  $2,970, Buffalo Creek Memorial (Logan)  $2,970, Carnegie </w:t>
      </w:r>
      <w:r w:rsidR="00E602D7" w:rsidRPr="00B420C2">
        <w:rPr>
          <w:rFonts w:eastAsia="Calibri" w:cs="Times New Roman"/>
          <w:color w:val="000000"/>
        </w:rPr>
        <w:lastRenderedPageBreak/>
        <w:t>Hall (Greenbrier)  $46,899, Ceredo Historical Society (Wayne)  $1,188, Ceredo Kenova Railroad Museum (Wayne)  $1,188, Ceredo Museum (Wayne) $720, Children</w:t>
      </w:r>
      <w:r w:rsidR="006252D0">
        <w:rPr>
          <w:rFonts w:eastAsia="Calibri" w:cs="Times New Roman"/>
          <w:color w:val="000000"/>
        </w:rPr>
        <w:t>’</w:t>
      </w:r>
      <w:r w:rsidR="00E602D7" w:rsidRPr="00B420C2">
        <w:rPr>
          <w:rFonts w:eastAsia="Calibri" w:cs="Times New Roman"/>
          <w:color w:val="000000"/>
        </w:rPr>
        <w:t xml:space="preserve">s Theatre of Charleston (Kanawha)  </w:t>
      </w:r>
      <w:r w:rsidR="00E602D7" w:rsidRPr="002E1FF2">
        <w:rPr>
          <w:rFonts w:eastAsia="Calibri" w:cs="Times New Roman"/>
          <w:color w:val="000000"/>
        </w:rPr>
        <w:t>$3,500</w:t>
      </w:r>
      <w:r w:rsidR="00E602D7" w:rsidRPr="00B420C2">
        <w:rPr>
          <w:rFonts w:eastAsia="Calibri" w:cs="Times New Roman"/>
          <w:color w:val="000000"/>
        </w:rPr>
        <w:t>, Chuck Mathena Center (Mercer)  $62,532, Country Music Hall of Fame and Museum (Marion)  $4,159, First Stage Children</w:t>
      </w:r>
      <w:r w:rsidR="006252D0">
        <w:rPr>
          <w:rFonts w:eastAsia="Calibri" w:cs="Times New Roman"/>
          <w:color w:val="000000"/>
        </w:rPr>
        <w:t>’</w:t>
      </w:r>
      <w:r w:rsidR="00E602D7" w:rsidRPr="00B420C2">
        <w:rPr>
          <w:rFonts w:eastAsia="Calibri" w:cs="Times New Roman"/>
          <w:color w:val="000000"/>
        </w:rPr>
        <w:t xml:space="preserve">s Theater Company </w:t>
      </w:r>
      <w:r w:rsidR="00E602D7">
        <w:rPr>
          <w:rFonts w:eastAsia="Calibri" w:cs="Times New Roman"/>
          <w:color w:val="000000"/>
        </w:rPr>
        <w:t>(Cabell)</w:t>
      </w:r>
      <w:r w:rsidR="00E602D7" w:rsidRPr="00B420C2">
        <w:rPr>
          <w:rFonts w:eastAsia="Calibri" w:cs="Times New Roman"/>
          <w:color w:val="000000"/>
        </w:rPr>
        <w:t xml:space="preserve"> $1,188, Flannigan Murrell House (Summers)  $3,781, Fort Ashby Fort (Mineral)  $891, Fort New Salem (Harrison)  $2,198, Fort Randolph (Mason)  $2,970, General Adam Stephen Memorial Foundation (Berkeley)  $11,006, Grafton Mother</w:t>
      </w:r>
      <w:r w:rsidR="006252D0">
        <w:rPr>
          <w:rFonts w:eastAsia="Calibri" w:cs="Times New Roman"/>
          <w:color w:val="000000"/>
        </w:rPr>
        <w:t>’</w:t>
      </w:r>
      <w:r w:rsidR="00E602D7" w:rsidRPr="00B420C2">
        <w:rPr>
          <w:rFonts w:eastAsia="Calibri" w:cs="Times New Roman"/>
          <w:color w:val="000000"/>
        </w:rPr>
        <w:t xml:space="preserve">s Day Shrine Committee (Taylor)  $9,029, Hardy County Tour and Crafts Association </w:t>
      </w:r>
      <w:r w:rsidR="00E602D7">
        <w:rPr>
          <w:rFonts w:eastAsia="Calibri" w:cs="Times New Roman"/>
          <w:color w:val="000000"/>
        </w:rPr>
        <w:t>(Hardy)</w:t>
      </w:r>
      <w:r w:rsidR="00E602D7" w:rsidRPr="00B420C2">
        <w:rPr>
          <w:rFonts w:eastAsia="Calibri" w:cs="Times New Roman"/>
          <w:color w:val="000000"/>
        </w:rPr>
        <w:t xml:space="preserve"> $11,881, Heartwood in the Hills (Calhoun) $5,040, </w:t>
      </w:r>
      <w:r w:rsidR="00E602D7" w:rsidRPr="002E1FF2">
        <w:rPr>
          <w:rFonts w:eastAsia="Calibri" w:cs="Times New Roman"/>
          <w:color w:val="000000"/>
        </w:rPr>
        <w:t>Henderson Hall (Wood) $25,000</w:t>
      </w:r>
      <w:r w:rsidR="00E602D7">
        <w:rPr>
          <w:rFonts w:eastAsia="Calibri" w:cs="Times New Roman"/>
          <w:color w:val="000000"/>
        </w:rPr>
        <w:t xml:space="preserve">, </w:t>
      </w:r>
      <w:r w:rsidR="00E602D7" w:rsidRPr="00B420C2">
        <w:rPr>
          <w:rFonts w:eastAsia="Calibri" w:cs="Times New Roman"/>
          <w:color w:val="000000"/>
        </w:rPr>
        <w:t>Heritage Farm Museum &amp; Village (Cabell)  $29,703, Historic Fayette Theater (Fayette)  $3,267, Historic Middleway Conservancy (Jefferson)  $594, Jefferson County Black History Preservation Society</w:t>
      </w:r>
      <w:r w:rsidR="00E602D7">
        <w:rPr>
          <w:rFonts w:eastAsia="Calibri" w:cs="Times New Roman"/>
          <w:color w:val="000000"/>
        </w:rPr>
        <w:t xml:space="preserve"> (Jefferson)</w:t>
      </w:r>
      <w:r w:rsidR="00E602D7" w:rsidRPr="00B420C2">
        <w:rPr>
          <w:rFonts w:eastAsia="Calibri" w:cs="Times New Roman"/>
          <w:color w:val="000000"/>
        </w:rPr>
        <w:t xml:space="preserve"> $2,970, Jefferson County Historical Landmark Commission</w:t>
      </w:r>
      <w:r w:rsidR="00E602D7">
        <w:rPr>
          <w:rFonts w:eastAsia="Calibri" w:cs="Times New Roman"/>
          <w:color w:val="000000"/>
        </w:rPr>
        <w:t xml:space="preserve"> (Jefferson)</w:t>
      </w:r>
      <w:r w:rsidR="00E602D7" w:rsidRPr="00B420C2">
        <w:rPr>
          <w:rFonts w:eastAsia="Calibri" w:cs="Times New Roman"/>
          <w:color w:val="000000"/>
        </w:rPr>
        <w:t xml:space="preserve"> $4,753, Maddie Carroll House (Cabell)  $4,455, Marshall County Historical Society</w:t>
      </w:r>
      <w:r w:rsidR="00E602D7">
        <w:rPr>
          <w:rFonts w:eastAsia="Calibri" w:cs="Times New Roman"/>
          <w:color w:val="000000"/>
        </w:rPr>
        <w:t xml:space="preserve"> (Marshall)</w:t>
      </w:r>
      <w:r w:rsidR="00E602D7" w:rsidRPr="00B420C2">
        <w:rPr>
          <w:rFonts w:eastAsia="Calibri" w:cs="Times New Roman"/>
          <w:color w:val="000000"/>
        </w:rPr>
        <w:t xml:space="preserve"> $5,049, McCoy Theater (Hardy)  $11,881, Memorial Day Patriotic Exercise (Taylor) $20,000, Morgantown Theater Company (Monongalia)  $11,881, Mountaineer Boys</w:t>
      </w:r>
      <w:r w:rsidR="006252D0">
        <w:rPr>
          <w:rFonts w:eastAsia="Calibri" w:cs="Times New Roman"/>
          <w:color w:val="000000"/>
        </w:rPr>
        <w:t>’</w:t>
      </w:r>
      <w:r w:rsidR="00E602D7" w:rsidRPr="00B420C2">
        <w:rPr>
          <w:rFonts w:eastAsia="Calibri" w:cs="Times New Roman"/>
          <w:color w:val="000000"/>
        </w:rPr>
        <w:t xml:space="preserve"> State (Lewis)  $5,941, Nicholas Old Main Foundation (Nicholas) $1,188, Norman Dillon Farm Museum (Berkeley) $5,941, </w:t>
      </w:r>
      <w:r w:rsidR="00E602D7" w:rsidRPr="002E1FF2">
        <w:rPr>
          <w:rFonts w:eastAsia="Calibri" w:cs="Times New Roman"/>
          <w:color w:val="000000"/>
        </w:rPr>
        <w:t>Oil and Gas Museum (Wood) $25,000</w:t>
      </w:r>
      <w:r w:rsidR="00E602D7">
        <w:rPr>
          <w:rFonts w:eastAsia="Calibri" w:cs="Times New Roman"/>
          <w:color w:val="000000"/>
        </w:rPr>
        <w:t xml:space="preserve">, </w:t>
      </w:r>
      <w:r w:rsidR="00E602D7" w:rsidRPr="00B420C2">
        <w:rPr>
          <w:rFonts w:eastAsia="Calibri" w:cs="Times New Roman"/>
          <w:color w:val="000000"/>
        </w:rPr>
        <w:t>Old Opera House Theater Company (Jefferson)  $8,911, Parkersburg Arts Center (Wood)  $11,881, Pocahontas Historic Opera House</w:t>
      </w:r>
      <w:r w:rsidR="00E602D7">
        <w:rPr>
          <w:rFonts w:eastAsia="Calibri" w:cs="Times New Roman"/>
          <w:color w:val="000000"/>
        </w:rPr>
        <w:t xml:space="preserve"> (Pocahontas)</w:t>
      </w:r>
      <w:r w:rsidR="00E602D7" w:rsidRPr="00B420C2">
        <w:rPr>
          <w:rFonts w:eastAsia="Calibri" w:cs="Times New Roman"/>
          <w:color w:val="000000"/>
        </w:rPr>
        <w:t xml:space="preserve"> $3,564, Raleigh County All Wars Museum</w:t>
      </w:r>
      <w:r w:rsidR="00E602D7">
        <w:rPr>
          <w:rFonts w:eastAsia="Calibri" w:cs="Times New Roman"/>
          <w:color w:val="000000"/>
        </w:rPr>
        <w:t xml:space="preserve"> (Raleigh)</w:t>
      </w:r>
      <w:r w:rsidR="00E602D7" w:rsidRPr="00B420C2">
        <w:rPr>
          <w:rFonts w:eastAsia="Calibri" w:cs="Times New Roman"/>
          <w:color w:val="000000"/>
        </w:rPr>
        <w:t xml:space="preserve"> $5,941, Rhododendron Girl</w:t>
      </w:r>
      <w:r w:rsidR="006252D0">
        <w:rPr>
          <w:rFonts w:eastAsia="Calibri" w:cs="Times New Roman"/>
          <w:color w:val="000000"/>
        </w:rPr>
        <w:t>’</w:t>
      </w:r>
      <w:r w:rsidR="00E602D7" w:rsidRPr="00B420C2">
        <w:rPr>
          <w:rFonts w:eastAsia="Calibri" w:cs="Times New Roman"/>
          <w:color w:val="000000"/>
        </w:rPr>
        <w:t>s State (Ohio)  $5,941, Roane County 4-H and FFA Youth Livestock Program</w:t>
      </w:r>
      <w:r w:rsidR="00E602D7">
        <w:rPr>
          <w:rFonts w:eastAsia="Calibri" w:cs="Times New Roman"/>
          <w:color w:val="000000"/>
        </w:rPr>
        <w:t xml:space="preserve"> (Roane)</w:t>
      </w:r>
      <w:r w:rsidR="00E602D7" w:rsidRPr="00B420C2">
        <w:rPr>
          <w:rFonts w:eastAsia="Calibri" w:cs="Times New Roman"/>
          <w:color w:val="000000"/>
        </w:rPr>
        <w:t xml:space="preserve"> $2,970, Society for the Preservation of McGrew House (Preston) $2,079, Southern West Virginia Veterans</w:t>
      </w:r>
      <w:r w:rsidR="006252D0">
        <w:rPr>
          <w:rFonts w:eastAsia="Calibri" w:cs="Times New Roman"/>
          <w:color w:val="000000"/>
        </w:rPr>
        <w:t>’</w:t>
      </w:r>
      <w:r w:rsidR="00E602D7" w:rsidRPr="00B420C2">
        <w:rPr>
          <w:rFonts w:eastAsia="Calibri" w:cs="Times New Roman"/>
          <w:color w:val="000000"/>
        </w:rPr>
        <w:t xml:space="preserve"> Museum (Raleigh) $3,393, Summers County Historic Landmark Commission </w:t>
      </w:r>
      <w:r w:rsidR="00E602D7">
        <w:rPr>
          <w:rFonts w:eastAsia="Calibri" w:cs="Times New Roman"/>
          <w:color w:val="000000"/>
        </w:rPr>
        <w:t>(Summers)</w:t>
      </w:r>
      <w:r w:rsidR="00E602D7" w:rsidRPr="00B420C2">
        <w:rPr>
          <w:rFonts w:eastAsia="Calibri" w:cs="Times New Roman"/>
          <w:color w:val="000000"/>
        </w:rPr>
        <w:t xml:space="preserve"> $2,970, Those Who Served War Museum (Mercer) $2,376, Three Rivers Avian Center (Summers)  $5,311, Veterans Committee for Civic Improvement of Huntington (Wayne)  $2,970, West Virginia Museum of Glass (Lewis) $2,970, West Virginia Music Hall of Fame (Kanawha)  </w:t>
      </w:r>
      <w:r w:rsidR="00E602D7" w:rsidRPr="002E1FF2">
        <w:rPr>
          <w:rFonts w:eastAsia="Calibri" w:cs="Times New Roman"/>
          <w:color w:val="000000"/>
        </w:rPr>
        <w:t>$14,000</w:t>
      </w:r>
      <w:r w:rsidR="00E602D7" w:rsidRPr="00B420C2">
        <w:rPr>
          <w:rFonts w:eastAsia="Calibri" w:cs="Times New Roman"/>
          <w:color w:val="000000"/>
        </w:rPr>
        <w:t>, YMCA Camp Horseshoe (Tucker)  $59,406, Youth Museum of Southern West Virginia (Raleigh)  $7,129, Z.D. Ramsdell House (Wayne) $720</w:t>
      </w:r>
    </w:p>
    <w:bookmarkEnd w:id="9"/>
    <w:p w14:paraId="22A67A91" w14:textId="2FA1E8EE" w:rsidR="00E602D7" w:rsidRPr="00B420C2" w:rsidRDefault="00E602D7" w:rsidP="006252D0">
      <w:pPr>
        <w:spacing w:line="456" w:lineRule="auto"/>
        <w:jc w:val="both"/>
        <w:rPr>
          <w:rFonts w:eastAsia="Calibri" w:cs="Times New Roman"/>
          <w:color w:val="000000"/>
        </w:rPr>
      </w:pPr>
      <w:r w:rsidRPr="00B420C2">
        <w:rPr>
          <w:rFonts w:eastAsia="Calibri" w:cs="Times New Roman"/>
          <w:color w:val="000000"/>
        </w:rPr>
        <w:lastRenderedPageBreak/>
        <w:tab/>
        <w:t xml:space="preserve">From the above appropriation for Fairs and Festivals (fund 3534, appropriation 12200) funding shall be provided to A Princeton 4th (Mercer) $1,800, African-American Cultural Heritage Festival (Jefferson) $2,970, Allegheny Echo (Pocahontas) $4,456, Alpine Festival/Leaf Peepers Festival (Tucker) $6,683, American Civil War (Grant) $3,127, American Legion Post 8 Veterans Day Parade (McDowell) $1,250, Angus Beef and Cattle Show (Lewis) $891, Annual Don Redman Heritage Concert &amp; Awards (Jefferson) $938, Antique Market Fair (Lewis) $1,188, Apple Butter Festival (Morgan) $3,564, Armed Forces Day-South Charleston (Kanawha) </w:t>
      </w:r>
      <w:r w:rsidRPr="002E1FF2">
        <w:rPr>
          <w:rFonts w:eastAsia="Calibri" w:cs="Times New Roman"/>
          <w:color w:val="000000"/>
        </w:rPr>
        <w:t>$2,000</w:t>
      </w:r>
      <w:r w:rsidRPr="00B420C2">
        <w:rPr>
          <w:rFonts w:eastAsia="Calibri" w:cs="Times New Roman"/>
          <w:color w:val="000000"/>
        </w:rPr>
        <w:t xml:space="preserve">, Arthurdale Heritage New Deal Festival (Preston) $2,970, Athens Town Fair (Mercer) $1,188, Augusta Fair (Randolph) $2,970, Autumn Harvest Fest (Monroe) $2,448, Back Home Festival (Wetzel) $5,000, Barbour County Fair (Barbour) $14,851, Barboursville Octoberfest (Cabell) $2,970, Battelle District Fair (Monongalia) $3,340, Battle of Dry Creek (Greenbrier) $891, Battle of Point Pleasant Memorial Committee (Mason) $2,970, Belle Town Fair (Kanawha) </w:t>
      </w:r>
      <w:r w:rsidRPr="002E1FF2">
        <w:rPr>
          <w:rFonts w:eastAsia="Calibri" w:cs="Times New Roman"/>
          <w:color w:val="000000"/>
        </w:rPr>
        <w:t>$3,000</w:t>
      </w:r>
      <w:r w:rsidRPr="00B420C2">
        <w:rPr>
          <w:rFonts w:eastAsia="Calibri" w:cs="Times New Roman"/>
          <w:color w:val="000000"/>
        </w:rPr>
        <w:t xml:space="preserve">, Belleville Homecoming   (Wood) $11,881, Berkeley County Youth Fair  (Berkeley) $10,990, Black Heritage Festival   (Harrison) $3,564, Black Walnut Festival   (Roane) $5,940, Blast from the Past  (Upshur) $1,440, Blue-Gray Reunion   (Barbour) $2,079, Boone County Labor Day Celebration  (Boone) $2,376, </w:t>
      </w:r>
      <w:r w:rsidRPr="002E1FF2">
        <w:rPr>
          <w:rFonts w:eastAsia="Calibri" w:cs="Times New Roman"/>
          <w:color w:val="000000"/>
        </w:rPr>
        <w:t>Boone Day (Kanawha) $1,000</w:t>
      </w:r>
      <w:r>
        <w:rPr>
          <w:rFonts w:eastAsia="Calibri" w:cs="Times New Roman"/>
          <w:color w:val="000000"/>
        </w:rPr>
        <w:t xml:space="preserve">, </w:t>
      </w:r>
      <w:r w:rsidRPr="00B420C2">
        <w:rPr>
          <w:rFonts w:eastAsia="Calibri" w:cs="Times New Roman"/>
          <w:color w:val="000000"/>
        </w:rPr>
        <w:t>Bradshaw Fall Festival   (McDowell) $1,188, Bramwell Labor Day  (Mercer) $5,000, Brandonville Heritage Day (Preston) $1,048, Braxton County Fair (Braxton) $6,832, Braxton County Monster Fest / West Virginia Autumn Festival  (Braxton) $1,485, Brooke County Fair</w:t>
      </w:r>
      <w:r>
        <w:rPr>
          <w:rFonts w:eastAsia="Calibri" w:cs="Times New Roman"/>
          <w:color w:val="000000"/>
        </w:rPr>
        <w:t xml:space="preserve"> </w:t>
      </w:r>
      <w:r w:rsidRPr="00B420C2">
        <w:rPr>
          <w:rFonts w:eastAsia="Calibri" w:cs="Times New Roman"/>
          <w:color w:val="000000"/>
        </w:rPr>
        <w:t>(Brooke) $2,079, Buckwheat Festival (Preston) $5,050, Buffalo October Fest  (Putnam) $3,240, Burlington Apple Harvest Auxiliary</w:t>
      </w:r>
      <w:r>
        <w:rPr>
          <w:rFonts w:eastAsia="Calibri" w:cs="Times New Roman"/>
          <w:color w:val="000000"/>
        </w:rPr>
        <w:t xml:space="preserve"> </w:t>
      </w:r>
      <w:r w:rsidRPr="00B420C2">
        <w:rPr>
          <w:rFonts w:eastAsia="Calibri" w:cs="Times New Roman"/>
          <w:color w:val="000000"/>
        </w:rPr>
        <w:t>(Mineral) $13,821, Burlington Pumpkin Harvest Festival (Raleigh) $2,970, Burlington Volunteer Fire and Rescue Carnival (Mineral) $4,000, Burnsville Freedom Festival (Braxton) $1,407, Calhoun County Wood Festival  (Calhoun) $1,188</w:t>
      </w:r>
      <w:r w:rsidRPr="002E1FF2">
        <w:rPr>
          <w:rFonts w:eastAsia="Calibri" w:cs="Times New Roman"/>
          <w:color w:val="000000"/>
        </w:rPr>
        <w:t>, Cameron 4</w:t>
      </w:r>
      <w:r w:rsidRPr="002E1FF2">
        <w:rPr>
          <w:rFonts w:eastAsia="Calibri" w:cs="Times New Roman"/>
          <w:color w:val="000000"/>
          <w:vertAlign w:val="superscript"/>
        </w:rPr>
        <w:t>th</w:t>
      </w:r>
      <w:r w:rsidRPr="002E1FF2">
        <w:rPr>
          <w:rFonts w:eastAsia="Calibri" w:cs="Times New Roman"/>
          <w:color w:val="000000"/>
        </w:rPr>
        <w:t xml:space="preserve"> of July (Marshall) $500, Cameron VFD Fireman</w:t>
      </w:r>
      <w:r w:rsidR="006252D0">
        <w:rPr>
          <w:rFonts w:eastAsia="Calibri" w:cs="Times New Roman"/>
          <w:color w:val="000000"/>
        </w:rPr>
        <w:t>’</w:t>
      </w:r>
      <w:r w:rsidRPr="002E1FF2">
        <w:rPr>
          <w:rFonts w:eastAsia="Calibri" w:cs="Times New Roman"/>
          <w:color w:val="000000"/>
        </w:rPr>
        <w:t>s Festival (Marshall) $2,500</w:t>
      </w:r>
      <w:r w:rsidRPr="00D94277">
        <w:rPr>
          <w:rFonts w:eastAsia="Calibri" w:cs="Times New Roman"/>
          <w:color w:val="000000"/>
          <w:highlight w:val="yellow"/>
        </w:rPr>
        <w:t>,</w:t>
      </w:r>
      <w:r>
        <w:rPr>
          <w:rFonts w:eastAsia="Calibri" w:cs="Times New Roman"/>
          <w:color w:val="000000"/>
        </w:rPr>
        <w:t xml:space="preserve"> </w:t>
      </w:r>
      <w:r w:rsidRPr="00B420C2">
        <w:rPr>
          <w:rFonts w:eastAsia="Calibri" w:cs="Times New Roman"/>
          <w:color w:val="000000"/>
        </w:rPr>
        <w:t>Campbell</w:t>
      </w:r>
      <w:r w:rsidR="006252D0">
        <w:rPr>
          <w:rFonts w:eastAsia="Calibri" w:cs="Times New Roman"/>
          <w:color w:val="000000"/>
        </w:rPr>
        <w:t>’</w:t>
      </w:r>
      <w:r w:rsidRPr="00B420C2">
        <w:rPr>
          <w:rFonts w:eastAsia="Calibri" w:cs="Times New Roman"/>
          <w:color w:val="000000"/>
        </w:rPr>
        <w:t xml:space="preserve">s Creek Community Fair (Kanawha) </w:t>
      </w:r>
      <w:r w:rsidRPr="002E1FF2">
        <w:rPr>
          <w:rFonts w:eastAsia="Calibri" w:cs="Times New Roman"/>
          <w:color w:val="000000"/>
        </w:rPr>
        <w:t>$2,000</w:t>
      </w:r>
      <w:r w:rsidRPr="00B420C2">
        <w:rPr>
          <w:rFonts w:eastAsia="Calibri" w:cs="Times New Roman"/>
          <w:color w:val="000000"/>
        </w:rPr>
        <w:t xml:space="preserve">, Cape Coalwood Festival Association   (McDowell) $1,485, Cacapon River Fest  (Hampshire) $2,500, Capon Bridge Founders Day Festival   (Hampshire) $1,188, Capon Springs Ruritan 4th of July (Hampshire) $684, Cass Homecoming   (Pocahontas) $1,188, Celebration of America   (Monongalia) $3,564, Chapmanville </w:t>
      </w:r>
      <w:r w:rsidRPr="00B420C2">
        <w:rPr>
          <w:rFonts w:eastAsia="Calibri" w:cs="Times New Roman"/>
          <w:color w:val="000000"/>
        </w:rPr>
        <w:lastRenderedPageBreak/>
        <w:t>Apple Butter Festival   (Logan) $684, Chapmanville Fire Department 4th of July   (Logan) $1,782, Charles Town Christmas Festiva</w:t>
      </w:r>
      <w:r>
        <w:rPr>
          <w:rFonts w:eastAsia="Calibri" w:cs="Times New Roman"/>
          <w:color w:val="000000"/>
        </w:rPr>
        <w:t>l</w:t>
      </w:r>
      <w:r w:rsidRPr="00B420C2">
        <w:rPr>
          <w:rFonts w:eastAsia="Calibri" w:cs="Times New Roman"/>
          <w:color w:val="000000"/>
        </w:rPr>
        <w:t xml:space="preserve"> (Jefferson) $2,970, Charles Town Heritage Festival   (Jefferson) $2,970, Cherry River Festival  (Nicholas) $3,861, Chester Fireworks (Hancock) $891, Chester 4th of July Festivities (Hancock) $2,970, Chilifest West Virginia State Chili Championship (Cabell) $1,563, </w:t>
      </w:r>
      <w:r w:rsidRPr="002E1FF2">
        <w:rPr>
          <w:rFonts w:eastAsia="Calibri" w:cs="Times New Roman"/>
          <w:color w:val="000000"/>
        </w:rPr>
        <w:t>Chillin</w:t>
      </w:r>
      <w:r w:rsidR="006252D0">
        <w:rPr>
          <w:rFonts w:eastAsia="Calibri" w:cs="Times New Roman"/>
          <w:color w:val="000000"/>
        </w:rPr>
        <w:t>’</w:t>
      </w:r>
      <w:r w:rsidRPr="002E1FF2">
        <w:rPr>
          <w:rFonts w:eastAsia="Calibri" w:cs="Times New Roman"/>
          <w:color w:val="000000"/>
        </w:rPr>
        <w:t xml:space="preserve"> on the Elk (Kanawha) $1,000</w:t>
      </w:r>
      <w:r>
        <w:rPr>
          <w:rFonts w:eastAsia="Calibri" w:cs="Times New Roman"/>
          <w:color w:val="000000"/>
        </w:rPr>
        <w:t xml:space="preserve">, </w:t>
      </w:r>
      <w:r w:rsidRPr="00B420C2">
        <w:rPr>
          <w:rFonts w:eastAsia="Calibri" w:cs="Times New Roman"/>
          <w:color w:val="000000"/>
        </w:rPr>
        <w:t>Christmas In Our Town   (Marion) $3,127, Christmas in Shepherdstown (Jefferson) $2,376, Christmas in the Park   (Brooke) $2,970, Christmas in the Park (Logan) $14,851, Christmas on Main Street (Hancock) $11,881, City of Dunbar Critter Dinner  (</w:t>
      </w:r>
      <w:r w:rsidRPr="002E1FF2">
        <w:rPr>
          <w:rFonts w:eastAsia="Calibri" w:cs="Times New Roman"/>
          <w:color w:val="000000"/>
        </w:rPr>
        <w:t>Kanawha) $5,000,</w:t>
      </w:r>
      <w:r w:rsidRPr="00B420C2">
        <w:rPr>
          <w:rFonts w:eastAsia="Calibri" w:cs="Times New Roman"/>
          <w:color w:val="000000"/>
        </w:rPr>
        <w:t xml:space="preserve"> Clay County Golden Delicious Apple Festival  (Clay) $4,158, Clay District Fair  (</w:t>
      </w:r>
      <w:r w:rsidRPr="002E1FF2">
        <w:rPr>
          <w:rFonts w:eastAsia="Calibri" w:cs="Times New Roman"/>
          <w:color w:val="000000"/>
        </w:rPr>
        <w:t>Monongalia) $3,341, Coal Field Jamboree (Logan) $20,792, Coalton Days Fair (Randolph) $4,158, Country Roads Festival (Wetzel) $3,200</w:t>
      </w:r>
      <w:r>
        <w:rPr>
          <w:rFonts w:eastAsia="Calibri" w:cs="Times New Roman"/>
          <w:color w:val="000000"/>
        </w:rPr>
        <w:t xml:space="preserve">, </w:t>
      </w:r>
      <w:r w:rsidRPr="00B420C2">
        <w:rPr>
          <w:rFonts w:eastAsia="Calibri" w:cs="Times New Roman"/>
          <w:color w:val="000000"/>
        </w:rPr>
        <w:t xml:space="preserve">Covered Bridge Festival  (Marion) $3,000, Craigsville Fall Festival   (Nicholas) $2,079, Cruise into Princeton  (Mercer) $2,160, Culturefest World Music &amp; Arts Festival   (Mercer) $4,690, Delbarton Homecoming </w:t>
      </w:r>
      <w:r>
        <w:rPr>
          <w:rFonts w:eastAsia="Calibri" w:cs="Times New Roman"/>
          <w:color w:val="000000"/>
        </w:rPr>
        <w:t xml:space="preserve"> </w:t>
      </w:r>
      <w:r w:rsidRPr="00B420C2">
        <w:rPr>
          <w:rFonts w:eastAsia="Calibri" w:cs="Times New Roman"/>
          <w:color w:val="000000"/>
        </w:rPr>
        <w:t>(Mingo) $2,079, Doddridge County Fair  (Doddridge) $4,158, Durbin Days (Pocahontas) $2,970, Elbert/Filbert Reunion Festival (McDowell) $891, Fairview 4th of July Celebration (Marion) $684, Farmer</w:t>
      </w:r>
      <w:r w:rsidR="006252D0">
        <w:rPr>
          <w:rFonts w:eastAsia="Calibri" w:cs="Times New Roman"/>
          <w:color w:val="000000"/>
        </w:rPr>
        <w:t>’</w:t>
      </w:r>
      <w:r w:rsidRPr="00B420C2">
        <w:rPr>
          <w:rFonts w:eastAsia="Calibri" w:cs="Times New Roman"/>
          <w:color w:val="000000"/>
        </w:rPr>
        <w:t xml:space="preserve">s Day Festival (Monroe) $2,330, Fenwick Mountain Old Time Community Festival  (Nicholas) $2,880, FestivALL Charleston   (Kanawha) </w:t>
      </w:r>
      <w:r w:rsidRPr="002E1FF2">
        <w:rPr>
          <w:rFonts w:eastAsia="Calibri" w:cs="Times New Roman"/>
          <w:color w:val="000000"/>
        </w:rPr>
        <w:t>$12,000</w:t>
      </w:r>
      <w:r w:rsidRPr="00B420C2">
        <w:rPr>
          <w:rFonts w:eastAsia="Calibri" w:cs="Times New Roman"/>
          <w:color w:val="000000"/>
        </w:rPr>
        <w:t xml:space="preserve">, Fly in Festival (Cabell) $5,000, Follansbee Community Days (Brooke) $4,900, Fort Gay Mountain Heritage Days  (Wayne) $2,970, Fort Henry Days (Ohio) $3,148, Fort Henry Living History   (Ohio) $1,563, Fort New Salem Spirit of Christmas Festival (Harrison) $2,432, Frankford Autumnfest (Greenbrier) $2,970, Franklin Fishing Derby (Pendleton) $10,709, </w:t>
      </w:r>
      <w:r w:rsidRPr="002E1FF2">
        <w:rPr>
          <w:rFonts w:eastAsia="Calibri" w:cs="Times New Roman"/>
          <w:color w:val="000000"/>
        </w:rPr>
        <w:t>Freedom Festival (Wood) $8,000</w:t>
      </w:r>
      <w:r>
        <w:rPr>
          <w:rFonts w:eastAsia="Calibri" w:cs="Times New Roman"/>
          <w:color w:val="000000"/>
        </w:rPr>
        <w:t xml:space="preserve">, </w:t>
      </w:r>
      <w:r w:rsidRPr="00B420C2">
        <w:rPr>
          <w:rFonts w:eastAsia="Calibri" w:cs="Times New Roman"/>
          <w:color w:val="000000"/>
        </w:rPr>
        <w:t>Freshwater Folk Festival   (Greenbrier) $2,970, Friends Auxiliary of W.R. Sharpe Hospital (Lewis) $2,970, Fund for the Arts-Wine &amp; All that Jazz Festival (Kanawha</w:t>
      </w:r>
      <w:r w:rsidRPr="002E1FF2">
        <w:rPr>
          <w:rFonts w:eastAsia="Calibri" w:cs="Times New Roman"/>
          <w:color w:val="000000"/>
        </w:rPr>
        <w:t>) $1,500</w:t>
      </w:r>
      <w:r w:rsidRPr="00B420C2">
        <w:rPr>
          <w:rFonts w:eastAsia="Calibri" w:cs="Times New Roman"/>
          <w:color w:val="000000"/>
        </w:rPr>
        <w:t xml:space="preserve">, Gassaway Days Celebration (Braxton) $2,970, Gilmer County Farm Show (Gilmer) $2,376, Grant County Arts Council (Grant) $1,188, Great Greenbrier River Race (Pocahontas) $5,940, Guyandotte Civil War Days   (Cabell) $5,941, Hamlin 4th of July Celebration (Lincoln) $2,970, Hampshire Civil War Celebration Days   (Hampshire) $684, Hampshire County 4th of July Celebration  (Hampshire) $11,881, Hampshire County Fair (Hampshire) $5,002, Hampshire Highlands Art &amp; Music Festival  (Hampshire) $4,252, </w:t>
      </w:r>
      <w:r w:rsidRPr="00B420C2">
        <w:rPr>
          <w:rFonts w:eastAsia="Calibri" w:cs="Times New Roman"/>
          <w:color w:val="000000"/>
        </w:rPr>
        <w:lastRenderedPageBreak/>
        <w:t>Hancock County Oldtime Fair  (Hancock) $2,970, Hardy County Commission - 4th of July  (Hardy) $5,940, Hatfield McCoy Matewan Reunion Festival</w:t>
      </w:r>
      <w:r>
        <w:rPr>
          <w:rFonts w:eastAsia="Calibri" w:cs="Times New Roman"/>
          <w:color w:val="000000"/>
        </w:rPr>
        <w:t xml:space="preserve"> </w:t>
      </w:r>
      <w:r w:rsidRPr="00B420C2">
        <w:rPr>
          <w:rFonts w:eastAsia="Calibri" w:cs="Times New Roman"/>
          <w:color w:val="000000"/>
        </w:rPr>
        <w:t>(Mingo) $12,330, Hatfield McCoy Trail National ATV and Dirt Bike Weekend (Wyoming) $2,970,</w:t>
      </w:r>
      <w:r>
        <w:rPr>
          <w:rFonts w:eastAsia="Calibri" w:cs="Times New Roman"/>
          <w:color w:val="000000"/>
        </w:rPr>
        <w:t xml:space="preserve"> </w:t>
      </w:r>
      <w:r w:rsidRPr="002E1FF2">
        <w:rPr>
          <w:rFonts w:eastAsia="Calibri" w:cs="Times New Roman"/>
          <w:color w:val="000000"/>
        </w:rPr>
        <w:t>Head for the Hills Festival (Ritchie) $3,000</w:t>
      </w:r>
      <w:r>
        <w:rPr>
          <w:rFonts w:eastAsia="Calibri" w:cs="Times New Roman"/>
          <w:color w:val="000000"/>
        </w:rPr>
        <w:t>,</w:t>
      </w:r>
      <w:r w:rsidRPr="00B420C2">
        <w:rPr>
          <w:rFonts w:eastAsia="Calibri" w:cs="Times New Roman"/>
          <w:color w:val="000000"/>
        </w:rPr>
        <w:t xml:space="preserve"> Heritage Craft Festival   (Monroe) $1,044, Hilltop Festival   (Cabell) $684, Hinton Railroad Days   (Summers) $4,347, Holly River Festival (Webster) $891, Hometown Mountain Heritage Festival (Fayette) $2,432, Hundred 4th of July (Wetzel) $4,307, Huntersville Traditions Day (Pocahontas) $4,000, Iaeger Town Fair   (McDowell) $891, Irish Heritage Festival of West Virginia   (Raleigh) $2,970,</w:t>
      </w:r>
      <w:r>
        <w:rPr>
          <w:rFonts w:eastAsia="Calibri" w:cs="Times New Roman"/>
          <w:color w:val="000000"/>
        </w:rPr>
        <w:t xml:space="preserve"> </w:t>
      </w:r>
      <w:r w:rsidRPr="00B420C2">
        <w:rPr>
          <w:rFonts w:eastAsia="Calibri" w:cs="Times New Roman"/>
          <w:color w:val="000000"/>
        </w:rPr>
        <w:t>Irish Spring Festival (Lewis) $684, Italian Heritage Festival-Clarksburg   (Harrison) $17,821, Jackson County Fair  (Jackson) $2,970, Jamboree   (Pocahontas) $2,970, Jefferson County Fair Association  (Jefferson) $14,851, Jersey Mountain Ruritan Pioneer Days   (Hampshire) $684, John Henry Days Festival   (Monroe) $4,698, Johnnie Johnson Blues and Jazz Festival   (Marion) $2,970, Johnstown Community Fair   (Harrison) $1,485, Junior Heifer Preview Show   (Lewis) $1,188, Kenova Autumn Festival   (Wayne) $4,377, Kermit Fall Festival   (Mingo) $1,782, King Coal Festival (Mingo) $2,970, Kingwood Downtown Street Fair and Heritage Days   (Preston) $1,188, Knights of Columbus Irish Road Bowling (Marshall County) $3,000, L.Z. Rainelle West Virginia Veterans Reunion (Greenbrier) $2,970, Larry Joe Harless Center Octoberfest Hatfield McCoy Trail   (Mingo) $5,940, Larry Joe Harless Community Center Spring Middle School Event (Mingo) $2,970, Last Blast of Summer (McDowell) $2,970, Lewisburg Shanghai (Greenbrier) $1,188, Lincoln County Fall Festival  (Lincoln) $4,752, Lincoln County Winterfest (Lincoln) $2,970, Lindside Veterans</w:t>
      </w:r>
      <w:r w:rsidR="006252D0">
        <w:rPr>
          <w:rFonts w:eastAsia="Calibri" w:cs="Times New Roman"/>
          <w:color w:val="000000"/>
        </w:rPr>
        <w:t>’</w:t>
      </w:r>
      <w:r w:rsidRPr="00B420C2">
        <w:rPr>
          <w:rFonts w:eastAsia="Calibri" w:cs="Times New Roman"/>
          <w:color w:val="000000"/>
        </w:rPr>
        <w:t xml:space="preserve"> Day Parade  (Monroe) $720, Little Levels Heritage Festival   (Pocahontas) $1,188, Lost Creek Community Festival  (Harrison) $4,158, Main Street Arts Festival (Upshur) $3,127, Main Street Martinsburg Chocolate Fest and Book Fair  (Berkeley) $2,813, </w:t>
      </w:r>
      <w:r w:rsidRPr="002E1FF2">
        <w:rPr>
          <w:rFonts w:eastAsia="Calibri" w:cs="Times New Roman"/>
          <w:color w:val="000000"/>
        </w:rPr>
        <w:t>Main Street Martinsburg Food Truck Fest (Berkeley) $4,700</w:t>
      </w:r>
      <w:r>
        <w:rPr>
          <w:rFonts w:eastAsia="Calibri" w:cs="Times New Roman"/>
          <w:color w:val="000000"/>
        </w:rPr>
        <w:t xml:space="preserve">, </w:t>
      </w:r>
      <w:r w:rsidRPr="00B420C2">
        <w:rPr>
          <w:rFonts w:eastAsia="Calibri" w:cs="Times New Roman"/>
          <w:color w:val="000000"/>
        </w:rPr>
        <w:t xml:space="preserve">Malden Salt Fest  (Kanawha) </w:t>
      </w:r>
      <w:r w:rsidRPr="002E1FF2">
        <w:rPr>
          <w:rFonts w:eastAsia="Calibri" w:cs="Times New Roman"/>
          <w:color w:val="000000"/>
        </w:rPr>
        <w:t>$3,000</w:t>
      </w:r>
      <w:r w:rsidRPr="00B420C2">
        <w:rPr>
          <w:rFonts w:eastAsia="Calibri" w:cs="Times New Roman"/>
          <w:color w:val="000000"/>
        </w:rPr>
        <w:t xml:space="preserve">, Mannington District Fair (Marion) $3,564, Marmet Labor Day Celebration   (Kanawha) </w:t>
      </w:r>
      <w:r w:rsidRPr="002E1FF2">
        <w:rPr>
          <w:rFonts w:eastAsia="Calibri" w:cs="Times New Roman"/>
          <w:color w:val="000000"/>
        </w:rPr>
        <w:t>$3,500,</w:t>
      </w:r>
      <w:r w:rsidRPr="00B420C2">
        <w:rPr>
          <w:rFonts w:eastAsia="Calibri" w:cs="Times New Roman"/>
          <w:color w:val="000000"/>
        </w:rPr>
        <w:t xml:space="preserve"> Marshall County Antique Power Show (Marshall) $1,485, Marshall County Fair (Marshall) $5,000, Mason County Fair  (Mason) $2,970, Matewan Massacre Reenactment   (Mingo) $5,004, Matewan-Magnolia Fair</w:t>
      </w:r>
      <w:r>
        <w:rPr>
          <w:rFonts w:eastAsia="Calibri" w:cs="Times New Roman"/>
          <w:color w:val="000000"/>
        </w:rPr>
        <w:t xml:space="preserve"> </w:t>
      </w:r>
      <w:r w:rsidRPr="00B420C2">
        <w:rPr>
          <w:rFonts w:eastAsia="Calibri" w:cs="Times New Roman"/>
          <w:color w:val="000000"/>
        </w:rPr>
        <w:t xml:space="preserve">(Mingo) $15,932, McARTS-McDowell County  </w:t>
      </w:r>
      <w:r w:rsidRPr="00B420C2">
        <w:rPr>
          <w:rFonts w:eastAsia="Calibri" w:cs="Times New Roman"/>
          <w:color w:val="000000"/>
        </w:rPr>
        <w:lastRenderedPageBreak/>
        <w:t>(McDowell) $11,881, McGrew House History Day  (Preston) $1,188, McNeill</w:t>
      </w:r>
      <w:r w:rsidR="006252D0">
        <w:rPr>
          <w:rFonts w:eastAsia="Calibri" w:cs="Times New Roman"/>
          <w:color w:val="000000"/>
        </w:rPr>
        <w:t>’</w:t>
      </w:r>
      <w:r w:rsidRPr="00B420C2">
        <w:rPr>
          <w:rFonts w:eastAsia="Calibri" w:cs="Times New Roman"/>
          <w:color w:val="000000"/>
        </w:rPr>
        <w:t xml:space="preserve">s Rangers (Mineral) $4,752, Meadow Bridge Hometown Festival (Fayette) $743, Meadow River Days Festival   (Greenbrier) $1,782, Mercer County Fair (Mercer) $1,188, Mercer County Heritage Festival (Mercer) $3,474, Milton Christmas in the Park (Cabell) $1,485, Milton Old Timey Days  (Cabell) $1,485, Mineral County Veterans Day Parade (Mineral) $891, Molasses Festival (Calhoun) $1,188, Monongahfest (Marion) $3,752, Monongalia County Fair (Monongalia) $7,250, Moon Over Mountwood Fishing Festival   (Wood) $1,782, Morgan County Fair-History Wagon  (Morgan) $891, Moundsville Bass Festival   (Marshall) $2,376, Moundsville July 4th Celebration   (Marshall) $2,970, Mount Liberty Fall Festival   (Barbour) $1,485, Mountain Festival (Mercer) $2,747, Mountain Heritage Arts and Crafts Festival (Jefferson) $2,970, Mountain Music Festival   (McDowell) $1,485, Mountain State Apple Harvest Festival (Berkeley) $4,456, Mountain State Arts &amp; Crafts Fair Cedar Lakes   (Jackson) $26,732, Mullens Dogwood Festival   (Wyoming) $4,158, Multi-Cultural Festival of West Virginia   (Kanawha) </w:t>
      </w:r>
      <w:r w:rsidRPr="002E1FF2">
        <w:rPr>
          <w:rFonts w:eastAsia="Calibri" w:cs="Times New Roman"/>
          <w:color w:val="000000"/>
        </w:rPr>
        <w:t>$11,988</w:t>
      </w:r>
      <w:r w:rsidRPr="00B420C2">
        <w:rPr>
          <w:rFonts w:eastAsia="Calibri" w:cs="Times New Roman"/>
          <w:color w:val="000000"/>
        </w:rPr>
        <w:t xml:space="preserve">, New Cumberland Christmas Parade (Hancock) $1,782, New Cumberland 4th of July (Hancock) $2,970, New Martinsville Regatta (Wetzel) $9,000, </w:t>
      </w:r>
      <w:r w:rsidRPr="002E1FF2">
        <w:rPr>
          <w:rFonts w:eastAsia="Calibri" w:cs="Times New Roman"/>
          <w:color w:val="000000"/>
        </w:rPr>
        <w:t>New Martinsville Vintage Regatta (Wetzel) $5,000,</w:t>
      </w:r>
      <w:r>
        <w:rPr>
          <w:rFonts w:eastAsia="Calibri" w:cs="Times New Roman"/>
          <w:color w:val="000000"/>
        </w:rPr>
        <w:t xml:space="preserve"> </w:t>
      </w:r>
      <w:r w:rsidRPr="00B420C2">
        <w:rPr>
          <w:rFonts w:eastAsia="Calibri" w:cs="Times New Roman"/>
          <w:color w:val="000000"/>
        </w:rPr>
        <w:t xml:space="preserve">New River Bridge Day Festival (Fayette) $23,762, Nicholas County Potato Festival  (Nicholas) $2,079, Oak Leaf Festival (Fayette) $6,253, Oceana Heritage Festival   (Wyoming) $4,000, Oglebay City Park - Festival of Lights (Ohio) $47,524, Oglebay Festival (Ohio) $5,940, Ohio County Country Fair  (Ohio) $5,346, Ohio River Fest  (Jackson) $4,320, Old Brick Playhouse   (Randolph) $7,000, Old Central City Fair   (Cabell) $2,970, Old Tyme Christmas (Jefferson) $1,425, Osage Street Fair (Monongalia) </w:t>
      </w:r>
      <w:r w:rsidRPr="002E1FF2">
        <w:rPr>
          <w:rFonts w:eastAsia="Calibri" w:cs="Times New Roman"/>
          <w:color w:val="000000"/>
        </w:rPr>
        <w:t>$2,188</w:t>
      </w:r>
      <w:r w:rsidRPr="00B420C2">
        <w:rPr>
          <w:rFonts w:eastAsia="Calibri" w:cs="Times New Roman"/>
          <w:color w:val="000000"/>
        </w:rPr>
        <w:t>, Paden City Labor Day Festival   (Wetzel) $3,861, Parkersburg Homecoming   (Wood) $8,754, Paw Paw District Fair (Marion) $2,079, Pax Reunion Committee (Fayette) $2,970, Pendleton County 4-H Weekend</w:t>
      </w:r>
      <w:r>
        <w:rPr>
          <w:rFonts w:eastAsia="Calibri" w:cs="Times New Roman"/>
          <w:color w:val="000000"/>
        </w:rPr>
        <w:t xml:space="preserve"> </w:t>
      </w:r>
      <w:r w:rsidRPr="00B420C2">
        <w:rPr>
          <w:rFonts w:eastAsia="Calibri" w:cs="Times New Roman"/>
          <w:color w:val="000000"/>
        </w:rPr>
        <w:t>(Pendleton) $1,188, Petersburg 4th of July Celebration (Grant) $11,881, Piedmont-Annual Back Street Festival   (Mineral) $2,376, Pinch Reunion (Kanawha) $</w:t>
      </w:r>
      <w:r w:rsidRPr="002E1FF2">
        <w:rPr>
          <w:rFonts w:eastAsia="Calibri" w:cs="Times New Roman"/>
          <w:color w:val="000000"/>
        </w:rPr>
        <w:t>2,000</w:t>
      </w:r>
      <w:r w:rsidRPr="00B420C2">
        <w:rPr>
          <w:rFonts w:eastAsia="Calibri" w:cs="Times New Roman"/>
          <w:color w:val="000000"/>
        </w:rPr>
        <w:t>, Pine Bluff Fall Festival (Harrison) $2,376, Pine Grove 4th of July Festival  (Wetzel) $4,158, Pineville Festival  (Wyoming) $3,564, Pleasants County Agriculture Youth Fair</w:t>
      </w:r>
      <w:r>
        <w:rPr>
          <w:rFonts w:eastAsia="Calibri" w:cs="Times New Roman"/>
          <w:color w:val="000000"/>
        </w:rPr>
        <w:t xml:space="preserve"> </w:t>
      </w:r>
      <w:r w:rsidRPr="00B420C2">
        <w:rPr>
          <w:rFonts w:eastAsia="Calibri" w:cs="Times New Roman"/>
          <w:color w:val="000000"/>
        </w:rPr>
        <w:t>(Pleasants) $2,970, Pocahontas</w:t>
      </w:r>
      <w:r>
        <w:rPr>
          <w:rFonts w:eastAsia="Calibri" w:cs="Times New Roman"/>
          <w:color w:val="000000"/>
        </w:rPr>
        <w:t xml:space="preserve"> </w:t>
      </w:r>
      <w:r w:rsidRPr="00B420C2">
        <w:rPr>
          <w:rFonts w:eastAsia="Calibri" w:cs="Times New Roman"/>
          <w:color w:val="000000"/>
        </w:rPr>
        <w:t xml:space="preserve">County Pioneer Days  (Pocahontas) $4,159, Pratt Fall Festival (Kanawha) </w:t>
      </w:r>
      <w:r w:rsidRPr="002E1FF2">
        <w:rPr>
          <w:rFonts w:eastAsia="Calibri" w:cs="Times New Roman"/>
          <w:color w:val="000000"/>
        </w:rPr>
        <w:lastRenderedPageBreak/>
        <w:t>$2,500</w:t>
      </w:r>
      <w:r w:rsidRPr="00B420C2">
        <w:rPr>
          <w:rFonts w:eastAsia="Calibri" w:cs="Times New Roman"/>
          <w:color w:val="000000"/>
        </w:rPr>
        <w:t>, Princeton Autumnfest (Mercer) $1,563, Princeton Street Fair (Mercer) $2,970, Putnam County Fair (Putnam) $2,970, Quartets on Parade (Hardy) $2,376, Rainelle Fall Festival (Greenbrier) $3,127, Rand Community Center Festival (Kanawha) $</w:t>
      </w:r>
      <w:r w:rsidRPr="002E1FF2">
        <w:rPr>
          <w:rFonts w:eastAsia="Calibri" w:cs="Times New Roman"/>
          <w:color w:val="000000"/>
        </w:rPr>
        <w:t>2,500</w:t>
      </w:r>
      <w:r w:rsidRPr="00B420C2">
        <w:rPr>
          <w:rFonts w:eastAsia="Calibri" w:cs="Times New Roman"/>
          <w:color w:val="000000"/>
        </w:rPr>
        <w:t>, Randolph County Community Arts Council</w:t>
      </w:r>
      <w:r>
        <w:rPr>
          <w:rFonts w:eastAsia="Calibri" w:cs="Times New Roman"/>
          <w:color w:val="000000"/>
        </w:rPr>
        <w:t xml:space="preserve"> </w:t>
      </w:r>
      <w:r w:rsidRPr="00B420C2">
        <w:rPr>
          <w:rFonts w:eastAsia="Calibri" w:cs="Times New Roman"/>
          <w:color w:val="000000"/>
        </w:rPr>
        <w:t>(Randolph) $1,782, Randolph County Fair (Randolph) $4,158, Randolph County Ramps and Rails (Randolph) $2,188, Ranson Christmas Festival (Jefferson) $2,970, Ranson Festival (Jefferson) $2,970, Renick Liberty Festival  (Greenbrier) $684, Ripley 4th of July (Jackson) $8,910, Ritchie County Fair and Exposition (Ritchie) $2,970, Ritchie County Pioneer Days (Ritchie) $684, River City Festival   (Preston) $684, Roane County Agriculture Field Day  (Roane) $1,782, Rock the Park  (Kanawha</w:t>
      </w:r>
      <w:r w:rsidRPr="002E1FF2">
        <w:rPr>
          <w:rFonts w:eastAsia="Calibri" w:cs="Times New Roman"/>
          <w:color w:val="000000"/>
        </w:rPr>
        <w:t>) $3,000</w:t>
      </w:r>
      <w:r w:rsidRPr="00B420C2">
        <w:rPr>
          <w:rFonts w:eastAsia="Calibri" w:cs="Times New Roman"/>
          <w:color w:val="000000"/>
        </w:rPr>
        <w:t xml:space="preserve">, Rocket Boys Festival  (Raleigh) $1,710, Rowlesburg Labor Day Festival  (Preston) $684, Rupert Country Fling (Greenbrier) $1,876, Saint Spyridon Greek Festival (Harrison) $1,485, Salem Apple Butter Festival (Harrison) $2,376, Sistersville 4th of July (Tyler) $3,267, Skirmish on the River (Mingo) $1,250, Smoke on the Water (Wetzel) $1,782, South Charleston Summerfest   (Kanawha) </w:t>
      </w:r>
      <w:r w:rsidRPr="002E1FF2">
        <w:rPr>
          <w:rFonts w:eastAsia="Calibri" w:cs="Times New Roman"/>
          <w:color w:val="000000"/>
        </w:rPr>
        <w:t>$7,500</w:t>
      </w:r>
      <w:r w:rsidRPr="00B420C2">
        <w:rPr>
          <w:rFonts w:eastAsia="Calibri" w:cs="Times New Roman"/>
          <w:color w:val="000000"/>
        </w:rPr>
        <w:t xml:space="preserve">, Southern Wayne County Fall Festival (Wayne) $684, Spirit of Grafton Celebration (Taylor) $6,240, Spring Mountain Festival (Grant) $2,500, St. Albans City of Lights - December (Kanawha) </w:t>
      </w:r>
      <w:r w:rsidRPr="002E1FF2">
        <w:rPr>
          <w:rFonts w:eastAsia="Calibri" w:cs="Times New Roman"/>
          <w:color w:val="000000"/>
        </w:rPr>
        <w:t>$4,000</w:t>
      </w:r>
      <w:r w:rsidRPr="00B420C2">
        <w:rPr>
          <w:rFonts w:eastAsia="Calibri" w:cs="Times New Roman"/>
          <w:color w:val="000000"/>
        </w:rPr>
        <w:t>,</w:t>
      </w:r>
      <w:r>
        <w:rPr>
          <w:rFonts w:eastAsia="Calibri" w:cs="Times New Roman"/>
          <w:color w:val="000000"/>
        </w:rPr>
        <w:t xml:space="preserve"> </w:t>
      </w:r>
      <w:r w:rsidRPr="00B420C2">
        <w:rPr>
          <w:rFonts w:eastAsia="Calibri" w:cs="Times New Roman"/>
          <w:color w:val="000000"/>
        </w:rPr>
        <w:t>St. Albans Train Fest</w:t>
      </w:r>
      <w:r>
        <w:rPr>
          <w:rFonts w:eastAsia="Calibri" w:cs="Times New Roman"/>
          <w:color w:val="000000"/>
        </w:rPr>
        <w:t xml:space="preserve"> </w:t>
      </w:r>
      <w:r w:rsidRPr="00B420C2">
        <w:rPr>
          <w:rFonts w:eastAsia="Calibri" w:cs="Times New Roman"/>
          <w:color w:val="000000"/>
        </w:rPr>
        <w:t xml:space="preserve">(Kanawha) </w:t>
      </w:r>
      <w:r w:rsidRPr="002E1FF2">
        <w:rPr>
          <w:rFonts w:eastAsia="Calibri" w:cs="Times New Roman"/>
          <w:color w:val="000000"/>
        </w:rPr>
        <w:t>$7,000</w:t>
      </w:r>
      <w:r>
        <w:rPr>
          <w:rFonts w:eastAsia="Calibri" w:cs="Times New Roman"/>
          <w:color w:val="000000"/>
        </w:rPr>
        <w:t>,</w:t>
      </w:r>
      <w:r w:rsidRPr="00B420C2">
        <w:rPr>
          <w:rFonts w:eastAsia="Calibri" w:cs="Times New Roman"/>
          <w:color w:val="000000"/>
        </w:rPr>
        <w:t xml:space="preserve"> Sternwheel Festival   (Wood) $1,782, Stonewall Jackson Heritage Arts &amp; Crafts Jubilee (Lewis) $6,534, Stonewall Jackson</w:t>
      </w:r>
      <w:r w:rsidR="006252D0">
        <w:rPr>
          <w:rFonts w:eastAsia="Calibri" w:cs="Times New Roman"/>
          <w:color w:val="000000"/>
        </w:rPr>
        <w:t>’</w:t>
      </w:r>
      <w:r w:rsidRPr="00B420C2">
        <w:rPr>
          <w:rFonts w:eastAsia="Calibri" w:cs="Times New Roman"/>
          <w:color w:val="000000"/>
        </w:rPr>
        <w:t>s Roundhouse Raid  (Berkeley) $7,200, Strawberry Festival  (Upshur) $17,821, Sylvester Big Coal River Festival (Boone) $1,944, Tacy Fair   (Barbour) $684, Taste of Parkersburg   (Wood) $2,970, Taylor County Fair (Taylor) $3,567, Three Rivers Coal Festival   (Marion) $4,604, Thunder on the Tygart - Mothers</w:t>
      </w:r>
      <w:r w:rsidR="006252D0">
        <w:rPr>
          <w:rFonts w:eastAsia="Calibri" w:cs="Times New Roman"/>
          <w:color w:val="000000"/>
        </w:rPr>
        <w:t>’</w:t>
      </w:r>
      <w:r w:rsidRPr="00B420C2">
        <w:rPr>
          <w:rFonts w:eastAsia="Calibri" w:cs="Times New Roman"/>
          <w:color w:val="000000"/>
        </w:rPr>
        <w:t xml:space="preserve"> Day Celebration (Taylor) $7,300, Town of Delbarton 4th of July Celebration (Mingo) $1,782, Town of Fayetteville Heritage Festival (Fayette) $4,456, Town of Rivesville 4th of July Festival (Marion) $3,127, Town of Winfield - Putnam County Homecoming (Putnam) $3,240, Treasure Mountain Festiva</w:t>
      </w:r>
      <w:r>
        <w:rPr>
          <w:rFonts w:eastAsia="Calibri" w:cs="Times New Roman"/>
          <w:color w:val="000000"/>
        </w:rPr>
        <w:t>l</w:t>
      </w:r>
      <w:r w:rsidRPr="00B420C2">
        <w:rPr>
          <w:rFonts w:eastAsia="Calibri" w:cs="Times New Roman"/>
          <w:color w:val="000000"/>
        </w:rPr>
        <w:t xml:space="preserve"> (Pendleton) $16,851, Tri-County Fair   (Grant) $22,548, Tucker County Arts Festival and Celebration (Tucker) $10,692, Tucker County Fair  (Tucker) $2,821, Tucker County Health Fair  (Tucker) $1,188, Turkey Festival   (Hardy) $1,782, Tyler County Fireworks Celebration</w:t>
      </w:r>
      <w:r>
        <w:rPr>
          <w:rFonts w:eastAsia="Calibri" w:cs="Times New Roman"/>
          <w:color w:val="000000"/>
        </w:rPr>
        <w:t xml:space="preserve"> </w:t>
      </w:r>
      <w:r w:rsidRPr="00B420C2">
        <w:rPr>
          <w:rFonts w:eastAsia="Calibri" w:cs="Times New Roman"/>
          <w:color w:val="000000"/>
        </w:rPr>
        <w:t xml:space="preserve">(Tyler) $2,000, Upper Kanawha Valley Oktoberfest  (Kanawha) </w:t>
      </w:r>
      <w:r w:rsidRPr="002E1FF2">
        <w:rPr>
          <w:rFonts w:eastAsia="Calibri" w:cs="Times New Roman"/>
          <w:color w:val="000000"/>
        </w:rPr>
        <w:t>$2,000</w:t>
      </w:r>
      <w:r w:rsidRPr="00B420C2">
        <w:rPr>
          <w:rFonts w:eastAsia="Calibri" w:cs="Times New Roman"/>
          <w:color w:val="000000"/>
        </w:rPr>
        <w:t xml:space="preserve">, Upper Ohio Valley Italian Festival </w:t>
      </w:r>
      <w:r w:rsidRPr="00B420C2">
        <w:rPr>
          <w:rFonts w:eastAsia="Calibri" w:cs="Times New Roman"/>
          <w:color w:val="000000"/>
        </w:rPr>
        <w:lastRenderedPageBreak/>
        <w:t>(Ohio) $7,128, Valley District Fair (Preston) $2,079, Veterans Welcome Home Celebration (Cabell) $938, Vietnam Veterans of America # 949 Christmas Party</w:t>
      </w:r>
      <w:r>
        <w:rPr>
          <w:rFonts w:eastAsia="Calibri" w:cs="Times New Roman"/>
          <w:color w:val="000000"/>
        </w:rPr>
        <w:t xml:space="preserve"> </w:t>
      </w:r>
      <w:r w:rsidRPr="00B420C2">
        <w:rPr>
          <w:rFonts w:eastAsia="Calibri" w:cs="Times New Roman"/>
          <w:color w:val="000000"/>
        </w:rPr>
        <w:t>(Cabell) $684, Volcano Days at Mountwood Park (Wood) $2,970, War Homecoming Fall Festival (McDowell) $891, Wardensville Fall Festival (Hardy) $2,970, Wayne County Fair  (Wayne) $2,970, Wayne County Fall Festival  (Wayne) $2,970, Webster County Fair (Webster) $3,600, Webster County Wood Chopping Festival (Webster) $8,910, Webster Wild Water Weekend  (Webster) $1,188, Welcome Home Family Day   (Wayne) $1,900, Wellsburg 4th of July Celebration (Brooke) $4,456, Wellsburg Apple Festival of Brooke County  (Brooke) $2,970, West Virginia Chestnut Festival (Preston) $684, West Virginia Coal Festival  (Boone) $5,940, West Virginia Coal Show  (Mercer) $1,563, West Virginia Dairy Cattle Show (Lewis) $5,940, West Virginia Dandelion Festival (Greenbrier) $2,970, West Virginia Day at the Railroad Museum  (Mercer) $1,800, West Virginia Fair and Exposition (Wood) $4,812, West Virginia Freedom Festi</w:t>
      </w:r>
      <w:r>
        <w:rPr>
          <w:rFonts w:eastAsia="Calibri" w:cs="Times New Roman"/>
          <w:color w:val="000000"/>
        </w:rPr>
        <w:t>v</w:t>
      </w:r>
      <w:r w:rsidRPr="00B420C2">
        <w:rPr>
          <w:rFonts w:eastAsia="Calibri" w:cs="Times New Roman"/>
          <w:color w:val="000000"/>
        </w:rPr>
        <w:t xml:space="preserve">al (Logan) $4,456, West Virginia Oil and Gas Festival   (Tyler) $6,534, West Virginia Peach Festival (Hampshire) </w:t>
      </w:r>
      <w:r w:rsidRPr="002E1FF2">
        <w:rPr>
          <w:rFonts w:eastAsia="Calibri" w:cs="Times New Roman"/>
          <w:color w:val="000000"/>
        </w:rPr>
        <w:t>$5,166</w:t>
      </w:r>
      <w:r w:rsidRPr="00B420C2">
        <w:rPr>
          <w:rFonts w:eastAsia="Calibri" w:cs="Times New Roman"/>
          <w:color w:val="000000"/>
        </w:rPr>
        <w:t>, West Virginia Pumpkin Festival (Cabell) $5,940, West Virginia Rivers and Rails Festival (Pleasants) $1,099, West Virginia State Folk Festival  (Gilmer) $2,970, Wetzel County Autumnfest (Wetzel) $3,267, Wetzel County Town and Country Days  (Wetzel) $10,098, Wheeling City of Lights (Ohio) $4,752, Wheeling Vintage Raceboat Regatta (Ohio) $11,881, Whipple Community Action  (Fayette) $1,485, Winfield Watersports Weekend (Putnam) $3,240, Wirt County Fair  (Wirt) $1,485, Wirt County Pioneer Days  (Wirt) $1,188, Youth Stockman Beef Expo (Lewis) $1,188.</w:t>
      </w:r>
      <w:r w:rsidRPr="00B420C2">
        <w:rPr>
          <w:rFonts w:eastAsia="Calibri" w:cs="Times New Roman"/>
          <w:color w:val="000000"/>
        </w:rPr>
        <w:tab/>
      </w:r>
    </w:p>
    <w:p w14:paraId="3DF109D9" w14:textId="7EB37E73" w:rsidR="002633F2" w:rsidRDefault="002633F2" w:rsidP="006252D0">
      <w:pPr>
        <w:spacing w:line="456" w:lineRule="auto"/>
        <w:ind w:firstLine="720"/>
        <w:jc w:val="both"/>
        <w:rPr>
          <w:rFonts w:eastAsia="Calibri" w:cs="Times New Roman"/>
          <w:color w:val="000000"/>
        </w:rPr>
      </w:pPr>
      <w:r w:rsidRPr="00B420C2">
        <w:rPr>
          <w:rFonts w:eastAsia="Calibri" w:cs="Times New Roman"/>
          <w:color w:val="000000"/>
        </w:rPr>
        <w:t xml:space="preserve">Any unexpended balances remaining in the appropriations for Preservation West Virginia (fund 3534, appropriation 09200), </w:t>
      </w:r>
      <w:r>
        <w:rPr>
          <w:rFonts w:eastAsia="Calibri" w:cs="Times New Roman"/>
          <w:color w:val="000000"/>
        </w:rPr>
        <w:t xml:space="preserve">Fairs and Festivals (fund 3534, appropriation 12200), </w:t>
      </w:r>
      <w:r w:rsidRPr="00B420C2">
        <w:rPr>
          <w:rFonts w:eastAsia="Calibri" w:cs="Times New Roman"/>
          <w:color w:val="000000"/>
        </w:rPr>
        <w:t>Commission for National and Community Service (fund 3534, appropriation 19300), Archeological Curation/Capital Improvements (fund 3534, appropriation 24600), Historic Preservation Grants (fund 3534, appropriation 31100), and Grants for Competitive Arts Program (fund 3534, appropriation 62400)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6313ABC3" w14:textId="77777777" w:rsidR="002633F2" w:rsidRPr="00B420C2" w:rsidRDefault="002633F2" w:rsidP="006252D0">
      <w:pPr>
        <w:spacing w:line="456" w:lineRule="auto"/>
        <w:jc w:val="both"/>
        <w:rPr>
          <w:rFonts w:eastAsia="Calibri" w:cs="Arial"/>
          <w:color w:val="000000"/>
        </w:rPr>
      </w:pPr>
      <w:r>
        <w:rPr>
          <w:rFonts w:eastAsia="Calibri" w:cs="Times New Roman"/>
          <w:color w:val="000000"/>
        </w:rPr>
        <w:lastRenderedPageBreak/>
        <w:tab/>
        <w:t>Any Fairs and Festivals awards shall be funded in addition to, and not in lieu of, individual grant allocations derived from the Arts Council and Cultural Grant Program allocations.</w:t>
      </w:r>
    </w:p>
    <w:p w14:paraId="04B14131" w14:textId="77777777" w:rsidR="002633F2" w:rsidRPr="00B420C2" w:rsidRDefault="002633F2" w:rsidP="006252D0">
      <w:pPr>
        <w:spacing w:line="456" w:lineRule="auto"/>
        <w:jc w:val="both"/>
        <w:rPr>
          <w:rFonts w:eastAsia="Calibri" w:cs="Times New Roman"/>
          <w:color w:val="000000"/>
        </w:rPr>
        <w:sectPr w:rsidR="002633F2" w:rsidRPr="00B420C2" w:rsidSect="00B24508">
          <w:footerReference w:type="default" r:id="rId621"/>
          <w:type w:val="continuous"/>
          <w:pgSz w:w="12240" w:h="15840"/>
          <w:pgMar w:top="1440" w:right="1440" w:bottom="1440" w:left="1440" w:header="720" w:footer="720" w:gutter="0"/>
          <w:lnNumType w:countBy="1" w:restart="newSection"/>
          <w:cols w:space="720"/>
          <w:titlePg/>
          <w:docGrid w:linePitch="360"/>
        </w:sectPr>
      </w:pPr>
    </w:p>
    <w:p w14:paraId="1F1EB71D"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Pr>
          <w:rFonts w:eastAsia="Calibri" w:cs="Times New Roman"/>
          <w:i/>
          <w:color w:val="000000"/>
        </w:rPr>
        <w:t>Division of Culture and History</w:t>
      </w:r>
      <w:r w:rsidRPr="00B420C2">
        <w:rPr>
          <w:rFonts w:eastAsia="Calibri" w:cs="Times New Roman"/>
          <w:i/>
          <w:color w:val="000000"/>
        </w:rPr>
        <w:t xml:space="preserve"> – </w:t>
      </w:r>
    </w:p>
    <w:p w14:paraId="7863A3DB" w14:textId="77777777" w:rsidR="002633F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Pr>
          <w:rFonts w:eastAsia="Calibri" w:cs="Times New Roman"/>
          <w:i/>
          <w:color w:val="000000"/>
        </w:rPr>
        <w:t>Library Commission -</w:t>
      </w:r>
    </w:p>
    <w:p w14:paraId="2191FDF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Lottery Education Fund</w:t>
      </w:r>
    </w:p>
    <w:p w14:paraId="78C9053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10)</w:t>
      </w:r>
    </w:p>
    <w:p w14:paraId="52D9B49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3559</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043</w:t>
      </w:r>
      <w:r>
        <w:rPr>
          <w:rFonts w:eastAsia="Calibri" w:cs="Times New Roman"/>
          <w:color w:val="000000"/>
          <w:u w:val="single"/>
        </w:rPr>
        <w:t>2</w:t>
      </w:r>
    </w:p>
    <w:p w14:paraId="04F20C4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622"/>
          <w:type w:val="continuous"/>
          <w:pgSz w:w="12240" w:h="15840"/>
          <w:pgMar w:top="1440" w:right="1440" w:bottom="1440" w:left="1440" w:header="720" w:footer="720" w:gutter="0"/>
          <w:cols w:space="720"/>
          <w:titlePg/>
          <w:docGrid w:linePitch="360"/>
        </w:sectPr>
      </w:pPr>
    </w:p>
    <w:p w14:paraId="54CCD5B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Books and Films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17900</w:t>
      </w:r>
      <w:r w:rsidRPr="00B420C2">
        <w:rPr>
          <w:rFonts w:eastAsia="Calibri" w:cs="Times New Roman"/>
          <w:color w:val="000000"/>
        </w:rPr>
        <w:tab/>
        <w:t>$</w:t>
      </w:r>
      <w:r w:rsidRPr="00B420C2">
        <w:rPr>
          <w:rFonts w:eastAsia="Calibri" w:cs="Times New Roman"/>
          <w:color w:val="000000"/>
        </w:rPr>
        <w:tab/>
        <w:t>360,784</w:t>
      </w:r>
    </w:p>
    <w:p w14:paraId="512F4E2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Services to Libraries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18000</w:t>
      </w:r>
      <w:r w:rsidRPr="00B420C2">
        <w:rPr>
          <w:rFonts w:eastAsia="Calibri" w:cs="Times New Roman"/>
          <w:color w:val="000000"/>
        </w:rPr>
        <w:tab/>
      </w:r>
      <w:r w:rsidRPr="00B420C2">
        <w:rPr>
          <w:rFonts w:eastAsia="Calibri" w:cs="Times New Roman"/>
          <w:color w:val="000000"/>
        </w:rPr>
        <w:tab/>
        <w:t>550,000</w:t>
      </w:r>
    </w:p>
    <w:p w14:paraId="1ED6205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Grants to Public Libraries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18200</w:t>
      </w:r>
      <w:r w:rsidRPr="00B420C2">
        <w:rPr>
          <w:rFonts w:eastAsia="Calibri" w:cs="Times New Roman"/>
          <w:color w:val="000000"/>
        </w:rPr>
        <w:tab/>
      </w:r>
      <w:r w:rsidRPr="00B420C2">
        <w:rPr>
          <w:rFonts w:eastAsia="Calibri" w:cs="Times New Roman"/>
          <w:color w:val="000000"/>
        </w:rPr>
        <w:tab/>
        <w:t>9,439,571</w:t>
      </w:r>
    </w:p>
    <w:p w14:paraId="17A43C5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Digital Resources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30900</w:t>
      </w:r>
      <w:r w:rsidRPr="00B420C2">
        <w:rPr>
          <w:rFonts w:eastAsia="Calibri" w:cs="Times New Roman"/>
          <w:color w:val="000000"/>
        </w:rPr>
        <w:tab/>
      </w:r>
      <w:r w:rsidRPr="00B420C2">
        <w:rPr>
          <w:rFonts w:eastAsia="Calibri" w:cs="Times New Roman"/>
          <w:color w:val="000000"/>
        </w:rPr>
        <w:tab/>
        <w:t>219,992</w:t>
      </w:r>
    </w:p>
    <w:p w14:paraId="12ACBEE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Infomine Network</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88400</w:t>
      </w:r>
      <w:r w:rsidRPr="00B420C2">
        <w:rPr>
          <w:rFonts w:eastAsia="Calibri" w:cs="Times New Roman"/>
          <w:color w:val="000000"/>
        </w:rPr>
        <w:tab/>
      </w:r>
      <w:r w:rsidRPr="00B420C2">
        <w:rPr>
          <w:rFonts w:eastAsia="Calibri" w:cs="Times New Roman"/>
          <w:color w:val="000000"/>
          <w:u w:val="single"/>
        </w:rPr>
        <w:tab/>
        <w:t>943,353</w:t>
      </w:r>
    </w:p>
    <w:p w14:paraId="0824C58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11,513,700</w:t>
      </w:r>
    </w:p>
    <w:p w14:paraId="05BB114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623"/>
          <w:type w:val="continuous"/>
          <w:pgSz w:w="12240" w:h="15840"/>
          <w:pgMar w:top="1440" w:right="1440" w:bottom="1440" w:left="1440" w:header="720" w:footer="720" w:gutter="0"/>
          <w:lnNumType w:countBy="1" w:restart="newSection"/>
          <w:cols w:space="720"/>
          <w:titlePg/>
          <w:docGrid w:linePitch="360"/>
        </w:sectPr>
      </w:pPr>
    </w:p>
    <w:p w14:paraId="7491C772"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Educational Broadcasting Authority</w:t>
      </w:r>
    </w:p>
    <w:p w14:paraId="179D62A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10)</w:t>
      </w:r>
    </w:p>
    <w:p w14:paraId="0BDDFBB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3587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0439</w:t>
      </w:r>
    </w:p>
    <w:p w14:paraId="5E0EF9B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624"/>
          <w:type w:val="continuous"/>
          <w:pgSz w:w="12240" w:h="15840"/>
          <w:pgMar w:top="1440" w:right="1440" w:bottom="1440" w:left="1440" w:header="720" w:footer="720" w:gutter="0"/>
          <w:cols w:space="720"/>
          <w:titlePg/>
          <w:docGrid w:linePitch="360"/>
        </w:sectPr>
      </w:pPr>
    </w:p>
    <w:p w14:paraId="7F8ED7F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Capital Outlay and Maintenance (fund 3587, appropriation 75500) at the close of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25FF190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625"/>
          <w:type w:val="continuous"/>
          <w:pgSz w:w="12240" w:h="15840"/>
          <w:pgMar w:top="1440" w:right="1440" w:bottom="1440" w:left="1440" w:header="720" w:footer="720" w:gutter="0"/>
          <w:lnNumType w:countBy="1" w:restart="newSection"/>
          <w:cols w:space="720"/>
          <w:titlePg/>
          <w:docGrid w:linePitch="360"/>
        </w:sectPr>
      </w:pPr>
    </w:p>
    <w:p w14:paraId="46712C7D"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Higher Education Policy Commission – </w:t>
      </w:r>
    </w:p>
    <w:p w14:paraId="7EC4A1A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Lottery Education – </w:t>
      </w:r>
    </w:p>
    <w:p w14:paraId="587A999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Higher Education Policy Commission – </w:t>
      </w:r>
    </w:p>
    <w:p w14:paraId="72636E4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Control Account</w:t>
      </w:r>
    </w:p>
    <w:p w14:paraId="6B898E2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Chapters 18B and 18C)</w:t>
      </w:r>
    </w:p>
    <w:p w14:paraId="171E4BA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4925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0441</w:t>
      </w:r>
    </w:p>
    <w:p w14:paraId="0048FA0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626"/>
          <w:type w:val="continuous"/>
          <w:pgSz w:w="12240" w:h="15840"/>
          <w:pgMar w:top="1440" w:right="1440" w:bottom="1440" w:left="1440" w:header="720" w:footer="720" w:gutter="0"/>
          <w:cols w:space="720"/>
          <w:titlePg/>
          <w:docGrid w:linePitch="360"/>
        </w:sectPr>
      </w:pPr>
    </w:p>
    <w:p w14:paraId="0AAD5091" w14:textId="2821F4A9"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RHI Program and Site Support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03600</w:t>
      </w:r>
      <w:r w:rsidRPr="00B420C2">
        <w:rPr>
          <w:rFonts w:eastAsia="Calibri" w:cs="Times New Roman"/>
          <w:color w:val="000000"/>
        </w:rPr>
        <w:tab/>
        <w:t>$</w:t>
      </w:r>
      <w:r w:rsidRPr="00B420C2">
        <w:rPr>
          <w:rFonts w:eastAsia="Calibri" w:cs="Times New Roman"/>
          <w:color w:val="000000"/>
        </w:rPr>
        <w:tab/>
        <w:t>1,</w:t>
      </w:r>
      <w:r w:rsidR="0077595D">
        <w:rPr>
          <w:rFonts w:eastAsia="Calibri" w:cs="Times New Roman"/>
          <w:color w:val="000000"/>
        </w:rPr>
        <w:t>915,854</w:t>
      </w:r>
    </w:p>
    <w:p w14:paraId="35F8729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 xml:space="preserve">RHI Program and Site Support – </w:t>
      </w:r>
    </w:p>
    <w:p w14:paraId="1751D22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ab/>
        <w:t>RHEP Program Administration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03700</w:t>
      </w:r>
      <w:r w:rsidRPr="00B420C2">
        <w:rPr>
          <w:rFonts w:eastAsia="Calibri" w:cs="Times New Roman"/>
          <w:color w:val="000000"/>
        </w:rPr>
        <w:tab/>
      </w:r>
      <w:r w:rsidRPr="00B420C2">
        <w:rPr>
          <w:rFonts w:eastAsia="Calibri" w:cs="Times New Roman"/>
          <w:color w:val="000000"/>
        </w:rPr>
        <w:tab/>
        <w:t>146,653</w:t>
      </w:r>
    </w:p>
    <w:p w14:paraId="38F73C7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RHI Program and Site Support – Grad Med</w:t>
      </w:r>
    </w:p>
    <w:p w14:paraId="7FD874F4" w14:textId="02EAF594"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Ed and Fiscal Oversight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03800</w:t>
      </w:r>
      <w:r w:rsidRPr="00B420C2">
        <w:rPr>
          <w:rFonts w:eastAsia="Calibri" w:cs="Times New Roman"/>
          <w:color w:val="000000"/>
        </w:rPr>
        <w:tab/>
      </w:r>
      <w:r w:rsidRPr="00B420C2">
        <w:rPr>
          <w:rFonts w:eastAsia="Calibri" w:cs="Times New Roman"/>
          <w:color w:val="000000"/>
        </w:rPr>
        <w:tab/>
      </w:r>
      <w:r w:rsidR="0077595D">
        <w:rPr>
          <w:rFonts w:eastAsia="Calibri" w:cs="Times New Roman"/>
          <w:color w:val="000000"/>
        </w:rPr>
        <w:t>89,586</w:t>
      </w:r>
    </w:p>
    <w:p w14:paraId="2E0BA3E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Minority Doctoral Fellowship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16600</w:t>
      </w:r>
      <w:r w:rsidRPr="00B420C2">
        <w:rPr>
          <w:rFonts w:eastAsia="Calibri" w:cs="Times New Roman"/>
          <w:color w:val="000000"/>
        </w:rPr>
        <w:tab/>
      </w:r>
      <w:r w:rsidRPr="00B420C2">
        <w:rPr>
          <w:rFonts w:eastAsia="Calibri" w:cs="Times New Roman"/>
          <w:color w:val="000000"/>
        </w:rPr>
        <w:tab/>
        <w:t>129,604</w:t>
      </w:r>
    </w:p>
    <w:p w14:paraId="0F9BF172" w14:textId="31794FA2"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Health Sciences Scholarship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17600</w:t>
      </w:r>
      <w:r w:rsidRPr="00B420C2">
        <w:rPr>
          <w:rFonts w:eastAsia="Calibri" w:cs="Times New Roman"/>
          <w:color w:val="000000"/>
        </w:rPr>
        <w:tab/>
      </w:r>
      <w:r w:rsidRPr="00B420C2">
        <w:rPr>
          <w:rFonts w:eastAsia="Calibri" w:cs="Times New Roman"/>
          <w:color w:val="000000"/>
        </w:rPr>
        <w:tab/>
      </w:r>
      <w:r w:rsidR="0077595D">
        <w:rPr>
          <w:rFonts w:eastAsia="Calibri" w:cs="Times New Roman"/>
          <w:color w:val="000000"/>
        </w:rPr>
        <w:t>225,908</w:t>
      </w:r>
    </w:p>
    <w:p w14:paraId="6C8A670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Vice Chancellor for Health Sciences –</w:t>
      </w:r>
    </w:p>
    <w:p w14:paraId="14A01FE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Rural Health Residency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60100</w:t>
      </w:r>
      <w:r w:rsidRPr="00B420C2">
        <w:rPr>
          <w:rFonts w:eastAsia="Calibri" w:cs="Times New Roman"/>
          <w:color w:val="000000"/>
        </w:rPr>
        <w:tab/>
      </w:r>
      <w:r w:rsidRPr="00B420C2">
        <w:rPr>
          <w:rFonts w:eastAsia="Calibri" w:cs="Times New Roman"/>
          <w:color w:val="000000"/>
        </w:rPr>
        <w:tab/>
        <w:t>62,725</w:t>
      </w:r>
    </w:p>
    <w:p w14:paraId="5DF409E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 xml:space="preserve">WV Engineering, Science, and </w:t>
      </w:r>
    </w:p>
    <w:p w14:paraId="762DA75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Technology Scholarship Program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86800</w:t>
      </w:r>
      <w:r w:rsidRPr="00B420C2">
        <w:rPr>
          <w:rFonts w:eastAsia="Calibri" w:cs="Times New Roman"/>
          <w:color w:val="000000"/>
        </w:rPr>
        <w:tab/>
      </w:r>
      <w:r w:rsidRPr="00B420C2">
        <w:rPr>
          <w:rFonts w:eastAsia="Calibri" w:cs="Times New Roman"/>
          <w:color w:val="000000"/>
          <w:u w:val="single"/>
        </w:rPr>
        <w:tab/>
        <w:t>452,831</w:t>
      </w:r>
    </w:p>
    <w:p w14:paraId="507A3B3A" w14:textId="4B520F0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77595D">
        <w:rPr>
          <w:rFonts w:eastAsia="Calibri" w:cs="Times New Roman"/>
          <w:color w:val="000000"/>
        </w:rPr>
        <w:t>023,161</w:t>
      </w:r>
    </w:p>
    <w:p w14:paraId="7C3F12E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RHI Program and Site Support (fund 4925, appropriation 03600), RHI Program and Site Support – Grad Med Ed and Fiscal Oversight (fund 4925, appropriation 03800), Minority Doctoral Fellowship (fund 4925, appropriation 16600), Health Sciences Scholarship (fund 4925, appropriation 17600), and Vice Chancellor for Health Sciences – Rural Health Residency Program (fund 4925, appropriation 60100) at the close of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1AC6462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WV Engineering, Science, and Technology Scholarship Program (fund 4925, appropriation 86800) shall be transferred to the West Virginia Engineering, Science and Technology Scholarship Fund (fund 4928, org 0441) established by W.V. Code §18C-6-1.</w:t>
      </w:r>
    </w:p>
    <w:p w14:paraId="437CF14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627"/>
          <w:type w:val="continuous"/>
          <w:pgSz w:w="12240" w:h="15840"/>
          <w:pgMar w:top="1440" w:right="1440" w:bottom="1440" w:left="1440" w:header="720" w:footer="720" w:gutter="0"/>
          <w:lnNumType w:countBy="1" w:restart="newSection"/>
          <w:cols w:space="720"/>
          <w:titlePg/>
          <w:docGrid w:linePitch="360"/>
        </w:sectPr>
      </w:pPr>
    </w:p>
    <w:p w14:paraId="2B41C8E0"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Community and Technical College – </w:t>
      </w:r>
    </w:p>
    <w:p w14:paraId="15C4122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Capital Improvement Fund</w:t>
      </w:r>
    </w:p>
    <w:p w14:paraId="1DF9B87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18B)</w:t>
      </w:r>
    </w:p>
    <w:p w14:paraId="1026739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4908</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0442</w:t>
      </w:r>
    </w:p>
    <w:p w14:paraId="2E2D30D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628"/>
          <w:type w:val="continuous"/>
          <w:pgSz w:w="12240" w:h="15840"/>
          <w:pgMar w:top="1440" w:right="1440" w:bottom="1440" w:left="1440" w:header="720" w:footer="720" w:gutter="0"/>
          <w:cols w:space="720"/>
          <w:titlePg/>
          <w:docGrid w:linePitch="360"/>
        </w:sectPr>
      </w:pPr>
    </w:p>
    <w:p w14:paraId="16B7587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Debt Service – 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31000</w:t>
      </w:r>
      <w:r w:rsidRPr="00B420C2">
        <w:rPr>
          <w:rFonts w:eastAsia="Calibri" w:cs="Times New Roman"/>
          <w:color w:val="000000"/>
        </w:rPr>
        <w:tab/>
        <w:t>$</w:t>
      </w:r>
      <w:r w:rsidRPr="00B420C2">
        <w:rPr>
          <w:rFonts w:eastAsia="Calibri" w:cs="Times New Roman"/>
          <w:color w:val="000000"/>
        </w:rPr>
        <w:tab/>
        <w:t>5,000,000</w:t>
      </w:r>
    </w:p>
    <w:p w14:paraId="12C87A3C" w14:textId="77777777" w:rsidR="002633F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Any unexpended balance remaining in the appropriation for Capital Outlay and Improvements – Total (fund 4908, appropriation 84700)</w:t>
      </w:r>
      <w:r>
        <w:rPr>
          <w:rFonts w:eastAsia="Calibri" w:cs="Times New Roman"/>
          <w:color w:val="000000"/>
        </w:rPr>
        <w:t xml:space="preserve"> and Capital Improvements - Total (fund 4908, appropriation 95800)</w:t>
      </w:r>
      <w:r w:rsidRPr="00B420C2">
        <w:rPr>
          <w:rFonts w:eastAsia="Calibri" w:cs="Times New Roman"/>
          <w:color w:val="000000"/>
        </w:rPr>
        <w:t xml:space="preserve"> at the close of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3006167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Pr>
          <w:rFonts w:cs="Arial"/>
          <w:color w:val="000000"/>
        </w:rPr>
        <w:tab/>
      </w:r>
      <w:r>
        <w:rPr>
          <w:rFonts w:cs="Arial"/>
          <w:color w:val="000000"/>
        </w:rPr>
        <w:tab/>
      </w:r>
      <w:r w:rsidRPr="004D4C75">
        <w:rPr>
          <w:rFonts w:cs="Arial"/>
          <w:color w:val="000000"/>
        </w:rPr>
        <w:t>The total amount of this appropriation shall be paid from the sale of the Series 2017 Community and Technical Colleges Capital Improvement Refunding Revenue Bonds and anticipated interest earnings.</w:t>
      </w:r>
    </w:p>
    <w:p w14:paraId="749844F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629"/>
          <w:type w:val="continuous"/>
          <w:pgSz w:w="12240" w:h="15840"/>
          <w:pgMar w:top="1440" w:right="1440" w:bottom="1440" w:left="1440" w:header="720" w:footer="720" w:gutter="0"/>
          <w:lnNumType w:countBy="1" w:restart="newSection"/>
          <w:cols w:space="720"/>
          <w:titlePg/>
          <w:docGrid w:linePitch="360"/>
        </w:sectPr>
      </w:pPr>
    </w:p>
    <w:p w14:paraId="109BB0D9"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Higher Education Policy Commission – </w:t>
      </w:r>
    </w:p>
    <w:p w14:paraId="3FDC2FF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Lottery Education – </w:t>
      </w:r>
    </w:p>
    <w:p w14:paraId="7D28632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West Virginia University – School of Medicine</w:t>
      </w:r>
    </w:p>
    <w:p w14:paraId="1171B6C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18B)</w:t>
      </w:r>
    </w:p>
    <w:p w14:paraId="527CB1E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4185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0463</w:t>
      </w:r>
    </w:p>
    <w:p w14:paraId="14C1AFB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630"/>
          <w:type w:val="continuous"/>
          <w:pgSz w:w="12240" w:h="15840"/>
          <w:pgMar w:top="1440" w:right="1440" w:bottom="1440" w:left="1440" w:header="720" w:footer="720" w:gutter="0"/>
          <w:cols w:space="720"/>
          <w:titlePg/>
          <w:docGrid w:linePitch="360"/>
        </w:sectPr>
      </w:pPr>
    </w:p>
    <w:p w14:paraId="657E5C7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 xml:space="preserve">WVU Health Sciences – </w:t>
      </w:r>
    </w:p>
    <w:p w14:paraId="3BAF07EB" w14:textId="69D5A87C"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RHI Program and Site Support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03500</w:t>
      </w:r>
      <w:r w:rsidRPr="00B420C2">
        <w:rPr>
          <w:rFonts w:eastAsia="Calibri" w:cs="Times New Roman"/>
          <w:color w:val="000000"/>
        </w:rPr>
        <w:tab/>
        <w:t>$</w:t>
      </w:r>
      <w:r w:rsidRPr="00B420C2">
        <w:rPr>
          <w:rFonts w:eastAsia="Calibri" w:cs="Times New Roman"/>
          <w:color w:val="000000"/>
        </w:rPr>
        <w:tab/>
        <w:t>1,</w:t>
      </w:r>
      <w:r w:rsidR="0085791F">
        <w:rPr>
          <w:rFonts w:eastAsia="Calibri" w:cs="Times New Roman"/>
          <w:color w:val="000000"/>
        </w:rPr>
        <w:t>208,106</w:t>
      </w:r>
    </w:p>
    <w:p w14:paraId="44CF9A6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MA Public Health Program and</w:t>
      </w:r>
    </w:p>
    <w:p w14:paraId="6B63986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Health Science Technology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62300</w:t>
      </w:r>
      <w:r w:rsidRPr="00B420C2">
        <w:rPr>
          <w:rFonts w:eastAsia="Calibri" w:cs="Times New Roman"/>
          <w:color w:val="000000"/>
        </w:rPr>
        <w:tab/>
      </w:r>
      <w:r w:rsidRPr="00B420C2">
        <w:rPr>
          <w:rFonts w:eastAsia="Calibri" w:cs="Times New Roman"/>
          <w:color w:val="000000"/>
        </w:rPr>
        <w:tab/>
        <w:t>52,445</w:t>
      </w:r>
    </w:p>
    <w:p w14:paraId="66DA23E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Health Sciences Career Opportunities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86900</w:t>
      </w:r>
      <w:r w:rsidRPr="00B420C2">
        <w:rPr>
          <w:rFonts w:eastAsia="Calibri" w:cs="Times New Roman"/>
          <w:color w:val="000000"/>
        </w:rPr>
        <w:tab/>
      </w:r>
      <w:r w:rsidRPr="00B420C2">
        <w:rPr>
          <w:rFonts w:eastAsia="Calibri" w:cs="Times New Roman"/>
          <w:color w:val="000000"/>
        </w:rPr>
        <w:tab/>
        <w:t>336,987</w:t>
      </w:r>
    </w:p>
    <w:p w14:paraId="599FF3DD" w14:textId="55ADDA93"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HSTA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87000</w:t>
      </w:r>
      <w:r w:rsidRPr="00B420C2">
        <w:rPr>
          <w:rFonts w:eastAsia="Calibri" w:cs="Times New Roman"/>
          <w:color w:val="000000"/>
        </w:rPr>
        <w:tab/>
      </w:r>
      <w:r w:rsidRPr="00B420C2">
        <w:rPr>
          <w:rFonts w:eastAsia="Calibri" w:cs="Times New Roman"/>
          <w:color w:val="000000"/>
        </w:rPr>
        <w:tab/>
        <w:t>1,</w:t>
      </w:r>
      <w:r w:rsidR="0085791F">
        <w:rPr>
          <w:rFonts w:eastAsia="Calibri" w:cs="Times New Roman"/>
          <w:color w:val="000000"/>
        </w:rPr>
        <w:t>802,118</w:t>
      </w:r>
    </w:p>
    <w:p w14:paraId="685B3FCC" w14:textId="637E2A54"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Center for Excellence in Disabilities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96700</w:t>
      </w:r>
      <w:r w:rsidRPr="00B420C2">
        <w:rPr>
          <w:rFonts w:eastAsia="Calibri" w:cs="Times New Roman"/>
          <w:color w:val="000000"/>
        </w:rPr>
        <w:tab/>
      </w:r>
      <w:r w:rsidRPr="00B420C2">
        <w:rPr>
          <w:rFonts w:eastAsia="Calibri" w:cs="Times New Roman"/>
          <w:color w:val="000000"/>
          <w:u w:val="single"/>
        </w:rPr>
        <w:tab/>
      </w:r>
      <w:r w:rsidR="0085791F">
        <w:rPr>
          <w:rFonts w:eastAsia="Calibri" w:cs="Times New Roman"/>
          <w:color w:val="000000"/>
          <w:u w:val="single"/>
        </w:rPr>
        <w:t>318,711</w:t>
      </w:r>
    </w:p>
    <w:p w14:paraId="0FAB5F23" w14:textId="1D3F325A"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85791F">
        <w:rPr>
          <w:rFonts w:eastAsia="Calibri" w:cs="Times New Roman"/>
          <w:color w:val="000000"/>
        </w:rPr>
        <w:t>718,367</w:t>
      </w:r>
    </w:p>
    <w:p w14:paraId="3C6D760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WVU Health Sciences – RHI Program and Site Support (fund 4185, appropriation 03500), MA Public Health Program and Health Science Technology (fund 4185, appropriation 62300), Health Sciences Career Opportunities Program (fund 4185, appropriation 86900), HSTA Program (fund 4185, appropriation 87000), and Center for Excellence in Disabilities (fund 4185, appropriation 96700) at the close of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4E55490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631"/>
          <w:type w:val="continuous"/>
          <w:pgSz w:w="12240" w:h="15840"/>
          <w:pgMar w:top="1440" w:right="1440" w:bottom="1440" w:left="1440" w:header="720" w:footer="720" w:gutter="0"/>
          <w:lnNumType w:countBy="1" w:restart="newSection"/>
          <w:cols w:space="720"/>
          <w:docGrid w:linePitch="360"/>
        </w:sectPr>
      </w:pPr>
    </w:p>
    <w:p w14:paraId="38E04A25"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lastRenderedPageBreak/>
        <w:t xml:space="preserve">Higher Education Policy Commission – </w:t>
      </w:r>
    </w:p>
    <w:p w14:paraId="0F893FC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Lottery Education – </w:t>
      </w:r>
    </w:p>
    <w:p w14:paraId="1F60F3C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Marshall University – School of Medicine</w:t>
      </w:r>
    </w:p>
    <w:p w14:paraId="65744F5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18B)</w:t>
      </w:r>
    </w:p>
    <w:p w14:paraId="3A148BB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4896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0471</w:t>
      </w:r>
    </w:p>
    <w:p w14:paraId="4141579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6252D0">
          <w:footerReference w:type="default" r:id="rId632"/>
          <w:type w:val="continuous"/>
          <w:pgSz w:w="12240" w:h="15840"/>
          <w:pgMar w:top="1440" w:right="1440" w:bottom="1440" w:left="1440" w:header="720" w:footer="720" w:gutter="0"/>
          <w:cols w:space="720"/>
          <w:docGrid w:linePitch="360"/>
        </w:sectPr>
      </w:pPr>
    </w:p>
    <w:p w14:paraId="02C9B00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Marshall Medical School –</w:t>
      </w:r>
    </w:p>
    <w:p w14:paraId="0E726ED6" w14:textId="0B8982D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RHI Program and Site Support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03300</w:t>
      </w:r>
      <w:r w:rsidRPr="00B420C2">
        <w:rPr>
          <w:rFonts w:eastAsia="Calibri" w:cs="Times New Roman"/>
          <w:color w:val="000000"/>
        </w:rPr>
        <w:tab/>
        <w:t>$</w:t>
      </w:r>
      <w:r w:rsidRPr="00B420C2">
        <w:rPr>
          <w:rFonts w:eastAsia="Calibri" w:cs="Times New Roman"/>
          <w:color w:val="000000"/>
        </w:rPr>
        <w:tab/>
      </w:r>
      <w:r w:rsidR="00785DF2">
        <w:rPr>
          <w:rFonts w:eastAsia="Calibri" w:cs="Times New Roman"/>
          <w:color w:val="000000"/>
        </w:rPr>
        <w:t>434,910</w:t>
      </w:r>
    </w:p>
    <w:p w14:paraId="5712B20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Vice Chancellor for Health Sciences –</w:t>
      </w:r>
    </w:p>
    <w:p w14:paraId="0343ABEE" w14:textId="0CE56B5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Rural Health Residency Program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60100</w:t>
      </w:r>
      <w:r w:rsidRPr="00B420C2">
        <w:rPr>
          <w:rFonts w:eastAsia="Calibri" w:cs="Times New Roman"/>
          <w:color w:val="000000"/>
        </w:rPr>
        <w:tab/>
      </w:r>
      <w:r w:rsidRPr="00B420C2">
        <w:rPr>
          <w:rFonts w:eastAsia="Calibri" w:cs="Times New Roman"/>
          <w:color w:val="000000"/>
          <w:u w:val="single"/>
        </w:rPr>
        <w:tab/>
      </w:r>
      <w:r w:rsidR="00785DF2">
        <w:rPr>
          <w:rFonts w:eastAsia="Calibri" w:cs="Times New Roman"/>
          <w:color w:val="000000"/>
          <w:u w:val="single"/>
        </w:rPr>
        <w:t>174,109</w:t>
      </w:r>
    </w:p>
    <w:p w14:paraId="56277B96" w14:textId="1986333F"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785DF2">
        <w:rPr>
          <w:rFonts w:eastAsia="Calibri" w:cs="Times New Roman"/>
          <w:color w:val="000000"/>
        </w:rPr>
        <w:t>609,019</w:t>
      </w:r>
    </w:p>
    <w:p w14:paraId="43BD173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633"/>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Any unexpended balances remaining in the appropriations for Marshall Medical School – RHI Program and Site Support (fund 4896, appropriation 03300) and Vice Chancellor for Health Sciences – Rural Health Residency Program (fund 4896, appropriation 60100) at the close of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 xml:space="preserve">. </w:t>
      </w:r>
    </w:p>
    <w:p w14:paraId="482F7A48"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Bureau of Senior Services – </w:t>
      </w:r>
    </w:p>
    <w:p w14:paraId="607300E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Lottery Senior Citizens Fund</w:t>
      </w:r>
    </w:p>
    <w:p w14:paraId="36F7B66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29)</w:t>
      </w:r>
    </w:p>
    <w:p w14:paraId="581E592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5405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0508</w:t>
      </w:r>
    </w:p>
    <w:p w14:paraId="1F4DFF3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634"/>
          <w:type w:val="continuous"/>
          <w:pgSz w:w="12240" w:h="15840"/>
          <w:pgMar w:top="1440" w:right="1440" w:bottom="1440" w:left="1440" w:header="720" w:footer="720" w:gutter="0"/>
          <w:cols w:space="720"/>
          <w:titlePg/>
          <w:docGrid w:linePitch="360"/>
        </w:sectPr>
      </w:pPr>
    </w:p>
    <w:p w14:paraId="0E4390C2" w14:textId="197B661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137AE7">
        <w:rPr>
          <w:rFonts w:eastAsia="Calibri" w:cs="Times New Roman"/>
          <w:color w:val="000000"/>
        </w:rPr>
        <w:t>142,503</w:t>
      </w:r>
    </w:p>
    <w:p w14:paraId="51151E6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Salary and Benefits of Cabinet Secretary and</w:t>
      </w:r>
    </w:p>
    <w:p w14:paraId="323CD4B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70,720</w:t>
      </w:r>
    </w:p>
    <w:p w14:paraId="62B8AB1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332,284</w:t>
      </w:r>
    </w:p>
    <w:p w14:paraId="6188B04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53DF779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Local Programs Service Delivery Costs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20000</w:t>
      </w:r>
      <w:r w:rsidRPr="00B420C2">
        <w:rPr>
          <w:rFonts w:eastAsia="Calibri" w:cs="Times New Roman"/>
          <w:color w:val="000000"/>
        </w:rPr>
        <w:tab/>
      </w:r>
      <w:r w:rsidRPr="00B420C2">
        <w:rPr>
          <w:rFonts w:eastAsia="Calibri" w:cs="Times New Roman"/>
          <w:color w:val="000000"/>
        </w:rPr>
        <w:tab/>
        <w:t>2,435,250</w:t>
      </w:r>
    </w:p>
    <w:p w14:paraId="3EFC005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Silver Haired Legislature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20200</w:t>
      </w:r>
      <w:r w:rsidRPr="00B420C2">
        <w:rPr>
          <w:rFonts w:eastAsia="Calibri" w:cs="Times New Roman"/>
          <w:color w:val="000000"/>
        </w:rPr>
        <w:tab/>
      </w:r>
      <w:r w:rsidRPr="00B420C2">
        <w:rPr>
          <w:rFonts w:eastAsia="Calibri" w:cs="Times New Roman"/>
          <w:color w:val="000000"/>
        </w:rPr>
        <w:tab/>
        <w:t>18,500</w:t>
      </w:r>
    </w:p>
    <w:p w14:paraId="64A53E8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Transfer to Division of Human Services for Health Care</w:t>
      </w:r>
    </w:p>
    <w:p w14:paraId="325C9AB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and Title XIX Waiver for Senior Citizens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53900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23,726,633</w:t>
      </w:r>
    </w:p>
    <w:p w14:paraId="25A8E209" w14:textId="481ADCE6"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Roger Tompkins Alzheimers Respite Care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64300</w:t>
      </w:r>
      <w:r w:rsidRPr="00B420C2">
        <w:rPr>
          <w:rFonts w:eastAsia="Calibri" w:cs="Times New Roman"/>
          <w:color w:val="000000"/>
        </w:rPr>
        <w:tab/>
      </w:r>
      <w:r w:rsidRPr="00B420C2">
        <w:rPr>
          <w:rFonts w:eastAsia="Calibri" w:cs="Times New Roman"/>
          <w:color w:val="000000"/>
        </w:rPr>
        <w:tab/>
        <w:t>2,</w:t>
      </w:r>
      <w:r w:rsidR="00137AE7">
        <w:rPr>
          <w:rFonts w:eastAsia="Calibri" w:cs="Times New Roman"/>
          <w:color w:val="000000"/>
        </w:rPr>
        <w:t>304,286</w:t>
      </w:r>
    </w:p>
    <w:p w14:paraId="5AF42E8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WV Alzheimers Hotline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72400</w:t>
      </w:r>
      <w:r w:rsidRPr="00B420C2">
        <w:rPr>
          <w:rFonts w:eastAsia="Calibri" w:cs="Times New Roman"/>
          <w:color w:val="000000"/>
        </w:rPr>
        <w:tab/>
      </w:r>
      <w:r w:rsidRPr="00B420C2">
        <w:rPr>
          <w:rFonts w:eastAsia="Calibri" w:cs="Times New Roman"/>
          <w:color w:val="000000"/>
        </w:rPr>
        <w:tab/>
        <w:t>45,000</w:t>
      </w:r>
    </w:p>
    <w:p w14:paraId="64AA319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Regional Aged and Disabled Resource Center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76700</w:t>
      </w:r>
      <w:r w:rsidRPr="00B420C2">
        <w:rPr>
          <w:rFonts w:eastAsia="Calibri" w:cs="Times New Roman"/>
          <w:color w:val="000000"/>
        </w:rPr>
        <w:tab/>
      </w:r>
      <w:r w:rsidRPr="00B420C2">
        <w:rPr>
          <w:rFonts w:eastAsia="Calibri" w:cs="Times New Roman"/>
          <w:color w:val="000000"/>
        </w:rPr>
        <w:tab/>
        <w:t>425,000</w:t>
      </w:r>
    </w:p>
    <w:p w14:paraId="703E007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Senior Services Medicaid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87100</w:t>
      </w:r>
      <w:r w:rsidRPr="00B420C2">
        <w:rPr>
          <w:rFonts w:eastAsia="Calibri" w:cs="Times New Roman"/>
          <w:color w:val="000000"/>
        </w:rPr>
        <w:tab/>
      </w:r>
      <w:r w:rsidRPr="00B420C2">
        <w:rPr>
          <w:rFonts w:eastAsia="Calibri" w:cs="Times New Roman"/>
          <w:color w:val="000000"/>
        </w:rPr>
        <w:tab/>
        <w:t>16,400,070</w:t>
      </w:r>
    </w:p>
    <w:p w14:paraId="15A4CA6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Legislative Initiatives for the Elderly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90400</w:t>
      </w:r>
      <w:r w:rsidRPr="00B420C2">
        <w:rPr>
          <w:rFonts w:eastAsia="Calibri" w:cs="Times New Roman"/>
          <w:color w:val="000000"/>
        </w:rPr>
        <w:tab/>
      </w:r>
      <w:r w:rsidRPr="00B420C2">
        <w:rPr>
          <w:rFonts w:eastAsia="Calibri" w:cs="Times New Roman"/>
          <w:color w:val="000000"/>
        </w:rPr>
        <w:tab/>
        <w:t>9,671,239</w:t>
      </w:r>
    </w:p>
    <w:p w14:paraId="6DF6480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Long Term Care Ombudsm</w:t>
      </w:r>
      <w:r>
        <w:rPr>
          <w:rFonts w:eastAsia="Calibri" w:cs="Times New Roman"/>
          <w:color w:val="000000"/>
        </w:rPr>
        <w:t>e</w:t>
      </w:r>
      <w:r w:rsidRPr="00B420C2">
        <w:rPr>
          <w:rFonts w:eastAsia="Calibri" w:cs="Times New Roman"/>
          <w:color w:val="000000"/>
        </w:rPr>
        <w:t>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90500</w:t>
      </w:r>
      <w:r w:rsidRPr="00B420C2">
        <w:rPr>
          <w:rFonts w:eastAsia="Calibri" w:cs="Times New Roman"/>
          <w:color w:val="000000"/>
        </w:rPr>
        <w:tab/>
      </w:r>
      <w:r w:rsidRPr="00B420C2">
        <w:rPr>
          <w:rFonts w:eastAsia="Calibri" w:cs="Times New Roman"/>
          <w:color w:val="000000"/>
        </w:rPr>
        <w:tab/>
        <w:t>297,226</w:t>
      </w:r>
    </w:p>
    <w:p w14:paraId="1C35461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BRIM Premium</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91300</w:t>
      </w:r>
      <w:r w:rsidRPr="00B420C2">
        <w:rPr>
          <w:rFonts w:eastAsia="Calibri" w:cs="Times New Roman"/>
          <w:color w:val="000000"/>
        </w:rPr>
        <w:tab/>
      </w:r>
      <w:r w:rsidRPr="00B420C2">
        <w:rPr>
          <w:rFonts w:eastAsia="Calibri" w:cs="Times New Roman"/>
          <w:color w:val="000000"/>
        </w:rPr>
        <w:tab/>
        <w:t>7,718</w:t>
      </w:r>
    </w:p>
    <w:p w14:paraId="42CF111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In-Home Services and Nutrition for Senior Citizens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91700</w:t>
      </w:r>
      <w:r w:rsidRPr="00B420C2">
        <w:rPr>
          <w:rFonts w:eastAsia="Calibri" w:cs="Times New Roman"/>
          <w:color w:val="000000"/>
        </w:rPr>
        <w:tab/>
      </w:r>
      <w:r w:rsidRPr="00B420C2">
        <w:rPr>
          <w:rFonts w:eastAsia="Calibri" w:cs="Times New Roman"/>
          <w:color w:val="000000"/>
          <w:u w:val="single"/>
        </w:rPr>
        <w:tab/>
        <w:t>6,845,941</w:t>
      </w:r>
    </w:p>
    <w:p w14:paraId="1CD04BD2" w14:textId="60A0FBD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62</w:t>
      </w:r>
      <w:r w:rsidRPr="00B420C2">
        <w:rPr>
          <w:rFonts w:eastAsia="Calibri" w:cs="Times New Roman"/>
          <w:color w:val="000000"/>
        </w:rPr>
        <w:t>,</w:t>
      </w:r>
      <w:r w:rsidR="00137AE7">
        <w:rPr>
          <w:rFonts w:eastAsia="Calibri" w:cs="Times New Roman"/>
          <w:color w:val="000000"/>
        </w:rPr>
        <w:t>723,370</w:t>
      </w:r>
    </w:p>
    <w:p w14:paraId="7DF9794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w:t>
      </w:r>
      <w:r>
        <w:rPr>
          <w:rFonts w:eastAsia="Calibri" w:cs="Times New Roman"/>
          <w:color w:val="000000"/>
        </w:rPr>
        <w:t>s</w:t>
      </w:r>
      <w:r w:rsidRPr="00B420C2">
        <w:rPr>
          <w:rFonts w:eastAsia="Calibri" w:cs="Times New Roman"/>
          <w:color w:val="000000"/>
        </w:rPr>
        <w:t xml:space="preserve"> remaining in the appropriation for Senior Citizen Centers and Programs (fund 5405, appropriation 46200) </w:t>
      </w:r>
      <w:r>
        <w:rPr>
          <w:rFonts w:eastAsia="Calibri" w:cs="Times New Roman"/>
          <w:color w:val="000000"/>
        </w:rPr>
        <w:t xml:space="preserve">and In-Home Services and Nutrition for Senior Citizens (fund 5405, appropriation 91700) </w:t>
      </w:r>
      <w:r w:rsidRPr="00B420C2">
        <w:rPr>
          <w:rFonts w:eastAsia="Calibri" w:cs="Times New Roman"/>
          <w:color w:val="000000"/>
        </w:rPr>
        <w:t>at the close of the fiscal year 202</w:t>
      </w:r>
      <w:r>
        <w:rPr>
          <w:rFonts w:eastAsia="Calibri" w:cs="Times New Roman"/>
          <w:color w:val="000000"/>
        </w:rPr>
        <w:t>3</w:t>
      </w:r>
      <w:r w:rsidRPr="00B420C2">
        <w:rPr>
          <w:rFonts w:eastAsia="Calibri" w:cs="Times New Roman"/>
          <w:color w:val="000000"/>
        </w:rPr>
        <w:t xml:space="preserve"> </w:t>
      </w:r>
      <w:r>
        <w:rPr>
          <w:rFonts w:eastAsia="Calibri" w:cs="Times New Roman"/>
          <w:color w:val="000000"/>
        </w:rPr>
        <w:t>are</w:t>
      </w:r>
      <w:r w:rsidRPr="00B420C2">
        <w:rPr>
          <w:rFonts w:eastAsia="Calibri" w:cs="Times New Roman"/>
          <w:color w:val="000000"/>
        </w:rPr>
        <w:t xml:space="preserve"> hereby reappropriated for expenditure during the fiscal year 202</w:t>
      </w:r>
      <w:r>
        <w:rPr>
          <w:rFonts w:eastAsia="Calibri" w:cs="Times New Roman"/>
          <w:color w:val="000000"/>
        </w:rPr>
        <w:t>4</w:t>
      </w:r>
      <w:r w:rsidRPr="00B420C2">
        <w:rPr>
          <w:rFonts w:eastAsia="Calibri" w:cs="Times New Roman"/>
          <w:color w:val="000000"/>
        </w:rPr>
        <w:t>.</w:t>
      </w:r>
    </w:p>
    <w:p w14:paraId="66AF59C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Included in the above appropriation for Current Expenses (fund 5405, appropriation 13000), is funding to support an in-home direct care workforce registry.</w:t>
      </w:r>
    </w:p>
    <w:p w14:paraId="7014538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Transfer to Division of Human Services for Health Care and Title XIX Waiver for Senior Citizens (appropriation 53900) along with the federal moneys generated thereby shall be used for reimbursement for services provided under the program.</w:t>
      </w:r>
    </w:p>
    <w:p w14:paraId="56D638C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635"/>
          <w:type w:val="continuous"/>
          <w:pgSz w:w="12240" w:h="15840"/>
          <w:pgMar w:top="1440" w:right="1440" w:bottom="1440" w:left="1440" w:header="720" w:footer="720" w:gutter="0"/>
          <w:lnNumType w:countBy="1" w:restart="newSection"/>
          <w:cols w:space="720"/>
          <w:titlePg/>
          <w:docGrid w:linePitch="360"/>
        </w:sectPr>
      </w:pPr>
    </w:p>
    <w:p w14:paraId="734C8A72" w14:textId="474EF9D0"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u w:val="double"/>
        </w:rPr>
      </w:pPr>
      <w:r w:rsidRPr="00B420C2">
        <w:rPr>
          <w:rFonts w:eastAsia="Calibri" w:cs="Times New Roman"/>
          <w:color w:val="000000"/>
        </w:rPr>
        <w:t>Total TITLE II, Section 4 – Lottery Revenue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u w:val="double"/>
        </w:rPr>
        <w:t>$</w:t>
      </w:r>
      <w:r w:rsidRPr="00B420C2">
        <w:rPr>
          <w:rFonts w:eastAsia="Calibri" w:cs="Times New Roman"/>
          <w:color w:val="000000"/>
          <w:u w:val="double"/>
        </w:rPr>
        <w:tab/>
      </w:r>
      <w:r w:rsidR="005204EA">
        <w:rPr>
          <w:rFonts w:eastAsia="Calibri" w:cs="Times New Roman"/>
          <w:color w:val="000000"/>
          <w:u w:val="double"/>
        </w:rPr>
        <w:t>143,669,012</w:t>
      </w:r>
    </w:p>
    <w:p w14:paraId="5A68300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u w:val="double"/>
        </w:rPr>
        <w:sectPr w:rsidR="002633F2" w:rsidRPr="00B420C2" w:rsidSect="00B24508">
          <w:footerReference w:type="default" r:id="rId636"/>
          <w:type w:val="continuous"/>
          <w:pgSz w:w="12240" w:h="15840"/>
          <w:pgMar w:top="1440" w:right="1440" w:bottom="1440" w:left="1440" w:header="720" w:footer="720" w:gutter="0"/>
          <w:lnNumType w:countBy="1" w:restart="continuous"/>
          <w:cols w:space="720"/>
          <w:titlePg/>
          <w:docGrid w:linePitch="360"/>
        </w:sectPr>
      </w:pPr>
    </w:p>
    <w:p w14:paraId="6A08274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5. Appropriations from state excess lottery revenue fund.</w:t>
      </w:r>
      <w:r w:rsidRPr="00B420C2">
        <w:rPr>
          <w:rFonts w:eastAsia="Calibri" w:cs="Times New Roman"/>
          <w:color w:val="000000"/>
        </w:rPr>
        <w:t xml:space="preserve"> — In accordance with W.V. Code §29-22-18a, §29-22A-10d, §29-22A-10e, §29-22C-27a and §29-25-22b, the following appropriations shall be deposited and disbursed by the Director of the Lottery to the following accounts in this section in the amounts indicated.</w:t>
      </w:r>
    </w:p>
    <w:p w14:paraId="55D7D6B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After first funding the appropriations required by W.V. Code §29-22-18a, §29-22A-10d, §29-22A-10e, §29-22C-27a and §29-25-22b, the Director of the Lottery shall provide funding from the State Excess Lottery Revenue Fund for the remaining appropriations in this section to the extent that funds are available. In the event that revenues to the State Excess Lottery Revenue </w:t>
      </w:r>
      <w:r w:rsidRPr="00B420C2">
        <w:rPr>
          <w:rFonts w:eastAsia="Calibri" w:cs="Times New Roman"/>
          <w:color w:val="000000"/>
        </w:rPr>
        <w:lastRenderedPageBreak/>
        <w:t xml:space="preserve">Fund are sufficient to meet all the appropriations required made pursuant to this section, then the Director of the Lottery shall then provide the funds available for fund 5365, appropriation 18900. </w:t>
      </w:r>
    </w:p>
    <w:p w14:paraId="5454F0F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637"/>
          <w:type w:val="continuous"/>
          <w:pgSz w:w="12240" w:h="15840"/>
          <w:pgMar w:top="1440" w:right="1440" w:bottom="1440" w:left="1440" w:header="720" w:footer="720" w:gutter="0"/>
          <w:lnNumType w:countBy="1" w:restart="newSection"/>
          <w:cols w:space="720"/>
          <w:docGrid w:linePitch="360"/>
        </w:sectPr>
      </w:pPr>
    </w:p>
    <w:p w14:paraId="59ADF0D3" w14:textId="32815CA2"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iCs/>
          <w:color w:val="000000"/>
        </w:rPr>
      </w:pPr>
      <w:r w:rsidRPr="00B420C2">
        <w:rPr>
          <w:rFonts w:eastAsia="Calibri" w:cs="Times New Roman"/>
          <w:i/>
          <w:color w:val="000000"/>
        </w:rPr>
        <w:t>Governor</w:t>
      </w:r>
      <w:r w:rsidR="006252D0">
        <w:rPr>
          <w:rFonts w:eastAsia="Calibri" w:cs="Times New Roman"/>
          <w:i/>
          <w:color w:val="000000"/>
        </w:rPr>
        <w:t>’</w:t>
      </w:r>
      <w:r w:rsidRPr="00B420C2">
        <w:rPr>
          <w:rFonts w:eastAsia="Calibri" w:cs="Times New Roman"/>
          <w:i/>
          <w:color w:val="000000"/>
        </w:rPr>
        <w:t>s Office</w:t>
      </w:r>
    </w:p>
    <w:p w14:paraId="00FCC37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w:t>
      </w:r>
    </w:p>
    <w:p w14:paraId="7BE38CE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1046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0100</w:t>
      </w:r>
    </w:p>
    <w:p w14:paraId="63A0C671" w14:textId="77777777" w:rsidR="002633F2" w:rsidRPr="00B420C2" w:rsidRDefault="002633F2" w:rsidP="006252D0">
      <w:pPr>
        <w:numPr>
          <w:ilvl w:val="12"/>
          <w:numId w:val="0"/>
        </w:numPr>
        <w:tabs>
          <w:tab w:val="left" w:pos="288"/>
          <w:tab w:val="left" w:pos="720"/>
          <w:tab w:val="left" w:pos="6030"/>
          <w:tab w:val="right" w:pos="6451"/>
          <w:tab w:val="center" w:pos="6840"/>
          <w:tab w:val="left" w:pos="7704"/>
          <w:tab w:val="center" w:pos="8640"/>
          <w:tab w:val="right" w:pos="9720"/>
        </w:tabs>
        <w:spacing w:line="456" w:lineRule="auto"/>
        <w:jc w:val="both"/>
        <w:rPr>
          <w:rFonts w:eastAsia="Calibri" w:cs="Times New Roman"/>
          <w:b/>
          <w:bCs/>
          <w:color w:val="000000"/>
        </w:rPr>
        <w:sectPr w:rsidR="002633F2" w:rsidRPr="00B420C2" w:rsidSect="00B24508">
          <w:footerReference w:type="default" r:id="rId638"/>
          <w:type w:val="continuous"/>
          <w:pgSz w:w="12240" w:h="15840"/>
          <w:pgMar w:top="1440" w:right="1440" w:bottom="1440" w:left="1440" w:header="720" w:footer="720" w:gutter="0"/>
          <w:cols w:space="720"/>
          <w:titlePg/>
          <w:docGrid w:linePitch="360"/>
        </w:sectPr>
      </w:pPr>
    </w:p>
    <w:p w14:paraId="29E9CAA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Publication of Papers and Transition Expenses – Lottery Surplus (fund 1046, appropriation 06600) at the close of the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0910F85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639"/>
          <w:type w:val="continuous"/>
          <w:pgSz w:w="12240" w:h="15840"/>
          <w:pgMar w:top="1440" w:right="1440" w:bottom="1440" w:left="1440" w:header="720" w:footer="720" w:gutter="0"/>
          <w:lnNumType w:countBy="1" w:restart="newSection"/>
          <w:cols w:space="720"/>
          <w:titlePg/>
          <w:docGrid w:linePitch="360"/>
        </w:sectPr>
      </w:pPr>
    </w:p>
    <w:p w14:paraId="6B14AD06"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Office of Technology</w:t>
      </w:r>
    </w:p>
    <w:p w14:paraId="133EA39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5A)</w:t>
      </w:r>
    </w:p>
    <w:p w14:paraId="6516744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2532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0231</w:t>
      </w:r>
    </w:p>
    <w:p w14:paraId="2976B56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640"/>
          <w:type w:val="continuous"/>
          <w:pgSz w:w="12240" w:h="15840"/>
          <w:pgMar w:top="1440" w:right="1440" w:bottom="1440" w:left="1440" w:header="720" w:footer="720" w:gutter="0"/>
          <w:cols w:space="720"/>
          <w:docGrid w:linePitch="360"/>
        </w:sectPr>
      </w:pPr>
    </w:p>
    <w:p w14:paraId="4A194D4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Cyber Security (fund 2532, appropriation 99001), Enterprise Data Center (fund 2532, appropriation 99002), and Enterprise Telephony Modernization (fund 2532, appropriation 99003)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47B6DDC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641"/>
          <w:type w:val="continuous"/>
          <w:pgSz w:w="12240" w:h="15840"/>
          <w:pgMar w:top="1440" w:right="1440" w:bottom="1440" w:left="1440" w:header="720" w:footer="720" w:gutter="0"/>
          <w:lnNumType w:countBy="1" w:restart="newSection"/>
          <w:cols w:space="720"/>
          <w:titlePg/>
          <w:docGrid w:linePitch="360"/>
        </w:sectPr>
      </w:pPr>
    </w:p>
    <w:p w14:paraId="4D682471"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Department of Economic Development –</w:t>
      </w:r>
    </w:p>
    <w:p w14:paraId="2F4ADF8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Office of the Secretary –</w:t>
      </w:r>
    </w:p>
    <w:p w14:paraId="666D83F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West Virginia Development Office</w:t>
      </w:r>
    </w:p>
    <w:p w14:paraId="126CCA1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5B)</w:t>
      </w:r>
    </w:p>
    <w:p w14:paraId="7290A32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3170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31CFD2C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642"/>
          <w:type w:val="continuous"/>
          <w:pgSz w:w="12240" w:h="15840"/>
          <w:pgMar w:top="1440" w:right="1440" w:bottom="1440" w:left="1440" w:header="720" w:footer="720" w:gutter="0"/>
          <w:cols w:space="720"/>
          <w:titlePg/>
          <w:docGrid w:linePitch="360"/>
        </w:sectPr>
      </w:pPr>
    </w:p>
    <w:p w14:paraId="0CD509F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Recreational Grants or Economic Development Loans (fund 3170, appropriation 25300) at the close of the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63EBDFA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643"/>
          <w:type w:val="continuous"/>
          <w:pgSz w:w="12240" w:h="15840"/>
          <w:pgMar w:top="1440" w:right="1440" w:bottom="1440" w:left="1440" w:header="720" w:footer="720" w:gutter="0"/>
          <w:lnNumType w:countBy="1" w:restart="newSection"/>
          <w:cols w:space="720"/>
          <w:titlePg/>
          <w:docGrid w:linePitch="360"/>
        </w:sectPr>
      </w:pPr>
    </w:p>
    <w:p w14:paraId="6AF02032"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Natural Resources – </w:t>
      </w:r>
    </w:p>
    <w:p w14:paraId="19101B2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State Park Improvement Fund</w:t>
      </w:r>
    </w:p>
    <w:p w14:paraId="19EE3362" w14:textId="77777777" w:rsidR="002633F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 xml:space="preserve">Fund </w:t>
      </w:r>
      <w:r w:rsidRPr="00B420C2">
        <w:rPr>
          <w:rFonts w:eastAsia="Calibri" w:cs="Times New Roman"/>
          <w:color w:val="000000"/>
          <w:u w:val="single"/>
        </w:rPr>
        <w:t>3277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0310</w:t>
      </w:r>
      <w:r w:rsidRPr="00B420C2">
        <w:rPr>
          <w:rFonts w:eastAsia="Calibri" w:cs="Times New Roman"/>
          <w:color w:val="000000"/>
        </w:rPr>
        <w:t xml:space="preserve">    </w:t>
      </w:r>
    </w:p>
    <w:p w14:paraId="62360161" w14:textId="77777777" w:rsidR="002633F2" w:rsidRPr="00B420C2" w:rsidRDefault="002633F2" w:rsidP="006252D0">
      <w:pPr>
        <w:numPr>
          <w:ilvl w:val="12"/>
          <w:numId w:val="0"/>
        </w:numPr>
        <w:tabs>
          <w:tab w:val="left" w:pos="288"/>
          <w:tab w:val="left" w:pos="720"/>
          <w:tab w:val="left" w:pos="6030"/>
          <w:tab w:val="right" w:pos="6451"/>
          <w:tab w:val="center" w:pos="6840"/>
          <w:tab w:val="left" w:pos="7704"/>
          <w:tab w:val="center" w:pos="8640"/>
          <w:tab w:val="right" w:pos="9720"/>
        </w:tabs>
        <w:spacing w:line="456" w:lineRule="auto"/>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Pr>
          <w:rFonts w:eastAsia="Calibri" w:cs="Times New Roman"/>
          <w:b/>
          <w:bCs/>
          <w:color w:val="000000"/>
        </w:rPr>
        <w:tab/>
      </w:r>
      <w:r>
        <w:rPr>
          <w:rFonts w:eastAsia="Calibri" w:cs="Times New Roman"/>
          <w:b/>
          <w:bCs/>
          <w:color w:val="000000"/>
        </w:rPr>
        <w:tab/>
      </w:r>
      <w:r>
        <w:rPr>
          <w:rFonts w:eastAsia="Calibri" w:cs="Times New Roman"/>
          <w:b/>
          <w:bCs/>
          <w:color w:val="000000"/>
        </w:rPr>
        <w:tab/>
      </w:r>
      <w:r>
        <w:rPr>
          <w:rFonts w:eastAsia="Calibri" w:cs="Times New Roman"/>
          <w:b/>
          <w:bCs/>
          <w:color w:val="000000"/>
        </w:rPr>
        <w:tab/>
        <w:t xml:space="preserve">              </w:t>
      </w:r>
      <w:r w:rsidRPr="00B420C2">
        <w:rPr>
          <w:rFonts w:eastAsia="Calibri" w:cs="Times New Roman"/>
          <w:b/>
          <w:bCs/>
          <w:color w:val="000000"/>
        </w:rPr>
        <w:t>Excess</w:t>
      </w:r>
    </w:p>
    <w:p w14:paraId="4CDFCAB7" w14:textId="77777777" w:rsidR="002633F2" w:rsidRPr="00B420C2" w:rsidRDefault="002633F2" w:rsidP="006252D0">
      <w:pPr>
        <w:numPr>
          <w:ilvl w:val="12"/>
          <w:numId w:val="0"/>
        </w:numPr>
        <w:tabs>
          <w:tab w:val="left" w:pos="288"/>
          <w:tab w:val="left" w:pos="720"/>
          <w:tab w:val="left" w:pos="6030"/>
          <w:tab w:val="left" w:pos="6451"/>
          <w:tab w:val="center" w:pos="6840"/>
          <w:tab w:val="left" w:pos="7704"/>
          <w:tab w:val="center" w:pos="8640"/>
          <w:tab w:val="right" w:pos="9720"/>
        </w:tabs>
        <w:spacing w:line="456" w:lineRule="auto"/>
        <w:jc w:val="both"/>
        <w:rPr>
          <w:rFonts w:eastAsia="Calibri" w:cs="Times New Roman"/>
          <w:b/>
          <w:bCs/>
          <w:color w:val="000000"/>
        </w:rPr>
      </w:pPr>
      <w:r w:rsidRPr="00B420C2">
        <w:rPr>
          <w:rFonts w:eastAsia="Calibri" w:cs="Times New Roman"/>
          <w:b/>
          <w:bCs/>
          <w:color w:val="000000"/>
        </w:rPr>
        <w:lastRenderedPageBreak/>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Appro-</w:t>
      </w:r>
      <w:r w:rsidRPr="00B420C2">
        <w:rPr>
          <w:rFonts w:eastAsia="Calibri" w:cs="Times New Roman"/>
          <w:b/>
          <w:bCs/>
          <w:color w:val="000000"/>
        </w:rPr>
        <w:tab/>
      </w:r>
      <w:r w:rsidRPr="00B420C2">
        <w:rPr>
          <w:rFonts w:eastAsia="Calibri" w:cs="Times New Roman"/>
          <w:b/>
          <w:bCs/>
          <w:color w:val="000000"/>
        </w:rPr>
        <w:tab/>
      </w:r>
      <w:r>
        <w:rPr>
          <w:rFonts w:eastAsia="Calibri" w:cs="Times New Roman"/>
          <w:b/>
          <w:bCs/>
          <w:color w:val="000000"/>
        </w:rPr>
        <w:t xml:space="preserve">           </w:t>
      </w:r>
      <w:r w:rsidRPr="00B420C2">
        <w:rPr>
          <w:rFonts w:eastAsia="Calibri" w:cs="Times New Roman"/>
          <w:b/>
          <w:bCs/>
          <w:color w:val="000000"/>
        </w:rPr>
        <w:t>Lottery</w:t>
      </w:r>
    </w:p>
    <w:p w14:paraId="4070BE93" w14:textId="77777777" w:rsidR="002633F2" w:rsidRPr="0040067B" w:rsidRDefault="002633F2" w:rsidP="006252D0">
      <w:pPr>
        <w:numPr>
          <w:ilvl w:val="12"/>
          <w:numId w:val="0"/>
        </w:numPr>
        <w:tabs>
          <w:tab w:val="left" w:pos="288"/>
          <w:tab w:val="left" w:pos="720"/>
          <w:tab w:val="left" w:pos="6030"/>
          <w:tab w:val="left" w:pos="6451"/>
          <w:tab w:val="center" w:pos="6840"/>
          <w:tab w:val="left" w:pos="7704"/>
          <w:tab w:val="center" w:pos="8640"/>
          <w:tab w:val="right" w:pos="9720"/>
        </w:tabs>
        <w:spacing w:line="456" w:lineRule="auto"/>
        <w:jc w:val="both"/>
        <w:rPr>
          <w:rFonts w:eastAsia="Calibri" w:cs="Times New Roman"/>
          <w:b/>
          <w:bCs/>
          <w:color w:val="000000"/>
        </w:rPr>
        <w:sectPr w:rsidR="002633F2" w:rsidRPr="0040067B" w:rsidSect="00B24508">
          <w:footerReference w:type="default" r:id="rId644"/>
          <w:type w:val="continuous"/>
          <w:pgSz w:w="12240" w:h="15840"/>
          <w:pgMar w:top="1440" w:right="1440" w:bottom="1440" w:left="1440" w:header="720" w:footer="720" w:gutter="0"/>
          <w:cols w:space="720"/>
          <w:titlePg/>
          <w:docGrid w:linePitch="360"/>
        </w:sect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priation</w:t>
      </w:r>
      <w:r w:rsidRPr="00B420C2">
        <w:rPr>
          <w:rFonts w:eastAsia="Calibri" w:cs="Times New Roman"/>
          <w:b/>
          <w:bCs/>
          <w:color w:val="000000"/>
        </w:rPr>
        <w:tab/>
      </w:r>
      <w:r w:rsidRPr="00B420C2">
        <w:rPr>
          <w:rFonts w:eastAsia="Calibri" w:cs="Times New Roman"/>
          <w:b/>
          <w:bCs/>
          <w:color w:val="000000"/>
        </w:rPr>
        <w:tab/>
      </w:r>
      <w:r>
        <w:rPr>
          <w:rFonts w:eastAsia="Calibri" w:cs="Times New Roman"/>
          <w:b/>
          <w:bCs/>
          <w:color w:val="000000"/>
        </w:rPr>
        <w:t xml:space="preserve">         </w:t>
      </w:r>
      <w:r w:rsidRPr="00B420C2">
        <w:rPr>
          <w:rFonts w:eastAsia="Calibri" w:cs="Times New Roman"/>
          <w:b/>
          <w:bCs/>
          <w:color w:val="000000"/>
        </w:rPr>
        <w:t>Funds</w:t>
      </w:r>
      <w:r w:rsidRPr="00B420C2">
        <w:rPr>
          <w:rFonts w:eastAsia="Calibri" w:cs="Times New Roman"/>
          <w:color w:val="000000"/>
        </w:rPr>
        <w:t xml:space="preserve">                                        </w:t>
      </w:r>
    </w:p>
    <w:p w14:paraId="404BDD0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23,300</w:t>
      </w:r>
    </w:p>
    <w:p w14:paraId="396C18C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161,200</w:t>
      </w:r>
    </w:p>
    <w:p w14:paraId="02FFA16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200,000</w:t>
      </w:r>
    </w:p>
    <w:p w14:paraId="23E0943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100,000</w:t>
      </w:r>
    </w:p>
    <w:p w14:paraId="79A3A02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 (R)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1,020,500</w:t>
      </w:r>
    </w:p>
    <w:p w14:paraId="15431D2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1,505,000</w:t>
      </w:r>
    </w:p>
    <w:p w14:paraId="4AC160A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balances remaining in the appropriations for Repairs and Alterations (fund 3277, appropriation 06400), Equipment (fund 3277, appropriation 07000), Unclassified – Total (fund 3277, appropriation 09600), Current Expenses (fund 3277, appropriation 13000), Buildings (fund 3277, appropriation 25800), and Other Assets (fund 3277, appropriation 69000) at the close of the fiscal year 202</w:t>
      </w:r>
      <w:r>
        <w:rPr>
          <w:rFonts w:eastAsia="Calibri" w:cs="Times New Roman"/>
          <w:color w:val="000000"/>
        </w:rPr>
        <w:t>3</w:t>
      </w:r>
      <w:r w:rsidRPr="00B420C2">
        <w:rPr>
          <w:rFonts w:eastAsia="Calibri" w:cs="Times New Roman"/>
          <w:color w:val="000000"/>
        </w:rPr>
        <w:t xml:space="preserve"> are hereby reappropriated for expenditure during the fiscal year 202</w:t>
      </w:r>
      <w:r>
        <w:rPr>
          <w:rFonts w:eastAsia="Calibri" w:cs="Times New Roman"/>
          <w:color w:val="000000"/>
        </w:rPr>
        <w:t>4</w:t>
      </w:r>
      <w:r w:rsidRPr="00B420C2">
        <w:rPr>
          <w:rFonts w:eastAsia="Calibri" w:cs="Times New Roman"/>
          <w:color w:val="000000"/>
        </w:rPr>
        <w:t>.</w:t>
      </w:r>
    </w:p>
    <w:p w14:paraId="77A64640"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sectPr w:rsidR="002633F2" w:rsidRPr="00B420C2" w:rsidSect="00B24508">
          <w:footerReference w:type="default" r:id="rId645"/>
          <w:type w:val="continuous"/>
          <w:pgSz w:w="12240" w:h="15840"/>
          <w:pgMar w:top="1440" w:right="1440" w:bottom="1440" w:left="1440" w:header="720" w:footer="720" w:gutter="0"/>
          <w:lnNumType w:countBy="1" w:restart="newSection"/>
          <w:cols w:space="720"/>
          <w:titlePg/>
          <w:docGrid w:linePitch="360"/>
        </w:sectPr>
      </w:pPr>
    </w:p>
    <w:p w14:paraId="40E2060D"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West Virginia Infrastructure Council – </w:t>
      </w:r>
    </w:p>
    <w:p w14:paraId="3A0F03D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West Virginia Infrastructure Transfer Fund</w:t>
      </w:r>
    </w:p>
    <w:p w14:paraId="6D13A7F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3390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0316</w:t>
      </w:r>
    </w:p>
    <w:p w14:paraId="261EE26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646"/>
          <w:type w:val="continuous"/>
          <w:pgSz w:w="12240" w:h="15840"/>
          <w:pgMar w:top="1440" w:right="1440" w:bottom="1440" w:left="1440" w:header="720" w:footer="720" w:gutter="0"/>
          <w:cols w:space="720"/>
          <w:titlePg/>
          <w:docGrid w:linePitch="360"/>
        </w:sectPr>
      </w:pPr>
    </w:p>
    <w:p w14:paraId="09DF79A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Directed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70000</w:t>
      </w:r>
      <w:r w:rsidRPr="00B420C2">
        <w:rPr>
          <w:rFonts w:eastAsia="Calibri" w:cs="Times New Roman"/>
          <w:color w:val="000000"/>
        </w:rPr>
        <w:tab/>
        <w:t>$</w:t>
      </w:r>
      <w:r w:rsidRPr="00B420C2">
        <w:rPr>
          <w:rFonts w:eastAsia="Calibri" w:cs="Times New Roman"/>
          <w:color w:val="000000"/>
        </w:rPr>
        <w:tab/>
        <w:t>46,000,000</w:t>
      </w:r>
    </w:p>
    <w:p w14:paraId="5D49FFE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647"/>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The above appropriation shall be allocated pursuant to W.V. Code §29-22-18d and §31-15-9.</w:t>
      </w:r>
    </w:p>
    <w:p w14:paraId="7AEA7E9A"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Department of Education – </w:t>
      </w:r>
    </w:p>
    <w:p w14:paraId="1107E3A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School Building Authority</w:t>
      </w:r>
    </w:p>
    <w:p w14:paraId="76B5C53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3514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0404</w:t>
      </w:r>
    </w:p>
    <w:p w14:paraId="365B2A9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648"/>
          <w:type w:val="continuous"/>
          <w:pgSz w:w="12240" w:h="15840"/>
          <w:pgMar w:top="1440" w:right="1440" w:bottom="1440" w:left="1440" w:header="720" w:footer="720" w:gutter="0"/>
          <w:cols w:space="720"/>
          <w:titlePg/>
          <w:docGrid w:linePitch="360"/>
        </w:sectPr>
      </w:pPr>
    </w:p>
    <w:p w14:paraId="627CCC0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Debt Service - 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31000</w:t>
      </w:r>
      <w:r w:rsidRPr="00B420C2">
        <w:rPr>
          <w:rFonts w:eastAsia="Calibri" w:cs="Times New Roman"/>
          <w:color w:val="000000"/>
        </w:rPr>
        <w:tab/>
        <w:t>$</w:t>
      </w:r>
      <w:r w:rsidRPr="00B420C2">
        <w:rPr>
          <w:rFonts w:eastAsia="Calibri" w:cs="Times New Roman"/>
          <w:color w:val="000000"/>
        </w:rPr>
        <w:tab/>
        <w:t>18,9</w:t>
      </w:r>
      <w:r>
        <w:rPr>
          <w:rFonts w:eastAsia="Calibri" w:cs="Times New Roman"/>
          <w:color w:val="000000"/>
        </w:rPr>
        <w:t>48</w:t>
      </w:r>
      <w:r w:rsidRPr="00B420C2">
        <w:rPr>
          <w:rFonts w:eastAsia="Calibri" w:cs="Times New Roman"/>
          <w:color w:val="000000"/>
        </w:rPr>
        <w:t>,</w:t>
      </w:r>
      <w:r>
        <w:rPr>
          <w:rFonts w:eastAsia="Calibri" w:cs="Times New Roman"/>
          <w:color w:val="000000"/>
        </w:rPr>
        <w:t>000</w:t>
      </w:r>
    </w:p>
    <w:p w14:paraId="68ABE9B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Directed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52,000</w:t>
      </w:r>
    </w:p>
    <w:p w14:paraId="263285D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19,000,000</w:t>
      </w:r>
    </w:p>
    <w:p w14:paraId="7B44AFC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The School Building Authority shall have the authority to transfer between the above appropriations in accordance with W.V. Code §29-22-18a.</w:t>
      </w:r>
    </w:p>
    <w:p w14:paraId="1518C4C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Directed Transfer (fund 3514, appropriation 70000) may be transferred to the Department of Education, State Board of Education, School Building Authority, School Construction Fund (fund 3952, organization 0404) to be used for school construction and maintenance projects.</w:t>
      </w:r>
    </w:p>
    <w:p w14:paraId="7242E66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649"/>
          <w:type w:val="continuous"/>
          <w:pgSz w:w="12240" w:h="15840"/>
          <w:pgMar w:top="1440" w:right="1440" w:bottom="1440" w:left="1440" w:header="720" w:footer="720" w:gutter="0"/>
          <w:lnNumType w:countBy="1" w:restart="newSection"/>
          <w:cols w:space="720"/>
          <w:titlePg/>
          <w:docGrid w:linePitch="360"/>
        </w:sectPr>
      </w:pPr>
    </w:p>
    <w:p w14:paraId="0B8D0563"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Higher Education Policy Commission – </w:t>
      </w:r>
    </w:p>
    <w:p w14:paraId="3C145B0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Education Improvement Fund</w:t>
      </w:r>
    </w:p>
    <w:p w14:paraId="73F571A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4295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0441</w:t>
      </w:r>
    </w:p>
    <w:p w14:paraId="2A174BB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650"/>
          <w:type w:val="continuous"/>
          <w:pgSz w:w="12240" w:h="15840"/>
          <w:pgMar w:top="1440" w:right="1440" w:bottom="1440" w:left="1440" w:header="720" w:footer="720" w:gutter="0"/>
          <w:cols w:space="720"/>
          <w:docGrid w:linePitch="360"/>
        </w:sectPr>
      </w:pPr>
    </w:p>
    <w:p w14:paraId="5AC0C98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PROMISE Scholarship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80000</w:t>
      </w:r>
      <w:r w:rsidRPr="00B420C2">
        <w:rPr>
          <w:rFonts w:eastAsia="Calibri" w:cs="Times New Roman"/>
          <w:color w:val="000000"/>
        </w:rPr>
        <w:tab/>
        <w:t>$</w:t>
      </w:r>
      <w:r w:rsidRPr="00B420C2">
        <w:rPr>
          <w:rFonts w:eastAsia="Calibri" w:cs="Times New Roman"/>
          <w:color w:val="000000"/>
        </w:rPr>
        <w:tab/>
        <w:t>29,000,000</w:t>
      </w:r>
    </w:p>
    <w:p w14:paraId="30FF36C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shall be transferred to the PROMISE Scholarship Fund (fund 4296, org 0441) established by W.V. Code §18C-7-7.</w:t>
      </w:r>
    </w:p>
    <w:p w14:paraId="49E52CC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Legislature has explicitly set a finite amount of available appropriations and directed the administrators of the Program to provide for the award of scholarships within the limits of available appropriations.</w:t>
      </w:r>
    </w:p>
    <w:p w14:paraId="77F2FEB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651"/>
          <w:type w:val="continuous"/>
          <w:pgSz w:w="12240" w:h="15840"/>
          <w:pgMar w:top="1440" w:right="1440" w:bottom="1440" w:left="1440" w:header="720" w:footer="720" w:gutter="0"/>
          <w:lnNumType w:countBy="1" w:restart="newSection"/>
          <w:cols w:space="720"/>
          <w:titlePg/>
          <w:docGrid w:linePitch="360"/>
        </w:sectPr>
      </w:pPr>
    </w:p>
    <w:p w14:paraId="4022B66E"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Higher Education Policy Commission –</w:t>
      </w:r>
    </w:p>
    <w:p w14:paraId="0EBD6ED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Higher Education Improvement Fund</w:t>
      </w:r>
    </w:p>
    <w:p w14:paraId="145299A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4297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0441</w:t>
      </w:r>
    </w:p>
    <w:p w14:paraId="3FDE850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652"/>
          <w:type w:val="continuous"/>
          <w:pgSz w:w="12240" w:h="15840"/>
          <w:pgMar w:top="1440" w:right="1440" w:bottom="1440" w:left="1440" w:header="720" w:footer="720" w:gutter="0"/>
          <w:cols w:space="720"/>
          <w:titlePg/>
          <w:docGrid w:linePitch="360"/>
        </w:sectPr>
      </w:pPr>
    </w:p>
    <w:p w14:paraId="56A2F93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Directed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70000</w:t>
      </w:r>
      <w:r w:rsidRPr="00B420C2">
        <w:rPr>
          <w:rFonts w:eastAsia="Calibri" w:cs="Times New Roman"/>
          <w:color w:val="000000"/>
        </w:rPr>
        <w:tab/>
        <w:t>$</w:t>
      </w:r>
      <w:r w:rsidRPr="00B420C2">
        <w:rPr>
          <w:rFonts w:eastAsia="Calibri" w:cs="Times New Roman"/>
          <w:color w:val="000000"/>
        </w:rPr>
        <w:tab/>
        <w:t>15,000,000</w:t>
      </w:r>
    </w:p>
    <w:p w14:paraId="453FCDB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Directed Transfer shall be transferred to Higher Education Policy Commission – System – Tuition Fee Capital Improvement Fund (fund 4903, org 0442) as authorized by Senate Concurrent Resolution No. 41.</w:t>
      </w:r>
    </w:p>
    <w:p w14:paraId="3BC375F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653"/>
          <w:type w:val="continuous"/>
          <w:pgSz w:w="12240" w:h="15840"/>
          <w:pgMar w:top="1440" w:right="1440" w:bottom="1440" w:left="1440" w:header="720" w:footer="720" w:gutter="0"/>
          <w:lnNumType w:countBy="1" w:restart="newSection"/>
          <w:cols w:space="720"/>
          <w:titlePg/>
          <w:docGrid w:linePitch="360"/>
        </w:sectPr>
      </w:pPr>
    </w:p>
    <w:p w14:paraId="54915D12"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Higher Education Policy Commission – </w:t>
      </w:r>
    </w:p>
    <w:p w14:paraId="67AC5B4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Administration –</w:t>
      </w:r>
    </w:p>
    <w:p w14:paraId="5A3751B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Control Account</w:t>
      </w:r>
    </w:p>
    <w:p w14:paraId="1745E06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4932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0441</w:t>
      </w:r>
    </w:p>
    <w:p w14:paraId="6EBE6E8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654"/>
          <w:type w:val="continuous"/>
          <w:pgSz w:w="12240" w:h="15840"/>
          <w:pgMar w:top="1440" w:right="1440" w:bottom="1440" w:left="1440" w:header="720" w:footer="720" w:gutter="0"/>
          <w:cols w:space="720"/>
          <w:titlePg/>
          <w:docGrid w:linePitch="360"/>
        </w:sectPr>
      </w:pPr>
    </w:p>
    <w:p w14:paraId="1AA2800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t>Any unexpended balance remaining in the appropriation for Advanced Technology Centers (fund 4932, appropriation 02800) at the close of the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6716E190"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6252D0">
          <w:footerReference w:type="default" r:id="rId655"/>
          <w:type w:val="continuous"/>
          <w:pgSz w:w="12240" w:h="15840"/>
          <w:pgMar w:top="1440" w:right="1440" w:bottom="1440" w:left="1440" w:header="720" w:footer="720" w:gutter="0"/>
          <w:lnNumType w:countBy="1" w:restart="newSection"/>
          <w:cols w:space="720"/>
          <w:docGrid w:linePitch="360"/>
        </w:sectPr>
      </w:pPr>
    </w:p>
    <w:p w14:paraId="73D83AA9" w14:textId="77777777" w:rsidR="002633F2" w:rsidRPr="00B420C2" w:rsidRDefault="002633F2" w:rsidP="006252D0">
      <w:pPr>
        <w:numPr>
          <w:ilvl w:val="0"/>
          <w:numId w:val="6"/>
        </w:num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Human Services</w:t>
      </w:r>
    </w:p>
    <w:p w14:paraId="494F4E12"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Chapters 9, 48, and 49)</w:t>
      </w:r>
    </w:p>
    <w:p w14:paraId="0272D8F1"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Fund</w:t>
      </w:r>
      <w:r w:rsidRPr="00B420C2">
        <w:rPr>
          <w:rFonts w:eastAsia="Calibri" w:cs="Times New Roman"/>
          <w:i/>
          <w:color w:val="000000"/>
        </w:rPr>
        <w:t xml:space="preserve"> </w:t>
      </w:r>
      <w:r w:rsidRPr="00B420C2">
        <w:rPr>
          <w:rFonts w:eastAsia="Calibri" w:cs="Times New Roman"/>
          <w:color w:val="000000"/>
          <w:u w:val="single"/>
        </w:rPr>
        <w:t>5365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0AF94535"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656"/>
          <w:type w:val="continuous"/>
          <w:pgSz w:w="12240" w:h="15840"/>
          <w:pgMar w:top="1440" w:right="1440" w:bottom="1440" w:left="1440" w:header="720" w:footer="720" w:gutter="0"/>
          <w:cols w:space="720"/>
          <w:titlePg/>
          <w:docGrid w:linePitch="360"/>
        </w:sectPr>
      </w:pPr>
    </w:p>
    <w:p w14:paraId="17E0C9D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Medical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18900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60,716,750</w:t>
      </w:r>
    </w:p>
    <w:p w14:paraId="25AB0CF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657"/>
          <w:type w:val="continuous"/>
          <w:pgSz w:w="12240" w:h="15840"/>
          <w:pgMar w:top="1440" w:right="1440" w:bottom="1440" w:left="1440" w:header="720" w:footer="720" w:gutter="0"/>
          <w:lnNumType w:countBy="1" w:restart="newSection"/>
          <w:cols w:space="720"/>
          <w:docGrid w:linePitch="360"/>
        </w:sectPr>
      </w:pPr>
    </w:p>
    <w:p w14:paraId="2E1C42B8"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Corrections and Rehabilitation – </w:t>
      </w:r>
    </w:p>
    <w:p w14:paraId="0D3861C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Correctional Units</w:t>
      </w:r>
    </w:p>
    <w:p w14:paraId="470BD1B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15A)</w:t>
      </w:r>
    </w:p>
    <w:p w14:paraId="2B79477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6283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0608</w:t>
      </w:r>
    </w:p>
    <w:p w14:paraId="66B66FB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u w:val="single"/>
        </w:rPr>
        <w:sectPr w:rsidR="002633F2" w:rsidRPr="00B420C2" w:rsidSect="00B24508">
          <w:footerReference w:type="default" r:id="rId658"/>
          <w:type w:val="continuous"/>
          <w:pgSz w:w="12240" w:h="15840"/>
          <w:pgMar w:top="1440" w:right="1440" w:bottom="1440" w:left="1440" w:header="720" w:footer="720" w:gutter="0"/>
          <w:cols w:space="720"/>
          <w:titlePg/>
          <w:docGrid w:linePitch="360"/>
        </w:sectPr>
      </w:pPr>
    </w:p>
    <w:p w14:paraId="7FE801F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Any unexpended balance remaining in the appropriation for Capital Outlay and Maintenance (fund 6283, appropriation 75500) at the close of the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02A035B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659"/>
          <w:type w:val="continuous"/>
          <w:pgSz w:w="12240" w:h="15840"/>
          <w:pgMar w:top="1440" w:right="1440" w:bottom="1440" w:left="1440" w:header="720" w:footer="720" w:gutter="0"/>
          <w:lnNumType w:countBy="1" w:restart="newSection"/>
          <w:cols w:space="720"/>
          <w:titlePg/>
          <w:docGrid w:linePitch="360"/>
        </w:sectPr>
      </w:pPr>
    </w:p>
    <w:p w14:paraId="5738ED44"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Lottery Commission – </w:t>
      </w:r>
    </w:p>
    <w:p w14:paraId="3DF3305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General Purpose Account</w:t>
      </w:r>
    </w:p>
    <w:p w14:paraId="3592FE0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7206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0705</w:t>
      </w:r>
    </w:p>
    <w:p w14:paraId="6329479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u w:val="single"/>
        </w:rPr>
        <w:sectPr w:rsidR="002633F2" w:rsidRPr="00B420C2" w:rsidSect="00B24508">
          <w:footerReference w:type="default" r:id="rId660"/>
          <w:type w:val="continuous"/>
          <w:pgSz w:w="12240" w:h="15840"/>
          <w:pgMar w:top="1440" w:right="1440" w:bottom="1440" w:left="1440" w:header="720" w:footer="720" w:gutter="0"/>
          <w:cols w:space="720"/>
          <w:titlePg/>
          <w:docGrid w:linePitch="360"/>
        </w:sectPr>
      </w:pPr>
    </w:p>
    <w:p w14:paraId="41AD146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General Revenue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70011</w:t>
      </w:r>
      <w:r w:rsidRPr="00B420C2">
        <w:rPr>
          <w:rFonts w:eastAsia="Calibri" w:cs="Times New Roman"/>
          <w:color w:val="000000"/>
        </w:rPr>
        <w:tab/>
        <w:t>$</w:t>
      </w:r>
      <w:r w:rsidRPr="00B420C2">
        <w:rPr>
          <w:rFonts w:eastAsia="Calibri" w:cs="Times New Roman"/>
          <w:color w:val="000000"/>
        </w:rPr>
        <w:tab/>
        <w:t>65,000,000</w:t>
      </w:r>
    </w:p>
    <w:p w14:paraId="27F54A8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661"/>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 xml:space="preserve">The above appropriation shall be transferred to the General Revenue Fund as determined by the Director of the Lottery in accordance with W.V. Code §29-22-18a. </w:t>
      </w:r>
    </w:p>
    <w:p w14:paraId="0838E7FA"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Lottery Commission – </w:t>
      </w:r>
    </w:p>
    <w:p w14:paraId="0A28078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Refundable Credit</w:t>
      </w:r>
    </w:p>
    <w:p w14:paraId="3CB4EE1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7207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0705</w:t>
      </w:r>
    </w:p>
    <w:p w14:paraId="041E45A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u w:val="single"/>
        </w:rPr>
        <w:sectPr w:rsidR="002633F2" w:rsidRPr="00B420C2" w:rsidSect="00B24508">
          <w:footerReference w:type="default" r:id="rId662"/>
          <w:type w:val="continuous"/>
          <w:pgSz w:w="12240" w:h="15840"/>
          <w:pgMar w:top="1440" w:right="1440" w:bottom="1440" w:left="1440" w:header="720" w:footer="720" w:gutter="0"/>
          <w:cols w:space="720"/>
          <w:docGrid w:linePitch="360"/>
        </w:sectPr>
      </w:pPr>
    </w:p>
    <w:p w14:paraId="186360C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Directed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70000</w:t>
      </w:r>
      <w:r w:rsidRPr="00B420C2">
        <w:rPr>
          <w:rFonts w:eastAsia="Calibri" w:cs="Times New Roman"/>
          <w:color w:val="000000"/>
        </w:rPr>
        <w:tab/>
        <w:t>$</w:t>
      </w:r>
      <w:r w:rsidRPr="00B420C2">
        <w:rPr>
          <w:rFonts w:eastAsia="Calibri" w:cs="Times New Roman"/>
          <w:color w:val="000000"/>
        </w:rPr>
        <w:tab/>
        <w:t>10,000,000</w:t>
      </w:r>
    </w:p>
    <w:p w14:paraId="378479DA" w14:textId="4537C71D"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above appropriation shall be transferred to the General Revenue Fund to provide reimbursement for the refundable credit allowable under W.V. Code §11-21-21.  The amount of </w:t>
      </w:r>
      <w:r w:rsidRPr="00B420C2">
        <w:rPr>
          <w:rFonts w:eastAsia="Calibri" w:cs="Times New Roman"/>
          <w:color w:val="000000"/>
        </w:rPr>
        <w:lastRenderedPageBreak/>
        <w:t>the required transfer shall be determined solely by the State Tax Commissioner and shall be completed by the Director of the Lottery upon the commissioner</w:t>
      </w:r>
      <w:r w:rsidR="006252D0">
        <w:rPr>
          <w:rFonts w:eastAsia="Calibri" w:cs="Times New Roman"/>
          <w:color w:val="000000"/>
        </w:rPr>
        <w:t>’</w:t>
      </w:r>
      <w:r w:rsidRPr="00B420C2">
        <w:rPr>
          <w:rFonts w:eastAsia="Calibri" w:cs="Times New Roman"/>
          <w:color w:val="000000"/>
        </w:rPr>
        <w:t>s request.</w:t>
      </w:r>
    </w:p>
    <w:p w14:paraId="7043659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663"/>
          <w:type w:val="continuous"/>
          <w:pgSz w:w="12240" w:h="15840"/>
          <w:pgMar w:top="1440" w:right="1440" w:bottom="1440" w:left="1440" w:header="720" w:footer="720" w:gutter="0"/>
          <w:lnNumType w:countBy="1" w:restart="newSection"/>
          <w:cols w:space="720"/>
          <w:titlePg/>
          <w:docGrid w:linePitch="360"/>
        </w:sectPr>
      </w:pPr>
    </w:p>
    <w:p w14:paraId="649CC03F"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Lottery Commission – </w:t>
      </w:r>
    </w:p>
    <w:p w14:paraId="6C8816D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Distributions to Statutory Funds and Purposes</w:t>
      </w:r>
    </w:p>
    <w:p w14:paraId="3BE1FE4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7213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0705</w:t>
      </w:r>
    </w:p>
    <w:p w14:paraId="67E54D3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664"/>
          <w:type w:val="continuous"/>
          <w:pgSz w:w="12240" w:h="15840"/>
          <w:pgMar w:top="1440" w:right="1440" w:bottom="1440" w:left="1440" w:header="720" w:footer="720" w:gutter="0"/>
          <w:cols w:space="720"/>
          <w:titlePg/>
          <w:docGrid w:linePitch="360"/>
        </w:sectPr>
      </w:pPr>
    </w:p>
    <w:p w14:paraId="62CF821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Parking Garage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70001</w:t>
      </w:r>
      <w:r w:rsidRPr="00B420C2">
        <w:rPr>
          <w:rFonts w:eastAsia="Calibri" w:cs="Times New Roman"/>
          <w:color w:val="000000"/>
        </w:rPr>
        <w:tab/>
        <w:t>$</w:t>
      </w:r>
      <w:r w:rsidRPr="00B420C2">
        <w:rPr>
          <w:rFonts w:eastAsia="Calibri" w:cs="Times New Roman"/>
          <w:color w:val="000000"/>
        </w:rPr>
        <w:tab/>
        <w:t>500,000</w:t>
      </w:r>
    </w:p>
    <w:p w14:paraId="4DBE305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2004 Capitol Complex Parking Garage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70002</w:t>
      </w:r>
      <w:r w:rsidRPr="00B420C2">
        <w:rPr>
          <w:rFonts w:eastAsia="Calibri" w:cs="Times New Roman"/>
          <w:color w:val="000000"/>
        </w:rPr>
        <w:tab/>
      </w:r>
      <w:r w:rsidRPr="00B420C2">
        <w:rPr>
          <w:rFonts w:eastAsia="Calibri" w:cs="Times New Roman"/>
          <w:color w:val="000000"/>
        </w:rPr>
        <w:tab/>
        <w:t>216,478</w:t>
      </w:r>
    </w:p>
    <w:p w14:paraId="1450D20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Capitol Dome and Improvements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70003</w:t>
      </w:r>
      <w:r w:rsidRPr="00B420C2">
        <w:rPr>
          <w:rFonts w:eastAsia="Calibri" w:cs="Times New Roman"/>
          <w:color w:val="000000"/>
        </w:rPr>
        <w:tab/>
      </w:r>
      <w:r w:rsidRPr="00B420C2">
        <w:rPr>
          <w:rFonts w:eastAsia="Calibri" w:cs="Times New Roman"/>
          <w:color w:val="000000"/>
        </w:rPr>
        <w:tab/>
        <w:t>1,796,256</w:t>
      </w:r>
    </w:p>
    <w:p w14:paraId="7B96CD6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Capitol Renovation and Improvement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70004</w:t>
      </w:r>
      <w:r w:rsidRPr="00B420C2">
        <w:rPr>
          <w:rFonts w:eastAsia="Calibri" w:cs="Times New Roman"/>
          <w:color w:val="000000"/>
        </w:rPr>
        <w:tab/>
      </w:r>
      <w:r w:rsidRPr="00B420C2">
        <w:rPr>
          <w:rFonts w:eastAsia="Calibri" w:cs="Times New Roman"/>
          <w:color w:val="000000"/>
        </w:rPr>
        <w:tab/>
        <w:t>2,381,252</w:t>
      </w:r>
    </w:p>
    <w:p w14:paraId="6353E234" w14:textId="77777777" w:rsidR="002633F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Pr>
          <w:rFonts w:eastAsia="Calibri" w:cs="Times New Roman"/>
          <w:color w:val="000000"/>
        </w:rPr>
        <w:t xml:space="preserve">Economic </w:t>
      </w:r>
      <w:r w:rsidRPr="00B420C2">
        <w:rPr>
          <w:rFonts w:eastAsia="Calibri" w:cs="Times New Roman"/>
          <w:color w:val="000000"/>
        </w:rPr>
        <w:t>Development Promotion</w:t>
      </w:r>
      <w:r>
        <w:rPr>
          <w:rFonts w:eastAsia="Calibri" w:cs="Times New Roman"/>
          <w:color w:val="000000"/>
        </w:rPr>
        <w:t xml:space="preserve"> and</w:t>
      </w:r>
    </w:p>
    <w:p w14:paraId="2419DEC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Pr>
          <w:rFonts w:eastAsia="Calibri" w:cs="Times New Roman"/>
          <w:color w:val="000000"/>
        </w:rPr>
        <w:tab/>
        <w:t>Closing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70005</w:t>
      </w:r>
      <w:r w:rsidRPr="00B420C2">
        <w:rPr>
          <w:rFonts w:eastAsia="Calibri" w:cs="Times New Roman"/>
          <w:color w:val="000000"/>
        </w:rPr>
        <w:tab/>
      </w:r>
      <w:r>
        <w:rPr>
          <w:rFonts w:eastAsia="Calibri" w:cs="Times New Roman"/>
          <w:color w:val="000000"/>
        </w:rPr>
        <w:tab/>
        <w:t>1,298,864</w:t>
      </w:r>
    </w:p>
    <w:p w14:paraId="0F85264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Research Challenge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70006</w:t>
      </w:r>
      <w:r w:rsidRPr="00B420C2">
        <w:rPr>
          <w:rFonts w:eastAsia="Calibri" w:cs="Times New Roman"/>
          <w:color w:val="000000"/>
        </w:rPr>
        <w:tab/>
      </w:r>
      <w:r w:rsidRPr="00B420C2">
        <w:rPr>
          <w:rFonts w:eastAsia="Calibri" w:cs="Times New Roman"/>
          <w:color w:val="000000"/>
        </w:rPr>
        <w:tab/>
        <w:t>1,731,820</w:t>
      </w:r>
    </w:p>
    <w:p w14:paraId="021965E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Tourism Promotion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70007</w:t>
      </w:r>
      <w:r w:rsidRPr="00B420C2">
        <w:rPr>
          <w:rFonts w:eastAsia="Calibri" w:cs="Times New Roman"/>
          <w:color w:val="000000"/>
        </w:rPr>
        <w:tab/>
      </w:r>
      <w:r w:rsidRPr="00B420C2">
        <w:rPr>
          <w:rFonts w:eastAsia="Calibri" w:cs="Times New Roman"/>
          <w:color w:val="000000"/>
        </w:rPr>
        <w:tab/>
        <w:t>4,808,142</w:t>
      </w:r>
    </w:p>
    <w:p w14:paraId="2367240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Cultural Facilities and Capit</w:t>
      </w:r>
      <w:r>
        <w:rPr>
          <w:rFonts w:eastAsia="Calibri" w:cs="Times New Roman"/>
          <w:color w:val="000000"/>
        </w:rPr>
        <w:t>a</w:t>
      </w:r>
      <w:r w:rsidRPr="00B420C2">
        <w:rPr>
          <w:rFonts w:eastAsia="Calibri" w:cs="Times New Roman"/>
          <w:color w:val="000000"/>
        </w:rPr>
        <w:t>l Resources Matching</w:t>
      </w:r>
    </w:p>
    <w:p w14:paraId="46DE544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Grant Program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70008</w:t>
      </w:r>
      <w:r w:rsidRPr="00B420C2">
        <w:rPr>
          <w:rFonts w:eastAsia="Calibri" w:cs="Times New Roman"/>
          <w:color w:val="000000"/>
        </w:rPr>
        <w:tab/>
      </w:r>
      <w:r w:rsidRPr="00B420C2">
        <w:rPr>
          <w:rFonts w:eastAsia="Calibri" w:cs="Times New Roman"/>
          <w:color w:val="000000"/>
        </w:rPr>
        <w:tab/>
        <w:t>1,250,535</w:t>
      </w:r>
    </w:p>
    <w:p w14:paraId="5A54CF1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State Debt Reduction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70010</w:t>
      </w:r>
      <w:r w:rsidRPr="00B420C2">
        <w:rPr>
          <w:rFonts w:eastAsia="Calibri" w:cs="Times New Roman"/>
          <w:color w:val="000000"/>
        </w:rPr>
        <w:tab/>
      </w:r>
      <w:r w:rsidRPr="00B420C2">
        <w:rPr>
          <w:rFonts w:eastAsia="Calibri" w:cs="Times New Roman"/>
          <w:color w:val="000000"/>
        </w:rPr>
        <w:tab/>
        <w:t>20,000,000</w:t>
      </w:r>
    </w:p>
    <w:p w14:paraId="029952E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General Revenue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70011</w:t>
      </w:r>
      <w:r w:rsidRPr="00B420C2">
        <w:rPr>
          <w:rFonts w:eastAsia="Calibri" w:cs="Times New Roman"/>
          <w:color w:val="000000"/>
        </w:rPr>
        <w:tab/>
      </w:r>
      <w:r w:rsidRPr="00B420C2">
        <w:rPr>
          <w:rFonts w:eastAsia="Calibri" w:cs="Times New Roman"/>
          <w:color w:val="000000"/>
        </w:rPr>
        <w:tab/>
        <w:t>1,167,799</w:t>
      </w:r>
    </w:p>
    <w:p w14:paraId="4F0E9F4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West Virginia Racing Commission Racetrack</w:t>
      </w:r>
    </w:p>
    <w:p w14:paraId="7F00DFC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Video Lottery Account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70012</w:t>
      </w:r>
      <w:r w:rsidRPr="00B420C2">
        <w:rPr>
          <w:rFonts w:eastAsia="Calibri" w:cs="Times New Roman"/>
          <w:color w:val="000000"/>
        </w:rPr>
        <w:tab/>
      </w:r>
      <w:r w:rsidRPr="00B420C2">
        <w:rPr>
          <w:rFonts w:eastAsia="Calibri" w:cs="Times New Roman"/>
          <w:color w:val="000000"/>
        </w:rPr>
        <w:tab/>
        <w:t>3,463,637</w:t>
      </w:r>
    </w:p>
    <w:p w14:paraId="5F94B6B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Historic Resort Hotel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70013</w:t>
      </w:r>
      <w:r w:rsidRPr="00B420C2">
        <w:rPr>
          <w:rFonts w:eastAsia="Calibri" w:cs="Times New Roman"/>
          <w:color w:val="000000"/>
        </w:rPr>
        <w:tab/>
      </w:r>
      <w:r w:rsidRPr="00B420C2">
        <w:rPr>
          <w:rFonts w:eastAsia="Calibri" w:cs="Times New Roman"/>
          <w:color w:val="000000"/>
        </w:rPr>
        <w:tab/>
        <w:t>24,010</w:t>
      </w:r>
    </w:p>
    <w:p w14:paraId="673389B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Licensed Racetrack Regular Purse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70014</w:t>
      </w:r>
      <w:r w:rsidRPr="00B420C2">
        <w:rPr>
          <w:rFonts w:eastAsia="Calibri" w:cs="Times New Roman"/>
          <w:color w:val="000000"/>
        </w:rPr>
        <w:tab/>
      </w:r>
      <w:r w:rsidRPr="00B420C2">
        <w:rPr>
          <w:rFonts w:eastAsia="Calibri" w:cs="Times New Roman"/>
          <w:color w:val="000000"/>
          <w:u w:val="single"/>
        </w:rPr>
        <w:tab/>
        <w:t>22,383,247</w:t>
      </w:r>
    </w:p>
    <w:p w14:paraId="3F37F50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61,022,040</w:t>
      </w:r>
    </w:p>
    <w:p w14:paraId="60BFA71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665"/>
          <w:type w:val="continuous"/>
          <w:pgSz w:w="12240" w:h="15840"/>
          <w:pgMar w:top="1440" w:right="1440" w:bottom="1440" w:left="1440" w:header="720" w:footer="720" w:gutter="0"/>
          <w:lnNumType w:countBy="1" w:restart="newSection"/>
          <w:cols w:space="720"/>
          <w:titlePg/>
          <w:docGrid w:linePitch="360"/>
        </w:sectPr>
      </w:pPr>
    </w:p>
    <w:p w14:paraId="337A1B3C"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Racing Commission</w:t>
      </w:r>
    </w:p>
    <w:p w14:paraId="6E73ACA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7308</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0707</w:t>
      </w:r>
    </w:p>
    <w:p w14:paraId="66B2828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666"/>
          <w:type w:val="continuous"/>
          <w:pgSz w:w="12240" w:h="15840"/>
          <w:pgMar w:top="1440" w:right="1440" w:bottom="1440" w:left="1440" w:header="720" w:footer="720" w:gutter="0"/>
          <w:cols w:space="720"/>
          <w:titlePg/>
          <w:docGrid w:linePitch="360"/>
        </w:sectPr>
      </w:pPr>
    </w:p>
    <w:p w14:paraId="6946D14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Special Breeders Compensation</w:t>
      </w:r>
    </w:p>
    <w:p w14:paraId="5CD6A4B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w:t>
      </w:r>
      <w:r>
        <w:rPr>
          <w:rFonts w:eastAsia="Calibri" w:cs="Times New Roman"/>
          <w:color w:val="000000"/>
        </w:rPr>
        <w:t>W.V. Code</w:t>
      </w:r>
      <w:r w:rsidRPr="00B420C2">
        <w:rPr>
          <w:rFonts w:eastAsia="Calibri" w:cs="Times New Roman"/>
          <w:color w:val="000000"/>
        </w:rPr>
        <w:t xml:space="preserve"> §29-22-18a, subsection (I))</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21800</w:t>
      </w:r>
      <w:r w:rsidRPr="00B420C2">
        <w:rPr>
          <w:rFonts w:eastAsia="Calibri" w:cs="Times New Roman"/>
          <w:color w:val="000000"/>
        </w:rPr>
        <w:tab/>
        <w:t>$</w:t>
      </w:r>
      <w:r w:rsidRPr="00B420C2">
        <w:rPr>
          <w:rFonts w:eastAsia="Calibri" w:cs="Times New Roman"/>
          <w:color w:val="000000"/>
        </w:rPr>
        <w:tab/>
        <w:t xml:space="preserve">2,000,000 </w:t>
      </w:r>
    </w:p>
    <w:p w14:paraId="317B101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667"/>
          <w:type w:val="continuous"/>
          <w:pgSz w:w="12240" w:h="15840"/>
          <w:pgMar w:top="1440" w:right="1440" w:bottom="1440" w:left="1440" w:header="720" w:footer="720" w:gutter="0"/>
          <w:lnNumType w:countBy="1" w:restart="newSection"/>
          <w:cols w:space="720"/>
          <w:titlePg/>
          <w:docGrid w:linePitch="360"/>
        </w:sectPr>
      </w:pPr>
    </w:p>
    <w:p w14:paraId="592476D4"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Economic Development Authority –</w:t>
      </w:r>
    </w:p>
    <w:p w14:paraId="66EF794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lastRenderedPageBreak/>
        <w:t>Economic Development Project Fund</w:t>
      </w:r>
    </w:p>
    <w:p w14:paraId="0C0BB57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9065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0944</w:t>
      </w:r>
    </w:p>
    <w:p w14:paraId="383C691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668"/>
          <w:type w:val="continuous"/>
          <w:pgSz w:w="12240" w:h="15840"/>
          <w:pgMar w:top="1440" w:right="1440" w:bottom="1440" w:left="1440" w:header="720" w:footer="720" w:gutter="0"/>
          <w:cols w:space="720"/>
          <w:titlePg/>
          <w:docGrid w:linePitch="360"/>
        </w:sectPr>
      </w:pPr>
    </w:p>
    <w:p w14:paraId="0097BA2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Debt Service – 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31000</w:t>
      </w:r>
      <w:r w:rsidRPr="00B420C2">
        <w:rPr>
          <w:rFonts w:eastAsia="Calibri" w:cs="Times New Roman"/>
          <w:color w:val="000000"/>
        </w:rPr>
        <w:tab/>
        <w:t>$</w:t>
      </w:r>
      <w:r w:rsidRPr="00B420C2">
        <w:rPr>
          <w:rFonts w:eastAsia="Calibri" w:cs="Times New Roman"/>
          <w:color w:val="000000"/>
        </w:rPr>
        <w:tab/>
        <w:t>19,000,000</w:t>
      </w:r>
    </w:p>
    <w:p w14:paraId="57CCF8C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Pursuant to W.V. Code §29-22-18a, subsection (f), excess lottery revenues are authorized to be transferred to the lottery fund as reimbursement of amounts transferred to the economic development project fund pursuant to section four of this title and W.V. Code §29-22-18, subsection (f).</w:t>
      </w:r>
    </w:p>
    <w:p w14:paraId="6D70D43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669"/>
          <w:type w:val="continuous"/>
          <w:pgSz w:w="12240" w:h="15840"/>
          <w:pgMar w:top="1440" w:right="1440" w:bottom="1440" w:left="1440" w:header="720" w:footer="720" w:gutter="0"/>
          <w:lnNumType w:countBy="1" w:restart="newSection"/>
          <w:cols w:space="720"/>
          <w:titlePg/>
          <w:docGrid w:linePitch="360"/>
        </w:sectPr>
      </w:pPr>
    </w:p>
    <w:p w14:paraId="1C8B2DAF"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Economic Development Authority –</w:t>
      </w:r>
    </w:p>
    <w:p w14:paraId="2264606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Cacapon and Beech Fork State Parks –</w:t>
      </w:r>
    </w:p>
    <w:p w14:paraId="7FD404D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Lottery Revenue Debt Service</w:t>
      </w:r>
    </w:p>
    <w:p w14:paraId="03CBBF9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9067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0944</w:t>
      </w:r>
    </w:p>
    <w:p w14:paraId="3A82094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670"/>
          <w:type w:val="continuous"/>
          <w:pgSz w:w="12240" w:h="15840"/>
          <w:pgMar w:top="1440" w:right="1440" w:bottom="1440" w:left="1440" w:header="720" w:footer="720" w:gutter="0"/>
          <w:cols w:space="720"/>
          <w:titlePg/>
          <w:docGrid w:linePitch="360"/>
        </w:sectPr>
      </w:pPr>
    </w:p>
    <w:p w14:paraId="29ABBC1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Debt Service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04000</w:t>
      </w:r>
      <w:r w:rsidRPr="00B420C2">
        <w:rPr>
          <w:rFonts w:eastAsia="Calibri" w:cs="Times New Roman"/>
          <w:color w:val="000000"/>
        </w:rPr>
        <w:tab/>
        <w:t>$</w:t>
      </w:r>
      <w:r w:rsidRPr="00B420C2">
        <w:rPr>
          <w:rFonts w:eastAsia="Calibri" w:cs="Times New Roman"/>
          <w:color w:val="000000"/>
        </w:rPr>
        <w:tab/>
        <w:t>2,032,000</w:t>
      </w:r>
    </w:p>
    <w:p w14:paraId="3C5AC40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671"/>
          <w:type w:val="continuous"/>
          <w:pgSz w:w="12240" w:h="15840"/>
          <w:pgMar w:top="1440" w:right="1440" w:bottom="1440" w:left="1440" w:header="720" w:footer="720" w:gutter="0"/>
          <w:lnNumType w:countBy="1" w:restart="newSection"/>
          <w:cols w:space="720"/>
          <w:titlePg/>
          <w:docGrid w:linePitch="360"/>
        </w:sectPr>
      </w:pPr>
    </w:p>
    <w:p w14:paraId="011DF617"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Economic Development Authority – </w:t>
      </w:r>
    </w:p>
    <w:p w14:paraId="75768BC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State Parks Lottery Revenue Debt Service Fund</w:t>
      </w:r>
    </w:p>
    <w:p w14:paraId="5FDD065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9068</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0944</w:t>
      </w:r>
    </w:p>
    <w:p w14:paraId="3D49341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672"/>
          <w:type w:val="continuous"/>
          <w:pgSz w:w="12240" w:h="15840"/>
          <w:pgMar w:top="1440" w:right="1440" w:bottom="1440" w:left="1440" w:header="720" w:footer="720" w:gutter="0"/>
          <w:cols w:space="720"/>
          <w:titlePg/>
          <w:docGrid w:linePitch="360"/>
        </w:sectPr>
      </w:pPr>
    </w:p>
    <w:p w14:paraId="3C5F185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Debt Service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04000</w:t>
      </w:r>
      <w:r w:rsidRPr="00B420C2">
        <w:rPr>
          <w:rFonts w:eastAsia="Calibri" w:cs="Times New Roman"/>
          <w:color w:val="000000"/>
        </w:rPr>
        <w:tab/>
        <w:t>$</w:t>
      </w:r>
      <w:r w:rsidRPr="00B420C2">
        <w:rPr>
          <w:rFonts w:eastAsia="Calibri" w:cs="Times New Roman"/>
          <w:color w:val="000000"/>
        </w:rPr>
        <w:tab/>
        <w:t>4,395,000</w:t>
      </w:r>
    </w:p>
    <w:p w14:paraId="273582D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673"/>
          <w:type w:val="continuous"/>
          <w:pgSz w:w="12240" w:h="15840"/>
          <w:pgMar w:top="1440" w:right="1440" w:bottom="1440" w:left="1440" w:header="720" w:footer="720" w:gutter="0"/>
          <w:lnNumType w:countBy="1" w:restart="newSection"/>
          <w:cols w:space="720"/>
          <w:titlePg/>
          <w:docGrid w:linePitch="360"/>
        </w:sectPr>
      </w:pPr>
    </w:p>
    <w:p w14:paraId="4AEA608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double"/>
        </w:rPr>
      </w:pPr>
      <w:r w:rsidRPr="00B420C2">
        <w:rPr>
          <w:rFonts w:eastAsia="Calibri" w:cs="Times New Roman"/>
          <w:color w:val="000000"/>
        </w:rPr>
        <w:t>Total TITLE II, Section 5 – Excess Lottery Funds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u w:val="thick"/>
        </w:rPr>
        <w:t>$</w:t>
      </w:r>
      <w:r w:rsidRPr="00B420C2">
        <w:rPr>
          <w:rFonts w:eastAsia="Calibri" w:cs="Times New Roman"/>
          <w:color w:val="000000"/>
          <w:u w:val="thick"/>
        </w:rPr>
        <w:tab/>
      </w:r>
      <w:r>
        <w:rPr>
          <w:rFonts w:eastAsia="Calibri" w:cs="Times New Roman"/>
          <w:color w:val="000000"/>
          <w:u w:val="thick"/>
        </w:rPr>
        <w:t>334,670,790</w:t>
      </w:r>
    </w:p>
    <w:p w14:paraId="1C85173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double"/>
        </w:rPr>
        <w:sectPr w:rsidR="002633F2" w:rsidRPr="00B420C2" w:rsidSect="00B24508">
          <w:footerReference w:type="default" r:id="rId674"/>
          <w:type w:val="continuous"/>
          <w:pgSz w:w="12240" w:h="15840"/>
          <w:pgMar w:top="1440" w:right="1440" w:bottom="1440" w:left="1440" w:header="720" w:footer="720" w:gutter="0"/>
          <w:lnNumType w:countBy="1" w:restart="continuous"/>
          <w:cols w:space="720"/>
          <w:titlePg/>
          <w:docGrid w:linePitch="360"/>
        </w:sectPr>
      </w:pPr>
    </w:p>
    <w:p w14:paraId="38D9925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b/>
          <w:color w:val="000000"/>
        </w:rPr>
        <w:tab/>
      </w:r>
      <w:r w:rsidRPr="00B420C2">
        <w:rPr>
          <w:rFonts w:eastAsia="Calibri" w:cs="Times New Roman"/>
          <w:b/>
          <w:color w:val="000000"/>
        </w:rPr>
        <w:tab/>
        <w:t>Sec. 6. Appropriations of federal funds.</w:t>
      </w:r>
      <w:r w:rsidRPr="00B420C2">
        <w:rPr>
          <w:rFonts w:eastAsia="Calibri" w:cs="Times New Roman"/>
          <w:color w:val="000000"/>
        </w:rPr>
        <w:t xml:space="preserve"> — In accordance with Article 11, Chapter 4 of the Code from federal funds there are hereby appropriated conditionally upon the fulfillment of the provisions set forth in Article 2, Chapter 11B of the Code the following amounts, as itemized, for expenditure during the fiscal year 202</w:t>
      </w:r>
      <w:r>
        <w:rPr>
          <w:rFonts w:eastAsia="Calibri" w:cs="Times New Roman"/>
          <w:color w:val="000000"/>
        </w:rPr>
        <w:t>4</w:t>
      </w:r>
      <w:r w:rsidRPr="00B420C2">
        <w:rPr>
          <w:rFonts w:eastAsia="Calibri" w:cs="Times New Roman"/>
          <w:color w:val="000000"/>
        </w:rPr>
        <w:t>.</w:t>
      </w:r>
    </w:p>
    <w:p w14:paraId="0DCF23B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675"/>
          <w:type w:val="continuous"/>
          <w:pgSz w:w="12240" w:h="15840"/>
          <w:pgMar w:top="1440" w:right="1440" w:bottom="1440" w:left="1440" w:header="720" w:footer="720" w:gutter="0"/>
          <w:lnNumType w:countBy="1" w:restart="newSection"/>
          <w:cols w:space="720"/>
          <w:titlePg/>
          <w:docGrid w:linePitch="360"/>
        </w:sectPr>
      </w:pPr>
    </w:p>
    <w:p w14:paraId="5E9ADC3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pPr>
      <w:r w:rsidRPr="00B420C2">
        <w:rPr>
          <w:rFonts w:eastAsia="Calibri" w:cs="Times New Roman"/>
          <w:b/>
          <w:color w:val="000000"/>
        </w:rPr>
        <w:t>LEGISLATIVE</w:t>
      </w:r>
    </w:p>
    <w:p w14:paraId="75FFA3B7"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Crime Victims Compensation Fund</w:t>
      </w:r>
    </w:p>
    <w:p w14:paraId="6B388CF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14)</w:t>
      </w:r>
    </w:p>
    <w:p w14:paraId="7385496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8738</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2300</w:t>
      </w:r>
    </w:p>
    <w:p w14:paraId="5B5EEF7B" w14:textId="77777777" w:rsidR="002633F2" w:rsidRPr="00B420C2" w:rsidRDefault="002633F2" w:rsidP="006252D0">
      <w:pPr>
        <w:numPr>
          <w:ilvl w:val="12"/>
          <w:numId w:val="0"/>
        </w:numPr>
        <w:tabs>
          <w:tab w:val="left" w:pos="288"/>
          <w:tab w:val="left" w:pos="720"/>
          <w:tab w:val="left" w:pos="6030"/>
          <w:tab w:val="right" w:pos="6451"/>
          <w:tab w:val="center" w:pos="6840"/>
          <w:tab w:val="left" w:pos="7704"/>
          <w:tab w:val="center" w:pos="8640"/>
          <w:tab w:val="right" w:pos="9720"/>
        </w:tabs>
        <w:spacing w:line="456" w:lineRule="auto"/>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Appro-</w:t>
      </w:r>
      <w:r w:rsidRPr="00B420C2">
        <w:rPr>
          <w:rFonts w:eastAsia="Calibri" w:cs="Times New Roman"/>
          <w:b/>
          <w:bCs/>
          <w:color w:val="000000"/>
        </w:rPr>
        <w:tab/>
      </w:r>
      <w:r w:rsidRPr="00B420C2">
        <w:rPr>
          <w:rFonts w:eastAsia="Calibri" w:cs="Times New Roman"/>
          <w:b/>
          <w:bCs/>
          <w:color w:val="000000"/>
        </w:rPr>
        <w:tab/>
        <w:t>Federal</w:t>
      </w:r>
    </w:p>
    <w:p w14:paraId="64161886" w14:textId="77777777" w:rsidR="002633F2" w:rsidRPr="00B420C2" w:rsidRDefault="002633F2" w:rsidP="006252D0">
      <w:pPr>
        <w:numPr>
          <w:ilvl w:val="12"/>
          <w:numId w:val="0"/>
        </w:numPr>
        <w:tabs>
          <w:tab w:val="left" w:pos="288"/>
          <w:tab w:val="left" w:pos="720"/>
          <w:tab w:val="left" w:pos="6030"/>
          <w:tab w:val="right" w:pos="6451"/>
          <w:tab w:val="center" w:pos="6840"/>
          <w:tab w:val="left" w:pos="7704"/>
          <w:tab w:val="center" w:pos="8640"/>
          <w:tab w:val="right" w:pos="9720"/>
        </w:tabs>
        <w:spacing w:line="456" w:lineRule="auto"/>
        <w:jc w:val="both"/>
        <w:rPr>
          <w:rFonts w:eastAsia="Calibri" w:cs="Times New Roman"/>
          <w:b/>
          <w:bCs/>
          <w:color w:val="000000"/>
        </w:rPr>
      </w:pP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r>
      <w:r w:rsidRPr="00B420C2">
        <w:rPr>
          <w:rFonts w:eastAsia="Calibri" w:cs="Times New Roman"/>
          <w:b/>
          <w:bCs/>
          <w:color w:val="000000"/>
        </w:rPr>
        <w:tab/>
        <w:t>priation</w:t>
      </w:r>
      <w:r w:rsidRPr="00B420C2">
        <w:rPr>
          <w:rFonts w:eastAsia="Calibri" w:cs="Times New Roman"/>
          <w:b/>
          <w:bCs/>
          <w:color w:val="000000"/>
        </w:rPr>
        <w:tab/>
      </w:r>
      <w:r w:rsidRPr="00B420C2">
        <w:rPr>
          <w:rFonts w:eastAsia="Calibri" w:cs="Times New Roman"/>
          <w:b/>
          <w:bCs/>
          <w:color w:val="000000"/>
        </w:rPr>
        <w:tab/>
        <w:t>Funds</w:t>
      </w:r>
    </w:p>
    <w:p w14:paraId="3EB7BA86" w14:textId="77777777" w:rsidR="002633F2" w:rsidRPr="00B420C2" w:rsidRDefault="002633F2" w:rsidP="006252D0">
      <w:pPr>
        <w:numPr>
          <w:ilvl w:val="12"/>
          <w:numId w:val="0"/>
        </w:numPr>
        <w:tabs>
          <w:tab w:val="left" w:pos="288"/>
          <w:tab w:val="left" w:pos="720"/>
          <w:tab w:val="left" w:leader="dot" w:pos="6030"/>
          <w:tab w:val="right" w:pos="6451"/>
          <w:tab w:val="center" w:pos="6840"/>
          <w:tab w:val="left" w:pos="7704"/>
          <w:tab w:val="center" w:pos="8640"/>
          <w:tab w:val="right" w:pos="9720"/>
        </w:tabs>
        <w:spacing w:line="456" w:lineRule="auto"/>
        <w:jc w:val="both"/>
        <w:rPr>
          <w:rFonts w:eastAsia="Calibri" w:cs="Times New Roman"/>
          <w:b/>
          <w:bCs/>
          <w:color w:val="000000"/>
        </w:rPr>
        <w:sectPr w:rsidR="002633F2" w:rsidRPr="00B420C2" w:rsidSect="00B24508">
          <w:footerReference w:type="default" r:id="rId676"/>
          <w:type w:val="continuous"/>
          <w:pgSz w:w="12240" w:h="15840"/>
          <w:pgMar w:top="1440" w:right="1440" w:bottom="1440" w:left="1440" w:header="720" w:footer="720" w:gutter="0"/>
          <w:cols w:space="720"/>
          <w:docGrid w:linePitch="360"/>
        </w:sectPr>
      </w:pPr>
    </w:p>
    <w:p w14:paraId="297B8B7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6252D0">
          <w:footerReference w:type="default" r:id="rId677"/>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color w:val="000000"/>
        </w:rPr>
        <w:lastRenderedPageBreak/>
        <w:t>Economic Loss Claim Payment Fund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33400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900,000</w:t>
      </w:r>
    </w:p>
    <w:p w14:paraId="03A1ED1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pPr>
      <w:r w:rsidRPr="00B420C2">
        <w:rPr>
          <w:rFonts w:eastAsia="Calibri" w:cs="Times New Roman"/>
          <w:b/>
          <w:color w:val="000000"/>
        </w:rPr>
        <w:t>JUDICIAL</w:t>
      </w:r>
    </w:p>
    <w:p w14:paraId="76120A55"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Supreme Court</w:t>
      </w:r>
    </w:p>
    <w:p w14:paraId="2D2363C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8867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2400</w:t>
      </w:r>
    </w:p>
    <w:p w14:paraId="41B8924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678"/>
          <w:type w:val="continuous"/>
          <w:pgSz w:w="12240" w:h="15840"/>
          <w:pgMar w:top="1440" w:right="1440" w:bottom="1440" w:left="1440" w:header="720" w:footer="720" w:gutter="0"/>
          <w:cols w:space="720"/>
          <w:titlePg/>
          <w:docGrid w:linePitch="360"/>
        </w:sectPr>
      </w:pPr>
    </w:p>
    <w:p w14:paraId="60D1843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1,813,000</w:t>
      </w:r>
    </w:p>
    <w:p w14:paraId="60CA0F9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1,557,000</w:t>
      </w:r>
    </w:p>
    <w:p w14:paraId="42C4027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100,000</w:t>
      </w:r>
    </w:p>
    <w:p w14:paraId="74A08D4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250,000</w:t>
      </w:r>
    </w:p>
    <w:p w14:paraId="4E5930D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280,000</w:t>
      </w:r>
    </w:p>
    <w:p w14:paraId="4EB383B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4,000,000</w:t>
      </w:r>
    </w:p>
    <w:p w14:paraId="57D1EF7B"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pPr>
      <w:r w:rsidRPr="00B420C2">
        <w:rPr>
          <w:rFonts w:eastAsia="Calibri" w:cs="Times New Roman"/>
          <w:b/>
          <w:color w:val="000000"/>
        </w:rPr>
        <w:t>EXECUTIVE</w:t>
      </w:r>
    </w:p>
    <w:p w14:paraId="2BDD2B42" w14:textId="7CD5E50B" w:rsidR="002633F2" w:rsidRPr="00B420C2" w:rsidRDefault="002633F2" w:rsidP="006252D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Governor</w:t>
      </w:r>
      <w:r w:rsidR="006252D0">
        <w:rPr>
          <w:rFonts w:eastAsia="Calibri" w:cs="Times New Roman"/>
          <w:i/>
          <w:color w:val="000000"/>
        </w:rPr>
        <w:t>’</w:t>
      </w:r>
      <w:r w:rsidRPr="00B420C2">
        <w:rPr>
          <w:rFonts w:eastAsia="Calibri" w:cs="Times New Roman"/>
          <w:i/>
          <w:color w:val="000000"/>
        </w:rPr>
        <w:t>s Office –</w:t>
      </w:r>
    </w:p>
    <w:p w14:paraId="5ED15A31"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Coronavirus State Fiscal Recovery Fund</w:t>
      </w:r>
    </w:p>
    <w:p w14:paraId="207DF420"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4)</w:t>
      </w:r>
    </w:p>
    <w:p w14:paraId="1B0B3FCD"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8823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0100</w:t>
      </w:r>
    </w:p>
    <w:p w14:paraId="199B5C9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679"/>
          <w:type w:val="continuous"/>
          <w:pgSz w:w="12240" w:h="15840"/>
          <w:pgMar w:top="1440" w:right="1440" w:bottom="1440" w:left="1440" w:header="720" w:footer="720" w:gutter="0"/>
          <w:lnNumType w:countBy="1" w:restart="newSection"/>
          <w:cols w:space="720"/>
          <w:docGrid w:linePitch="360"/>
        </w:sectPr>
      </w:pPr>
    </w:p>
    <w:p w14:paraId="783BBA6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941,932,089</w:t>
      </w:r>
    </w:p>
    <w:p w14:paraId="266B38C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13,554,899</w:t>
      </w:r>
    </w:p>
    <w:p w14:paraId="7A6DA35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400,000,000</w:t>
      </w:r>
    </w:p>
    <w:p w14:paraId="5B1F851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63427AF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w:t>
      </w:r>
    </w:p>
    <w:p w14:paraId="0874DA0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1,000</w:t>
      </w:r>
    </w:p>
    <w:p w14:paraId="05DD3F8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1,355,489,988</w:t>
      </w:r>
    </w:p>
    <w:p w14:paraId="13D9B5C5" w14:textId="77777777" w:rsidR="002633F2" w:rsidRPr="00B420C2" w:rsidRDefault="002633F2" w:rsidP="006252D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Department of Agriculture</w:t>
      </w:r>
    </w:p>
    <w:p w14:paraId="221EF6BF"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19)</w:t>
      </w:r>
    </w:p>
    <w:p w14:paraId="18ECCF5C"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8736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4FDBCB5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680"/>
          <w:type w:val="continuous"/>
          <w:pgSz w:w="12240" w:h="15840"/>
          <w:pgMar w:top="1440" w:right="1440" w:bottom="1440" w:left="1440" w:header="720" w:footer="720" w:gutter="0"/>
          <w:lnNumType w:countBy="1" w:restart="newSection"/>
          <w:cols w:space="720"/>
          <w:titlePg/>
          <w:docGrid w:linePitch="360"/>
        </w:sectPr>
      </w:pPr>
    </w:p>
    <w:p w14:paraId="3E13ECE5" w14:textId="01E1B3A1"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1C2CD5">
        <w:rPr>
          <w:rFonts w:eastAsia="Calibri" w:cs="Times New Roman"/>
          <w:color w:val="000000"/>
        </w:rPr>
        <w:t>708,867</w:t>
      </w:r>
    </w:p>
    <w:p w14:paraId="1D73DA7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50,534</w:t>
      </w:r>
    </w:p>
    <w:p w14:paraId="0090054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6,828,661</w:t>
      </w:r>
    </w:p>
    <w:p w14:paraId="30285C8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650,000</w:t>
      </w:r>
    </w:p>
    <w:p w14:paraId="17725CB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910,500</w:t>
      </w:r>
    </w:p>
    <w:p w14:paraId="195AD9B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t xml:space="preserve">         </w:t>
      </w:r>
      <w:r w:rsidRPr="00B420C2">
        <w:rPr>
          <w:rFonts w:eastAsia="Calibri" w:cs="Times New Roman"/>
          <w:color w:val="000000"/>
        </w:rPr>
        <w:tab/>
        <w:t>1,000,000</w:t>
      </w:r>
    </w:p>
    <w:p w14:paraId="4D600B4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550,000</w:t>
      </w:r>
    </w:p>
    <w:p w14:paraId="789D7C4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rPr>
        <w:tab/>
        <w:t>500,000</w:t>
      </w:r>
    </w:p>
    <w:p w14:paraId="4CB63524" w14:textId="322FD666"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r>
      <w:r w:rsidR="009B364D">
        <w:rPr>
          <w:rFonts w:eastAsia="Calibri" w:cs="Times New Roman"/>
          <w:color w:val="000000"/>
          <w:u w:val="single"/>
        </w:rPr>
        <w:t>4,721,430</w:t>
      </w:r>
    </w:p>
    <w:p w14:paraId="05219580" w14:textId="501F8ACF"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Pr>
          <w:rFonts w:eastAsia="Calibri" w:cs="Times New Roman"/>
          <w:color w:val="000000"/>
        </w:rPr>
        <w:t>7,</w:t>
      </w:r>
      <w:r w:rsidR="009B364D">
        <w:rPr>
          <w:rFonts w:eastAsia="Calibri" w:cs="Times New Roman"/>
          <w:color w:val="000000"/>
        </w:rPr>
        <w:t>919,992</w:t>
      </w:r>
    </w:p>
    <w:p w14:paraId="747106C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681"/>
          <w:type w:val="continuous"/>
          <w:pgSz w:w="12240" w:h="15840"/>
          <w:pgMar w:top="1440" w:right="1440" w:bottom="1440" w:left="1440" w:header="720" w:footer="720" w:gutter="0"/>
          <w:lnNumType w:countBy="1" w:restart="newSection"/>
          <w:cols w:space="720"/>
          <w:titlePg/>
          <w:docGrid w:linePitch="360"/>
        </w:sectPr>
      </w:pPr>
    </w:p>
    <w:p w14:paraId="2F1E9BE6"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Department of Agriculture – </w:t>
      </w:r>
    </w:p>
    <w:p w14:paraId="444F8DA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Meat Inspection Fund</w:t>
      </w:r>
    </w:p>
    <w:p w14:paraId="3AFA74B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19)</w:t>
      </w:r>
    </w:p>
    <w:p w14:paraId="355BA48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8737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17C2F2E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682"/>
          <w:type w:val="continuous"/>
          <w:pgSz w:w="12240" w:h="15840"/>
          <w:pgMar w:top="1440" w:right="1440" w:bottom="1440" w:left="1440" w:header="720" w:footer="720" w:gutter="0"/>
          <w:cols w:space="720"/>
          <w:titlePg/>
          <w:docGrid w:linePitch="360"/>
        </w:sectPr>
      </w:pPr>
    </w:p>
    <w:p w14:paraId="2CEC91E8" w14:textId="3F022C60"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F70F9">
        <w:rPr>
          <w:rFonts w:eastAsia="Calibri" w:cs="Times New Roman"/>
          <w:color w:val="000000"/>
        </w:rPr>
        <w:t>685,045</w:t>
      </w:r>
    </w:p>
    <w:p w14:paraId="0AA647E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8,755</w:t>
      </w:r>
    </w:p>
    <w:p w14:paraId="28211B7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136,012</w:t>
      </w:r>
    </w:p>
    <w:p w14:paraId="1928A1E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5,500</w:t>
      </w:r>
    </w:p>
    <w:p w14:paraId="46D8727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114,478</w:t>
      </w:r>
    </w:p>
    <w:p w14:paraId="78ACEF23" w14:textId="2E1643D9"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DF70F9">
        <w:rPr>
          <w:rFonts w:eastAsia="Calibri" w:cs="Times New Roman"/>
          <w:color w:val="000000"/>
        </w:rPr>
        <w:t>949,790</w:t>
      </w:r>
    </w:p>
    <w:p w14:paraId="1D5F07B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683"/>
          <w:type w:val="continuous"/>
          <w:pgSz w:w="12240" w:h="15840"/>
          <w:pgMar w:top="1440" w:right="1440" w:bottom="1440" w:left="1440" w:header="720" w:footer="720" w:gutter="0"/>
          <w:lnNumType w:countBy="1" w:restart="newSection"/>
          <w:cols w:space="720"/>
          <w:titlePg/>
          <w:docGrid w:linePitch="360"/>
        </w:sectPr>
      </w:pPr>
    </w:p>
    <w:p w14:paraId="61B847B4"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Department of Agriculture – </w:t>
      </w:r>
    </w:p>
    <w:p w14:paraId="75A3BC2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State Conservation Committee</w:t>
      </w:r>
    </w:p>
    <w:p w14:paraId="2574FB8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19)</w:t>
      </w:r>
    </w:p>
    <w:p w14:paraId="13E162A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8783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48924B8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684"/>
          <w:type w:val="continuous"/>
          <w:pgSz w:w="12240" w:h="15840"/>
          <w:pgMar w:top="1440" w:right="1440" w:bottom="1440" w:left="1440" w:header="720" w:footer="720" w:gutter="0"/>
          <w:cols w:space="720"/>
          <w:titlePg/>
          <w:docGrid w:linePitch="360"/>
        </w:sectPr>
      </w:pPr>
    </w:p>
    <w:p w14:paraId="2F684FFD" w14:textId="388E5163"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DF70F9">
        <w:rPr>
          <w:rFonts w:eastAsia="Calibri" w:cs="Times New Roman"/>
          <w:color w:val="000000"/>
        </w:rPr>
        <w:t>97,250</w:t>
      </w:r>
    </w:p>
    <w:p w14:paraId="4FD15D7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15,599,974</w:t>
      </w:r>
    </w:p>
    <w:p w14:paraId="2DFCC102" w14:textId="7B1FF43C"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15,</w:t>
      </w:r>
      <w:r w:rsidR="00DF70F9">
        <w:rPr>
          <w:rFonts w:eastAsia="Calibri" w:cs="Times New Roman"/>
          <w:color w:val="000000"/>
        </w:rPr>
        <w:t>697,224</w:t>
      </w:r>
    </w:p>
    <w:p w14:paraId="5485247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685"/>
          <w:type w:val="continuous"/>
          <w:pgSz w:w="12240" w:h="15840"/>
          <w:pgMar w:top="1440" w:right="1440" w:bottom="1440" w:left="1440" w:header="720" w:footer="720" w:gutter="0"/>
          <w:lnNumType w:countBy="1" w:restart="newSection"/>
          <w:cols w:space="720"/>
          <w:titlePg/>
          <w:docGrid w:linePitch="360"/>
        </w:sectPr>
      </w:pPr>
    </w:p>
    <w:p w14:paraId="12D4F905"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Department of Agriculture – </w:t>
      </w:r>
    </w:p>
    <w:p w14:paraId="0F61FE1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Land Protection Authority</w:t>
      </w:r>
    </w:p>
    <w:p w14:paraId="3D5DD14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lastRenderedPageBreak/>
        <w:t xml:space="preserve">Fund </w:t>
      </w:r>
      <w:r w:rsidRPr="00B420C2">
        <w:rPr>
          <w:rFonts w:eastAsia="Calibri" w:cs="Times New Roman"/>
          <w:color w:val="000000"/>
          <w:u w:val="single"/>
        </w:rPr>
        <w:t>8896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1400</w:t>
      </w:r>
    </w:p>
    <w:p w14:paraId="5332ACF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686"/>
          <w:type w:val="continuous"/>
          <w:pgSz w:w="12240" w:h="15840"/>
          <w:pgMar w:top="1440" w:right="1440" w:bottom="1440" w:left="1440" w:header="720" w:footer="720" w:gutter="0"/>
          <w:cols w:space="720"/>
          <w:titlePg/>
          <w:docGrid w:linePitch="360"/>
        </w:sectPr>
      </w:pPr>
    </w:p>
    <w:p w14:paraId="5A21881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46,526</w:t>
      </w:r>
    </w:p>
    <w:p w14:paraId="536DF14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5,004</w:t>
      </w:r>
    </w:p>
    <w:p w14:paraId="3BCF243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448,920</w:t>
      </w:r>
    </w:p>
    <w:p w14:paraId="14AD148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500,450</w:t>
      </w:r>
    </w:p>
    <w:p w14:paraId="4EF8F12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687"/>
          <w:footerReference w:type="first" r:id="rId688"/>
          <w:type w:val="continuous"/>
          <w:pgSz w:w="12240" w:h="15840"/>
          <w:pgMar w:top="1440" w:right="1440" w:bottom="1440" w:left="1440" w:header="720" w:footer="720" w:gutter="0"/>
          <w:lnNumType w:countBy="1" w:restart="newSection"/>
          <w:cols w:space="720"/>
          <w:titlePg/>
          <w:docGrid w:linePitch="360"/>
        </w:sectPr>
      </w:pPr>
    </w:p>
    <w:p w14:paraId="3F495AC3"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Attorney General –</w:t>
      </w:r>
    </w:p>
    <w:p w14:paraId="7C2BB7A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Medicaid Fraud Unit</w:t>
      </w:r>
    </w:p>
    <w:p w14:paraId="3430EF6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689"/>
          <w:type w:val="continuous"/>
          <w:pgSz w:w="12240" w:h="15840"/>
          <w:pgMar w:top="1440" w:right="1440" w:bottom="1440" w:left="1440" w:header="720" w:footer="720" w:gutter="0"/>
          <w:cols w:space="720"/>
          <w:titlePg/>
          <w:docGrid w:linePitch="360"/>
        </w:sectPr>
      </w:pPr>
      <w:r w:rsidRPr="00B420C2">
        <w:rPr>
          <w:rFonts w:eastAsia="Calibri" w:cs="Times New Roman"/>
          <w:iCs/>
          <w:color w:val="000000"/>
        </w:rPr>
        <w:t xml:space="preserve">Fund </w:t>
      </w:r>
      <w:r w:rsidRPr="00B420C2">
        <w:rPr>
          <w:rFonts w:eastAsia="Calibri" w:cs="Times New Roman"/>
          <w:iCs/>
          <w:color w:val="000000"/>
          <w:u w:val="single"/>
        </w:rPr>
        <w:t>8882</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sidRPr="00B420C2">
        <w:rPr>
          <w:rFonts w:eastAsia="Calibri" w:cs="Times New Roman"/>
          <w:iCs/>
          <w:color w:val="000000"/>
          <w:u w:val="single"/>
        </w:rPr>
        <w:t>1500</w:t>
      </w:r>
      <w:r w:rsidRPr="00B420C2">
        <w:rPr>
          <w:rFonts w:eastAsia="Calibri" w:cs="Times New Roman"/>
          <w:color w:val="000000"/>
          <w:u w:val="single"/>
        </w:rPr>
        <w:t xml:space="preserve"> </w:t>
      </w:r>
    </w:p>
    <w:p w14:paraId="545C7684" w14:textId="5A37A31F"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0525EC">
        <w:rPr>
          <w:rFonts w:eastAsia="Calibri" w:cs="Times New Roman"/>
          <w:color w:val="000000"/>
        </w:rPr>
        <w:t>434,886</w:t>
      </w:r>
    </w:p>
    <w:p w14:paraId="7A3B7FB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15,336</w:t>
      </w:r>
    </w:p>
    <w:p w14:paraId="579F808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599,513</w:t>
      </w:r>
    </w:p>
    <w:p w14:paraId="1D13587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4,313</w:t>
      </w:r>
    </w:p>
    <w:p w14:paraId="0A34E23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7,500</w:t>
      </w:r>
    </w:p>
    <w:p w14:paraId="29D7E2F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11,336</w:t>
      </w:r>
    </w:p>
    <w:p w14:paraId="5A2A653C" w14:textId="51F20F4A"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sidR="000525EC">
        <w:rPr>
          <w:rFonts w:eastAsia="Calibri" w:cs="Times New Roman"/>
          <w:color w:val="000000"/>
        </w:rPr>
        <w:t>072,884</w:t>
      </w:r>
    </w:p>
    <w:p w14:paraId="277A8A4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690"/>
          <w:type w:val="continuous"/>
          <w:pgSz w:w="12240" w:h="15840"/>
          <w:pgMar w:top="1440" w:right="1440" w:bottom="1440" w:left="1440" w:header="720" w:footer="720" w:gutter="0"/>
          <w:lnNumType w:countBy="1" w:restart="newSection"/>
          <w:cols w:space="720"/>
          <w:titlePg/>
          <w:docGrid w:linePitch="360"/>
        </w:sectPr>
      </w:pPr>
    </w:p>
    <w:p w14:paraId="2317E40B"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Secretary of State –</w:t>
      </w:r>
    </w:p>
    <w:p w14:paraId="6694457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State Election Fund</w:t>
      </w:r>
    </w:p>
    <w:p w14:paraId="6139233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3)</w:t>
      </w:r>
    </w:p>
    <w:p w14:paraId="6809F2E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8854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1600</w:t>
      </w:r>
    </w:p>
    <w:p w14:paraId="60B7E7D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691"/>
          <w:type w:val="continuous"/>
          <w:pgSz w:w="12240" w:h="15840"/>
          <w:pgMar w:top="1440" w:right="1440" w:bottom="1440" w:left="1440" w:header="720" w:footer="720" w:gutter="0"/>
          <w:cols w:space="720"/>
          <w:titlePg/>
          <w:docGrid w:linePitch="360"/>
        </w:sectPr>
      </w:pPr>
    </w:p>
    <w:p w14:paraId="0A46539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210,240</w:t>
      </w:r>
    </w:p>
    <w:p w14:paraId="47008C1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7,484</w:t>
      </w:r>
    </w:p>
    <w:p w14:paraId="7B0AFA7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415,727</w:t>
      </w:r>
    </w:p>
    <w:p w14:paraId="6F3866B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15,000</w:t>
      </w:r>
    </w:p>
    <w:p w14:paraId="61C9B4D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100,000</w:t>
      </w:r>
    </w:p>
    <w:p w14:paraId="122AF8F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748,451</w:t>
      </w:r>
    </w:p>
    <w:p w14:paraId="159DEE4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692"/>
          <w:type w:val="continuous"/>
          <w:pgSz w:w="12240" w:h="15840"/>
          <w:pgMar w:top="1440" w:right="1440" w:bottom="1440" w:left="1440" w:header="720" w:footer="720" w:gutter="0"/>
          <w:lnNumType w:countBy="1" w:restart="newSection"/>
          <w:cols w:space="720"/>
          <w:titlePg/>
          <w:docGrid w:linePitch="360"/>
        </w:sectPr>
      </w:pPr>
    </w:p>
    <w:p w14:paraId="66CBE04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pPr>
      <w:r w:rsidRPr="00B420C2">
        <w:rPr>
          <w:rFonts w:eastAsia="Calibri" w:cs="Times New Roman"/>
          <w:b/>
          <w:color w:val="000000"/>
        </w:rPr>
        <w:t>DEPARTMENT OF COMMERCE</w:t>
      </w:r>
    </w:p>
    <w:p w14:paraId="3667071D"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Forestry</w:t>
      </w:r>
    </w:p>
    <w:p w14:paraId="2988B3C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lastRenderedPageBreak/>
        <w:t>(</w:t>
      </w:r>
      <w:r>
        <w:rPr>
          <w:rFonts w:eastAsia="Calibri" w:cs="Times New Roman"/>
          <w:color w:val="000000"/>
        </w:rPr>
        <w:t>W.V. Code</w:t>
      </w:r>
      <w:r w:rsidRPr="00B420C2">
        <w:rPr>
          <w:rFonts w:eastAsia="Calibri" w:cs="Times New Roman"/>
          <w:color w:val="000000"/>
        </w:rPr>
        <w:t xml:space="preserve"> Chapter 19)</w:t>
      </w:r>
    </w:p>
    <w:p w14:paraId="7C65EE1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8703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0305</w:t>
      </w:r>
    </w:p>
    <w:p w14:paraId="6D6C2B3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693"/>
          <w:type w:val="continuous"/>
          <w:pgSz w:w="12240" w:h="15840"/>
          <w:pgMar w:top="1440" w:right="1440" w:bottom="1440" w:left="1440" w:header="720" w:footer="720" w:gutter="0"/>
          <w:cols w:space="720"/>
          <w:titlePg/>
          <w:docGrid w:linePitch="360"/>
        </w:sectPr>
      </w:pPr>
    </w:p>
    <w:p w14:paraId="69C3D498" w14:textId="36234A3A"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0525EC">
        <w:rPr>
          <w:rFonts w:eastAsia="Calibri" w:cs="Times New Roman"/>
          <w:color w:val="000000"/>
        </w:rPr>
        <w:t>610,888</w:t>
      </w:r>
    </w:p>
    <w:p w14:paraId="18BFBAC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51,050</w:t>
      </w:r>
    </w:p>
    <w:p w14:paraId="0E6D9C9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3,962,013</w:t>
      </w:r>
    </w:p>
    <w:p w14:paraId="1E1E2CF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155,795</w:t>
      </w:r>
    </w:p>
    <w:p w14:paraId="06AF07B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100,000</w:t>
      </w:r>
    </w:p>
    <w:p w14:paraId="03C711F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3,078,847</w:t>
      </w:r>
    </w:p>
    <w:p w14:paraId="070892C3" w14:textId="4817C2F4"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7,</w:t>
      </w:r>
      <w:r w:rsidR="000525EC">
        <w:rPr>
          <w:rFonts w:eastAsia="Calibri" w:cs="Times New Roman"/>
          <w:color w:val="000000"/>
        </w:rPr>
        <w:t>958,593</w:t>
      </w:r>
    </w:p>
    <w:p w14:paraId="6EF3038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694"/>
          <w:type w:val="continuous"/>
          <w:pgSz w:w="12240" w:h="15840"/>
          <w:pgMar w:top="1440" w:right="1440" w:bottom="1440" w:left="1440" w:header="720" w:footer="720" w:gutter="0"/>
          <w:lnNumType w:countBy="1" w:restart="newSection"/>
          <w:cols w:space="720"/>
          <w:titlePg/>
          <w:docGrid w:linePitch="360"/>
        </w:sectPr>
      </w:pPr>
    </w:p>
    <w:p w14:paraId="7BDA3C55"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Geological and Economic Survey</w:t>
      </w:r>
    </w:p>
    <w:p w14:paraId="7E498C6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29)</w:t>
      </w:r>
    </w:p>
    <w:p w14:paraId="669B36A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8704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0306</w:t>
      </w:r>
    </w:p>
    <w:p w14:paraId="6B8DC27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695"/>
          <w:type w:val="continuous"/>
          <w:pgSz w:w="12240" w:h="15840"/>
          <w:pgMar w:top="1440" w:right="1440" w:bottom="1440" w:left="1440" w:header="720" w:footer="720" w:gutter="0"/>
          <w:cols w:space="720"/>
          <w:titlePg/>
          <w:docGrid w:linePitch="360"/>
        </w:sectPr>
      </w:pPr>
    </w:p>
    <w:p w14:paraId="386B63B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54,432</w:t>
      </w:r>
    </w:p>
    <w:p w14:paraId="0ADC6A5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2,803</w:t>
      </w:r>
    </w:p>
    <w:p w14:paraId="44E7B0A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195,639</w:t>
      </w:r>
    </w:p>
    <w:p w14:paraId="0770702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w:t>
      </w:r>
    </w:p>
    <w:p w14:paraId="7F8B433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7,500</w:t>
      </w:r>
    </w:p>
    <w:p w14:paraId="1C9E4D8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15,000</w:t>
      </w:r>
    </w:p>
    <w:p w14:paraId="0011F97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280,374</w:t>
      </w:r>
    </w:p>
    <w:p w14:paraId="4C9BD22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696"/>
          <w:type w:val="continuous"/>
          <w:pgSz w:w="12240" w:h="15840"/>
          <w:pgMar w:top="1440" w:right="1440" w:bottom="1440" w:left="1440" w:header="720" w:footer="720" w:gutter="0"/>
          <w:lnNumType w:countBy="1" w:restart="newSection"/>
          <w:cols w:space="720"/>
          <w:titlePg/>
          <w:docGrid w:linePitch="360"/>
        </w:sectPr>
      </w:pPr>
    </w:p>
    <w:p w14:paraId="10DAC592"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Labor</w:t>
      </w:r>
    </w:p>
    <w:p w14:paraId="33DA1C2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Chapters 21 and 47)</w:t>
      </w:r>
    </w:p>
    <w:p w14:paraId="5176BAC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8706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0308</w:t>
      </w:r>
    </w:p>
    <w:p w14:paraId="52E8C12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697"/>
          <w:type w:val="continuous"/>
          <w:pgSz w:w="12240" w:h="15840"/>
          <w:pgMar w:top="1440" w:right="1440" w:bottom="1440" w:left="1440" w:header="720" w:footer="720" w:gutter="0"/>
          <w:cols w:space="720"/>
          <w:titlePg/>
          <w:docGrid w:linePitch="360"/>
        </w:sectPr>
      </w:pPr>
    </w:p>
    <w:p w14:paraId="4647EDD5" w14:textId="62D9B335"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EF1830">
        <w:rPr>
          <w:rFonts w:eastAsia="Calibri" w:cs="Times New Roman"/>
          <w:color w:val="000000"/>
        </w:rPr>
        <w:t>427,254</w:t>
      </w:r>
    </w:p>
    <w:p w14:paraId="507BE25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5,572</w:t>
      </w:r>
    </w:p>
    <w:p w14:paraId="3BA6F4E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167,098</w:t>
      </w:r>
    </w:p>
    <w:p w14:paraId="0F0E1ED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500</w:t>
      </w:r>
    </w:p>
    <w:p w14:paraId="2BC18DD9" w14:textId="0D2EEB0F"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EF1830">
        <w:rPr>
          <w:rFonts w:eastAsia="Calibri" w:cs="Times New Roman"/>
          <w:color w:val="000000"/>
        </w:rPr>
        <w:t>600,424</w:t>
      </w:r>
    </w:p>
    <w:p w14:paraId="3B6B87B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698"/>
          <w:type w:val="continuous"/>
          <w:pgSz w:w="12240" w:h="15840"/>
          <w:pgMar w:top="1440" w:right="1440" w:bottom="1440" w:left="1440" w:header="720" w:footer="720" w:gutter="0"/>
          <w:lnNumType w:countBy="1" w:restart="newSection"/>
          <w:cols w:space="720"/>
          <w:titlePg/>
          <w:docGrid w:linePitch="360"/>
        </w:sectPr>
      </w:pPr>
    </w:p>
    <w:p w14:paraId="27422EB4"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lastRenderedPageBreak/>
        <w:t>Division of Natural Resources</w:t>
      </w:r>
    </w:p>
    <w:p w14:paraId="3106843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20)</w:t>
      </w:r>
    </w:p>
    <w:p w14:paraId="620AD6C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8707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0310</w:t>
      </w:r>
    </w:p>
    <w:p w14:paraId="54DE248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6252D0">
          <w:footerReference w:type="default" r:id="rId699"/>
          <w:type w:val="continuous"/>
          <w:pgSz w:w="12240" w:h="15840"/>
          <w:pgMar w:top="1440" w:right="1440" w:bottom="1440" w:left="1440" w:header="720" w:footer="720" w:gutter="0"/>
          <w:cols w:space="720"/>
          <w:docGrid w:linePitch="360"/>
        </w:sectPr>
      </w:pPr>
    </w:p>
    <w:p w14:paraId="692C042A" w14:textId="177C647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EF1830">
        <w:rPr>
          <w:rFonts w:eastAsia="Calibri" w:cs="Times New Roman"/>
          <w:color w:val="000000"/>
        </w:rPr>
        <w:t>10,318,396</w:t>
      </w:r>
    </w:p>
    <w:p w14:paraId="58A8B72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107,693</w:t>
      </w:r>
    </w:p>
    <w:p w14:paraId="5B86D1E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7,887,660</w:t>
      </w:r>
    </w:p>
    <w:p w14:paraId="5E2F14A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566,250</w:t>
      </w:r>
    </w:p>
    <w:p w14:paraId="4F38626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2,126,141</w:t>
      </w:r>
    </w:p>
    <w:p w14:paraId="4123B61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Administration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15500</w:t>
      </w:r>
      <w:r w:rsidRPr="00B420C2">
        <w:rPr>
          <w:rFonts w:eastAsia="Calibri" w:cs="Times New Roman"/>
          <w:color w:val="000000"/>
        </w:rPr>
        <w:tab/>
      </w:r>
      <w:r w:rsidRPr="00B420C2">
        <w:rPr>
          <w:rFonts w:eastAsia="Calibri" w:cs="Times New Roman"/>
          <w:color w:val="000000"/>
        </w:rPr>
        <w:tab/>
        <w:t>50,325</w:t>
      </w:r>
    </w:p>
    <w:p w14:paraId="120CDAA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951,000</w:t>
      </w:r>
    </w:p>
    <w:p w14:paraId="122C49A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4,768,670</w:t>
      </w:r>
    </w:p>
    <w:p w14:paraId="4811519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2,893,920</w:t>
      </w:r>
    </w:p>
    <w:p w14:paraId="5B751A13" w14:textId="10A9435A"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EF1830">
        <w:rPr>
          <w:rFonts w:eastAsia="Calibri" w:cs="Times New Roman"/>
          <w:color w:val="000000"/>
        </w:rPr>
        <w:t>29,670,055</w:t>
      </w:r>
    </w:p>
    <w:p w14:paraId="3676388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700"/>
          <w:type w:val="continuous"/>
          <w:pgSz w:w="12240" w:h="15840"/>
          <w:pgMar w:top="1440" w:right="1440" w:bottom="1440" w:left="1440" w:header="720" w:footer="720" w:gutter="0"/>
          <w:lnNumType w:countBy="1" w:restart="newSection"/>
          <w:cols w:space="720"/>
          <w:titlePg/>
          <w:docGrid w:linePitch="360"/>
        </w:sectPr>
      </w:pPr>
    </w:p>
    <w:p w14:paraId="70633C8D" w14:textId="664E82CA"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Miners</w:t>
      </w:r>
      <w:r w:rsidR="006252D0">
        <w:rPr>
          <w:rFonts w:eastAsia="Calibri" w:cs="Times New Roman"/>
          <w:i/>
          <w:color w:val="000000"/>
        </w:rPr>
        <w:t>’</w:t>
      </w:r>
      <w:r w:rsidRPr="00B420C2">
        <w:rPr>
          <w:rFonts w:eastAsia="Calibri" w:cs="Times New Roman"/>
          <w:i/>
          <w:color w:val="000000"/>
        </w:rPr>
        <w:t xml:space="preserve"> Health,</w:t>
      </w:r>
    </w:p>
    <w:p w14:paraId="2A16DF3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Safety and Training</w:t>
      </w:r>
    </w:p>
    <w:p w14:paraId="4A7D18E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22)</w:t>
      </w:r>
    </w:p>
    <w:p w14:paraId="3C31B91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01"/>
          <w:type w:val="continuous"/>
          <w:pgSz w:w="12240" w:h="15840"/>
          <w:pgMar w:top="1440" w:right="1440" w:bottom="1440" w:left="1440" w:header="720" w:footer="720" w:gutter="0"/>
          <w:cols w:space="720"/>
          <w:titlePg/>
          <w:docGrid w:linePitch="360"/>
        </w:sectPr>
      </w:pPr>
      <w:r w:rsidRPr="00B420C2">
        <w:rPr>
          <w:rFonts w:eastAsia="Calibri" w:cs="Times New Roman"/>
          <w:color w:val="000000"/>
        </w:rPr>
        <w:t xml:space="preserve">Fund </w:t>
      </w:r>
      <w:r w:rsidRPr="00B420C2">
        <w:rPr>
          <w:rFonts w:eastAsia="Calibri" w:cs="Times New Roman"/>
          <w:color w:val="000000"/>
          <w:u w:val="single"/>
        </w:rPr>
        <w:t>8709</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0314</w:t>
      </w:r>
    </w:p>
    <w:p w14:paraId="5A96EA1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683</w:t>
      </w:r>
      <w:r w:rsidRPr="00B420C2">
        <w:rPr>
          <w:rFonts w:eastAsia="Calibri" w:cs="Times New Roman"/>
          <w:color w:val="000000"/>
        </w:rPr>
        <w:t>,</w:t>
      </w:r>
      <w:r>
        <w:rPr>
          <w:rFonts w:eastAsia="Calibri" w:cs="Times New Roman"/>
          <w:color w:val="000000"/>
        </w:rPr>
        <w:t>081</w:t>
      </w:r>
    </w:p>
    <w:p w14:paraId="6A9F77C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150,000</w:t>
      </w:r>
    </w:p>
    <w:p w14:paraId="02C2FE1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8</w:t>
      </w:r>
      <w:r>
        <w:rPr>
          <w:rFonts w:eastAsia="Calibri" w:cs="Times New Roman"/>
          <w:color w:val="000000"/>
        </w:rPr>
        <w:t>33</w:t>
      </w:r>
      <w:r w:rsidRPr="00B420C2">
        <w:rPr>
          <w:rFonts w:eastAsia="Calibri" w:cs="Times New Roman"/>
          <w:color w:val="000000"/>
        </w:rPr>
        <w:t>,</w:t>
      </w:r>
      <w:r>
        <w:rPr>
          <w:rFonts w:eastAsia="Calibri" w:cs="Times New Roman"/>
          <w:color w:val="000000"/>
        </w:rPr>
        <w:t>081</w:t>
      </w:r>
    </w:p>
    <w:p w14:paraId="0D996D7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702"/>
          <w:type w:val="continuous"/>
          <w:pgSz w:w="12240" w:h="15840"/>
          <w:pgMar w:top="1440" w:right="1440" w:bottom="1440" w:left="1440" w:header="720" w:footer="720" w:gutter="0"/>
          <w:lnNumType w:countBy="1" w:restart="newSection"/>
          <w:cols w:space="720"/>
          <w:titlePg/>
          <w:docGrid w:linePitch="360"/>
        </w:sectPr>
      </w:pPr>
    </w:p>
    <w:p w14:paraId="5208B31D"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WorkForce West Virginia</w:t>
      </w:r>
    </w:p>
    <w:p w14:paraId="32CC445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23)</w:t>
      </w:r>
    </w:p>
    <w:p w14:paraId="616596A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8835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0323</w:t>
      </w:r>
    </w:p>
    <w:p w14:paraId="1151DD4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03"/>
          <w:type w:val="continuous"/>
          <w:pgSz w:w="12240" w:h="15840"/>
          <w:pgMar w:top="1440" w:right="1440" w:bottom="1440" w:left="1440" w:header="720" w:footer="720" w:gutter="0"/>
          <w:cols w:space="720"/>
          <w:titlePg/>
          <w:docGrid w:linePitch="360"/>
        </w:sectPr>
      </w:pPr>
    </w:p>
    <w:p w14:paraId="0CA3181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t>$</w:t>
      </w:r>
      <w:r w:rsidRPr="00B420C2">
        <w:rPr>
          <w:rFonts w:eastAsia="Calibri" w:cs="Times New Roman"/>
          <w:color w:val="000000"/>
        </w:rPr>
        <w:tab/>
        <w:t>5,127</w:t>
      </w:r>
    </w:p>
    <w:p w14:paraId="67DF99F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667,530</w:t>
      </w:r>
    </w:p>
    <w:p w14:paraId="0821BB3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Reed Act 2002 – Unemployment Compensation</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62200</w:t>
      </w:r>
      <w:r w:rsidRPr="00B420C2">
        <w:rPr>
          <w:rFonts w:eastAsia="Calibri" w:cs="Times New Roman"/>
          <w:color w:val="000000"/>
        </w:rPr>
        <w:tab/>
      </w:r>
      <w:r w:rsidRPr="00B420C2">
        <w:rPr>
          <w:rFonts w:eastAsia="Calibri" w:cs="Times New Roman"/>
          <w:color w:val="000000"/>
        </w:rPr>
        <w:tab/>
        <w:t>4,446,737</w:t>
      </w:r>
    </w:p>
    <w:p w14:paraId="1118392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Reed Act 2002 – Employment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63000</w:t>
      </w:r>
      <w:r w:rsidRPr="00B420C2">
        <w:rPr>
          <w:rFonts w:eastAsia="Calibri" w:cs="Times New Roman"/>
          <w:color w:val="000000"/>
        </w:rPr>
        <w:tab/>
      </w:r>
      <w:r w:rsidRPr="00B420C2">
        <w:rPr>
          <w:rFonts w:eastAsia="Calibri" w:cs="Times New Roman"/>
          <w:color w:val="000000"/>
          <w:u w:val="single"/>
        </w:rPr>
        <w:tab/>
        <w:t>3,246,737</w:t>
      </w:r>
    </w:p>
    <w:p w14:paraId="6956210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8,366,131</w:t>
      </w:r>
    </w:p>
    <w:p w14:paraId="283EE849" w14:textId="28C3C833"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Pursuant to the requirements of 42 U.S.C. 1103, Section 903 of the Social Security Act, as amended, and the provisions of W.V. Code §21A-9-9, the above appropriation to Unclassified and Current Expenses shall be used by WorkForce West Virginia for the specific purpose of administration of the state</w:t>
      </w:r>
      <w:r w:rsidR="006252D0">
        <w:rPr>
          <w:rFonts w:eastAsia="Calibri" w:cs="Times New Roman"/>
          <w:color w:val="000000"/>
        </w:rPr>
        <w:t>’</w:t>
      </w:r>
      <w:r w:rsidRPr="00B420C2">
        <w:rPr>
          <w:rFonts w:eastAsia="Calibri" w:cs="Times New Roman"/>
          <w:color w:val="000000"/>
        </w:rPr>
        <w:t>s unemployment insurance program or job service activities, subject to each and every restriction, limitation or obligation imposed on the use of the funds by those federal and state statutes.</w:t>
      </w:r>
    </w:p>
    <w:p w14:paraId="1061F5F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704"/>
          <w:type w:val="continuous"/>
          <w:pgSz w:w="12240" w:h="15840"/>
          <w:pgMar w:top="1440" w:right="1440" w:bottom="1440" w:left="1440" w:header="720" w:footer="720" w:gutter="0"/>
          <w:lnNumType w:countBy="1" w:restart="newSection"/>
          <w:cols w:space="720"/>
          <w:titlePg/>
          <w:docGrid w:linePitch="360"/>
        </w:sectPr>
      </w:pPr>
    </w:p>
    <w:p w14:paraId="1925B61C" w14:textId="77777777" w:rsidR="002633F2" w:rsidRPr="00B420C2" w:rsidRDefault="002633F2" w:rsidP="006252D0">
      <w:pPr>
        <w:numPr>
          <w:ilvl w:val="0"/>
          <w:numId w:val="6"/>
        </w:num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State Board of Rehabilitation –</w:t>
      </w:r>
    </w:p>
    <w:p w14:paraId="56C81E8C"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Rehabilitation Services</w:t>
      </w:r>
    </w:p>
    <w:p w14:paraId="5648BA8C"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18)</w:t>
      </w:r>
    </w:p>
    <w:p w14:paraId="3F2976F5"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8734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0932</w:t>
      </w:r>
    </w:p>
    <w:p w14:paraId="34C576A3"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05"/>
          <w:type w:val="continuous"/>
          <w:pgSz w:w="12240" w:h="15840"/>
          <w:pgMar w:top="1440" w:right="1440" w:bottom="1440" w:left="1440" w:header="720" w:footer="720" w:gutter="0"/>
          <w:cols w:space="720"/>
          <w:titlePg/>
          <w:docGrid w:linePitch="360"/>
        </w:sectPr>
      </w:pPr>
    </w:p>
    <w:p w14:paraId="166518B2" w14:textId="1AD64F64"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12,</w:t>
      </w:r>
      <w:r w:rsidR="00EA1359">
        <w:rPr>
          <w:rFonts w:eastAsia="Calibri" w:cs="Times New Roman"/>
          <w:color w:val="000000"/>
        </w:rPr>
        <w:t>042,929</w:t>
      </w:r>
    </w:p>
    <w:p w14:paraId="3F71111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Salary and Benefits of Cabinet Secretary and</w:t>
      </w:r>
    </w:p>
    <w:p w14:paraId="6FA9BAE7" w14:textId="10A86B25"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r>
      <w:r w:rsidR="00EA1359">
        <w:rPr>
          <w:rFonts w:eastAsia="Calibri" w:cs="Times New Roman"/>
          <w:color w:val="000000"/>
        </w:rPr>
        <w:t>138,000</w:t>
      </w:r>
    </w:p>
    <w:p w14:paraId="5D74336A"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68</w:t>
      </w:r>
      <w:r w:rsidRPr="00B420C2">
        <w:rPr>
          <w:rFonts w:eastAsia="Calibri" w:cs="Times New Roman"/>
          <w:color w:val="000000"/>
        </w:rPr>
        <w:t>,440,940</w:t>
      </w:r>
    </w:p>
    <w:p w14:paraId="4DE56151"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350,400</w:t>
      </w:r>
    </w:p>
    <w:p w14:paraId="73D34B45"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1,275,870</w:t>
      </w:r>
    </w:p>
    <w:p w14:paraId="0BFB9706" w14:textId="40177F4A"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82,</w:t>
      </w:r>
      <w:r w:rsidR="00F406E4">
        <w:rPr>
          <w:rFonts w:eastAsia="Calibri" w:cs="Times New Roman"/>
          <w:color w:val="000000"/>
        </w:rPr>
        <w:t>248,139</w:t>
      </w:r>
    </w:p>
    <w:p w14:paraId="4DDD6585"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706"/>
          <w:type w:val="continuous"/>
          <w:pgSz w:w="12240" w:h="15840"/>
          <w:pgMar w:top="1440" w:right="1440" w:bottom="1440" w:left="1440" w:header="720" w:footer="720" w:gutter="0"/>
          <w:lnNumType w:countBy="1" w:restart="newSection"/>
          <w:cols w:space="720"/>
          <w:titlePg/>
          <w:docGrid w:linePitch="360"/>
        </w:sectPr>
      </w:pPr>
    </w:p>
    <w:p w14:paraId="418C7CD4" w14:textId="77777777" w:rsidR="002633F2" w:rsidRPr="00B420C2" w:rsidRDefault="002633F2" w:rsidP="006252D0">
      <w:pPr>
        <w:numPr>
          <w:ilvl w:val="0"/>
          <w:numId w:val="6"/>
        </w:num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State Board of Rehabilitation –</w:t>
      </w:r>
    </w:p>
    <w:p w14:paraId="459D9EDE"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Rehabilitation Services –</w:t>
      </w:r>
    </w:p>
    <w:p w14:paraId="4AE479EC"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Disability Determination Services</w:t>
      </w:r>
    </w:p>
    <w:p w14:paraId="3A263351"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18)</w:t>
      </w:r>
    </w:p>
    <w:p w14:paraId="668B896F"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8890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0932</w:t>
      </w:r>
    </w:p>
    <w:p w14:paraId="12244D74"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07"/>
          <w:type w:val="continuous"/>
          <w:pgSz w:w="12240" w:h="15840"/>
          <w:pgMar w:top="1440" w:right="1440" w:bottom="1440" w:left="1440" w:header="720" w:footer="720" w:gutter="0"/>
          <w:cols w:space="720"/>
          <w:titlePg/>
          <w:docGrid w:linePitch="360"/>
        </w:sectPr>
      </w:pPr>
    </w:p>
    <w:p w14:paraId="15BC24B9" w14:textId="15D0F182"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C54581">
        <w:rPr>
          <w:rFonts w:eastAsia="Calibri" w:cs="Times New Roman"/>
          <w:color w:val="000000"/>
        </w:rPr>
        <w:t>12,945,086</w:t>
      </w:r>
    </w:p>
    <w:p w14:paraId="6DD98EEB"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13,383,206</w:t>
      </w:r>
    </w:p>
    <w:p w14:paraId="4E4CB2AC"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1,100</w:t>
      </w:r>
    </w:p>
    <w:p w14:paraId="6F6F6080"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83,350</w:t>
      </w:r>
    </w:p>
    <w:p w14:paraId="1ED5FD8C" w14:textId="0DD65EB3"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C54581">
        <w:rPr>
          <w:rFonts w:eastAsia="Calibri" w:cs="Times New Roman"/>
          <w:color w:val="000000"/>
        </w:rPr>
        <w:t>26,412,742</w:t>
      </w:r>
    </w:p>
    <w:p w14:paraId="126C9ED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sectPr w:rsidR="002633F2" w:rsidRPr="00B420C2" w:rsidSect="00B24508">
          <w:footerReference w:type="default" r:id="rId708"/>
          <w:type w:val="continuous"/>
          <w:pgSz w:w="12240" w:h="15840"/>
          <w:pgMar w:top="1440" w:right="1440" w:bottom="1440" w:left="1440" w:header="720" w:footer="720" w:gutter="0"/>
          <w:lnNumType w:countBy="1" w:restart="continuous"/>
          <w:cols w:space="720"/>
          <w:titlePg/>
          <w:docGrid w:linePitch="360"/>
        </w:sectPr>
      </w:pPr>
    </w:p>
    <w:p w14:paraId="6C1602F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sectPr w:rsidR="002633F2" w:rsidRPr="00B420C2" w:rsidSect="00B24508">
          <w:footerReference w:type="default" r:id="rId709"/>
          <w:type w:val="continuous"/>
          <w:pgSz w:w="12240" w:h="15840"/>
          <w:pgMar w:top="1440" w:right="1440" w:bottom="1440" w:left="1440" w:header="720" w:footer="720" w:gutter="0"/>
          <w:cols w:space="720"/>
          <w:titlePg/>
          <w:docGrid w:linePitch="360"/>
        </w:sectPr>
      </w:pPr>
      <w:r w:rsidRPr="00B420C2">
        <w:rPr>
          <w:rFonts w:eastAsia="Calibri" w:cs="Times New Roman"/>
          <w:b/>
          <w:color w:val="000000"/>
        </w:rPr>
        <w:t>DEPARTMENT OF TOURISM</w:t>
      </w:r>
    </w:p>
    <w:p w14:paraId="237D3A77"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Department of Tourism –</w:t>
      </w:r>
    </w:p>
    <w:p w14:paraId="1638B4A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Tourism Workforce Development Fund</w:t>
      </w:r>
    </w:p>
    <w:p w14:paraId="187676A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5B)</w:t>
      </w:r>
    </w:p>
    <w:p w14:paraId="13B3C42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8903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0304</w:t>
      </w:r>
    </w:p>
    <w:p w14:paraId="72790F4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10"/>
          <w:type w:val="continuous"/>
          <w:pgSz w:w="12240" w:h="15840"/>
          <w:pgMar w:top="1440" w:right="1440" w:bottom="1440" w:left="1440" w:header="720" w:footer="720" w:gutter="0"/>
          <w:cols w:space="720"/>
          <w:titlePg/>
          <w:docGrid w:linePitch="360"/>
        </w:sectPr>
      </w:pPr>
    </w:p>
    <w:p w14:paraId="294C852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Pr>
          <w:rFonts w:eastAsia="Calibri" w:cs="Times New Roman"/>
          <w:color w:val="000000"/>
        </w:rPr>
        <w:t>$</w:t>
      </w:r>
      <w:r w:rsidRPr="004F5AE3">
        <w:rPr>
          <w:rFonts w:eastAsia="Calibri" w:cs="Times New Roman"/>
          <w:color w:val="000000"/>
        </w:rPr>
        <w:tab/>
        <w:t>5,148,017</w:t>
      </w:r>
    </w:p>
    <w:p w14:paraId="779C8845"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sectPr w:rsidR="002633F2" w:rsidRPr="00B420C2" w:rsidSect="00B24508">
          <w:footerReference w:type="default" r:id="rId711"/>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b/>
          <w:color w:val="000000"/>
        </w:rPr>
        <w:t>DEPARTMENT OF ECONOMIC DEVELOPMENT</w:t>
      </w:r>
    </w:p>
    <w:p w14:paraId="4B24C93C"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Department of Economic Development –</w:t>
      </w:r>
    </w:p>
    <w:p w14:paraId="5D48DA8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Office of the Secretary</w:t>
      </w:r>
    </w:p>
    <w:p w14:paraId="4EF4AE8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5B)</w:t>
      </w:r>
    </w:p>
    <w:p w14:paraId="1BD78AE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8705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36F91D1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12"/>
          <w:type w:val="continuous"/>
          <w:pgSz w:w="12240" w:h="15840"/>
          <w:pgMar w:top="1440" w:right="1440" w:bottom="1440" w:left="1440" w:header="720" w:footer="720" w:gutter="0"/>
          <w:cols w:space="720"/>
          <w:titlePg/>
          <w:docGrid w:linePitch="360"/>
        </w:sectPr>
      </w:pPr>
    </w:p>
    <w:p w14:paraId="0DDE7672" w14:textId="3F42CC6F"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220172">
        <w:rPr>
          <w:rFonts w:eastAsia="Calibri" w:cs="Times New Roman"/>
          <w:color w:val="000000"/>
        </w:rPr>
        <w:t>521,231</w:t>
      </w:r>
    </w:p>
    <w:p w14:paraId="2A729A8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50,000</w:t>
      </w:r>
    </w:p>
    <w:p w14:paraId="099EFFD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21,304,019</w:t>
      </w:r>
    </w:p>
    <w:p w14:paraId="33C9A9EE" w14:textId="45865426"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713"/>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220172">
        <w:rPr>
          <w:rFonts w:eastAsia="Calibri" w:cs="Times New Roman"/>
          <w:color w:val="000000"/>
        </w:rPr>
        <w:t>22,875,250</w:t>
      </w:r>
      <w:r w:rsidRPr="00B420C2">
        <w:rPr>
          <w:rFonts w:eastAsia="Calibri" w:cs="Times New Roman"/>
          <w:color w:val="000000"/>
        </w:rPr>
        <w:t xml:space="preserve"> </w:t>
      </w:r>
    </w:p>
    <w:p w14:paraId="5A88EC98"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Department of Economic Development – </w:t>
      </w:r>
    </w:p>
    <w:p w14:paraId="51E97AF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Office of Energy</w:t>
      </w:r>
    </w:p>
    <w:p w14:paraId="051EC68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5B)</w:t>
      </w:r>
    </w:p>
    <w:p w14:paraId="08B2BB0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8892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4BBDC5C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14"/>
          <w:type w:val="continuous"/>
          <w:pgSz w:w="12240" w:h="15840"/>
          <w:pgMar w:top="1440" w:right="1440" w:bottom="1440" w:left="1440" w:header="720" w:footer="720" w:gutter="0"/>
          <w:cols w:space="720"/>
          <w:titlePg/>
          <w:docGrid w:linePitch="360"/>
        </w:sectPr>
      </w:pPr>
    </w:p>
    <w:p w14:paraId="4A59FD2C" w14:textId="167BBB0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220172">
        <w:rPr>
          <w:rFonts w:eastAsia="Calibri" w:cs="Times New Roman"/>
          <w:color w:val="000000"/>
        </w:rPr>
        <w:t>985,462</w:t>
      </w:r>
    </w:p>
    <w:p w14:paraId="7952678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7,350</w:t>
      </w:r>
    </w:p>
    <w:p w14:paraId="695BCC5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8,266,076</w:t>
      </w:r>
    </w:p>
    <w:p w14:paraId="01BAF4F5" w14:textId="792C0A55"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9,</w:t>
      </w:r>
      <w:r w:rsidR="00220172">
        <w:rPr>
          <w:rFonts w:eastAsia="Calibri" w:cs="Times New Roman"/>
          <w:color w:val="000000"/>
        </w:rPr>
        <w:t>258,888</w:t>
      </w:r>
    </w:p>
    <w:p w14:paraId="7C541C3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715"/>
          <w:type w:val="continuous"/>
          <w:pgSz w:w="12240" w:h="15840"/>
          <w:pgMar w:top="1440" w:right="1440" w:bottom="1440" w:left="1440" w:header="720" w:footer="720" w:gutter="0"/>
          <w:lnNumType w:countBy="1" w:restart="newSection"/>
          <w:cols w:space="720"/>
          <w:titlePg/>
          <w:docGrid w:linePitch="360"/>
        </w:sectPr>
      </w:pPr>
    </w:p>
    <w:p w14:paraId="41CA5EB1"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Department of Economic Development – </w:t>
      </w:r>
    </w:p>
    <w:p w14:paraId="0B9F837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Office of the Secretary –</w:t>
      </w:r>
    </w:p>
    <w:p w14:paraId="0182696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Office of Economic Opportunity</w:t>
      </w:r>
    </w:p>
    <w:p w14:paraId="03128F1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lastRenderedPageBreak/>
        <w:t>(</w:t>
      </w:r>
      <w:r>
        <w:rPr>
          <w:rFonts w:eastAsia="Calibri" w:cs="Times New Roman"/>
          <w:color w:val="000000"/>
        </w:rPr>
        <w:t>W.V. Code</w:t>
      </w:r>
      <w:r w:rsidRPr="00B420C2">
        <w:rPr>
          <w:rFonts w:eastAsia="Calibri" w:cs="Times New Roman"/>
          <w:color w:val="000000"/>
        </w:rPr>
        <w:t xml:space="preserve"> Chapter 5)</w:t>
      </w:r>
    </w:p>
    <w:p w14:paraId="7A07B30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8901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146B104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16"/>
          <w:type w:val="continuous"/>
          <w:pgSz w:w="12240" w:h="15840"/>
          <w:pgMar w:top="1440" w:right="1440" w:bottom="1440" w:left="1440" w:header="720" w:footer="720" w:gutter="0"/>
          <w:cols w:space="720"/>
          <w:docGrid w:linePitch="360"/>
        </w:sectPr>
      </w:pPr>
    </w:p>
    <w:p w14:paraId="6A5D50E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854,189</w:t>
      </w:r>
    </w:p>
    <w:p w14:paraId="18F4D20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250</w:t>
      </w:r>
    </w:p>
    <w:p w14:paraId="032B48C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6,000</w:t>
      </w:r>
    </w:p>
    <w:p w14:paraId="2E934D5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106,795</w:t>
      </w:r>
    </w:p>
    <w:p w14:paraId="640AB6A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20,303,081</w:t>
      </w:r>
    </w:p>
    <w:p w14:paraId="0A0F2B4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717"/>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 xml:space="preserve">21,270,315 </w:t>
      </w:r>
    </w:p>
    <w:p w14:paraId="02FBCBC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pPr>
      <w:r w:rsidRPr="00B420C2">
        <w:rPr>
          <w:rFonts w:eastAsia="Calibri" w:cs="Times New Roman"/>
          <w:b/>
          <w:color w:val="000000"/>
        </w:rPr>
        <w:t>DEPARTMENT OF EDUCATION</w:t>
      </w:r>
    </w:p>
    <w:p w14:paraId="10C5B012" w14:textId="77777777" w:rsidR="002633F2" w:rsidRPr="00B420C2" w:rsidRDefault="002633F2" w:rsidP="006252D0">
      <w:pPr>
        <w:tabs>
          <w:tab w:val="left" w:pos="360"/>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718"/>
          <w:type w:val="continuous"/>
          <w:pgSz w:w="12240" w:h="15840"/>
          <w:pgMar w:top="1440" w:right="1440" w:bottom="1440" w:left="1440" w:header="720" w:footer="720" w:gutter="0"/>
          <w:cols w:space="720"/>
          <w:titlePg/>
          <w:docGrid w:linePitch="360"/>
        </w:sectPr>
      </w:pPr>
    </w:p>
    <w:p w14:paraId="0B00520D"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State Board of Education –</w:t>
      </w:r>
    </w:p>
    <w:p w14:paraId="265866F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State Department of Education</w:t>
      </w:r>
    </w:p>
    <w:p w14:paraId="2873961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Chapters 18 and 18A)</w:t>
      </w:r>
    </w:p>
    <w:p w14:paraId="75526B5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8712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0402</w:t>
      </w:r>
    </w:p>
    <w:p w14:paraId="75EDBBA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19"/>
          <w:type w:val="continuous"/>
          <w:pgSz w:w="12240" w:h="15840"/>
          <w:pgMar w:top="1440" w:right="1440" w:bottom="1440" w:left="1440" w:header="720" w:footer="720" w:gutter="0"/>
          <w:cols w:space="720"/>
          <w:titlePg/>
          <w:docGrid w:linePitch="360"/>
        </w:sectPr>
      </w:pPr>
    </w:p>
    <w:p w14:paraId="3C44F306" w14:textId="3F4506F4"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A724A4">
        <w:rPr>
          <w:rFonts w:eastAsia="Calibri" w:cs="Times New Roman"/>
          <w:color w:val="000000"/>
        </w:rPr>
        <w:t>5,890,196</w:t>
      </w:r>
    </w:p>
    <w:p w14:paraId="3C2C02A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2,000,000</w:t>
      </w:r>
    </w:p>
    <w:p w14:paraId="7F6F63F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1,434,146,008</w:t>
      </w:r>
    </w:p>
    <w:p w14:paraId="6F5BC32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10,000</w:t>
      </w:r>
    </w:p>
    <w:p w14:paraId="2E5A1B0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10,000</w:t>
      </w:r>
    </w:p>
    <w:p w14:paraId="51CB215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10,000</w:t>
      </w:r>
    </w:p>
    <w:p w14:paraId="78CA41D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4,990,123</w:t>
      </w:r>
    </w:p>
    <w:p w14:paraId="024BF8DF" w14:textId="70BA4375"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A724A4">
        <w:rPr>
          <w:rFonts w:eastAsia="Calibri" w:cs="Times New Roman"/>
          <w:color w:val="000000"/>
        </w:rPr>
        <w:t>447,056,327</w:t>
      </w:r>
    </w:p>
    <w:p w14:paraId="379745E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720"/>
          <w:type w:val="continuous"/>
          <w:pgSz w:w="12240" w:h="15840"/>
          <w:pgMar w:top="1440" w:right="1440" w:bottom="1440" w:left="1440" w:header="720" w:footer="720" w:gutter="0"/>
          <w:lnNumType w:countBy="1" w:restart="newSection"/>
          <w:cols w:space="720"/>
          <w:titlePg/>
          <w:docGrid w:linePitch="360"/>
        </w:sectPr>
      </w:pPr>
    </w:p>
    <w:p w14:paraId="41625072"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State Board of Education – </w:t>
      </w:r>
    </w:p>
    <w:p w14:paraId="73B4EA7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School Lunch Program</w:t>
      </w:r>
    </w:p>
    <w:p w14:paraId="7E94F61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Chapters 18 and 18A)</w:t>
      </w:r>
    </w:p>
    <w:p w14:paraId="33B2604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8713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0402</w:t>
      </w:r>
    </w:p>
    <w:p w14:paraId="5D2417A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21"/>
          <w:type w:val="continuous"/>
          <w:pgSz w:w="12240" w:h="15840"/>
          <w:pgMar w:top="1440" w:right="1440" w:bottom="1440" w:left="1440" w:header="720" w:footer="720" w:gutter="0"/>
          <w:cols w:space="720"/>
          <w:docGrid w:linePitch="360"/>
        </w:sectPr>
      </w:pPr>
    </w:p>
    <w:p w14:paraId="4CAC1A50" w14:textId="3A5CF66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A724A4">
        <w:rPr>
          <w:rFonts w:eastAsia="Calibri" w:cs="Times New Roman"/>
          <w:color w:val="000000"/>
        </w:rPr>
        <w:t>,924,124</w:t>
      </w:r>
    </w:p>
    <w:p w14:paraId="017A553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1,150,500</w:t>
      </w:r>
    </w:p>
    <w:p w14:paraId="4D23026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258,781,265</w:t>
      </w:r>
    </w:p>
    <w:p w14:paraId="531F2B5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20,000</w:t>
      </w:r>
    </w:p>
    <w:p w14:paraId="6DCD8CD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100,000</w:t>
      </w:r>
    </w:p>
    <w:p w14:paraId="01A08905" w14:textId="77777777" w:rsidR="002633F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4F5AE3">
        <w:rPr>
          <w:rFonts w:eastAsia="Calibri" w:cs="Times New Roman"/>
          <w:color w:val="000000"/>
        </w:rPr>
        <w:tab/>
        <w:t>25,000</w:t>
      </w:r>
    </w:p>
    <w:p w14:paraId="06B53CC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4F5AE3">
        <w:rPr>
          <w:rFonts w:eastAsia="Calibri" w:cs="Times New Roman"/>
          <w:color w:val="000000"/>
        </w:rPr>
        <w:t>Federal Coronavirus Pandemic</w:t>
      </w:r>
      <w:r w:rsidRPr="004F5AE3">
        <w:rPr>
          <w:rFonts w:eastAsia="Calibri" w:cs="Times New Roman"/>
          <w:color w:val="000000"/>
        </w:rPr>
        <w:tab/>
      </w:r>
      <w:r w:rsidRPr="004F5AE3">
        <w:rPr>
          <w:rFonts w:eastAsia="Calibri" w:cs="Times New Roman"/>
          <w:color w:val="000000"/>
        </w:rPr>
        <w:tab/>
      </w:r>
      <w:r w:rsidRPr="004F5AE3">
        <w:rPr>
          <w:rFonts w:eastAsia="Calibri" w:cs="Times New Roman"/>
          <w:color w:val="000000"/>
        </w:rPr>
        <w:tab/>
        <w:t>89101</w:t>
      </w:r>
      <w:r w:rsidRPr="004F5AE3">
        <w:rPr>
          <w:rFonts w:eastAsia="Calibri" w:cs="Times New Roman"/>
          <w:color w:val="000000"/>
        </w:rPr>
        <w:tab/>
      </w:r>
      <w:r>
        <w:rPr>
          <w:rFonts w:eastAsia="Calibri" w:cs="Times New Roman"/>
          <w:color w:val="000000"/>
          <w:u w:val="single"/>
        </w:rPr>
        <w:tab/>
        <w:t>743,436</w:t>
      </w:r>
    </w:p>
    <w:p w14:paraId="71E9DF28" w14:textId="5B2B7B16"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262</w:t>
      </w:r>
      <w:r w:rsidR="00D64E6F">
        <w:rPr>
          <w:rFonts w:eastAsia="Calibri" w:cs="Times New Roman"/>
          <w:color w:val="000000"/>
        </w:rPr>
        <w:t>,744,325</w:t>
      </w:r>
    </w:p>
    <w:p w14:paraId="3422FBB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722"/>
          <w:type w:val="continuous"/>
          <w:pgSz w:w="12240" w:h="15840"/>
          <w:pgMar w:top="1440" w:right="1440" w:bottom="1440" w:left="1440" w:header="720" w:footer="720" w:gutter="0"/>
          <w:lnNumType w:countBy="1" w:restart="newSection"/>
          <w:cols w:space="720"/>
          <w:titlePg/>
          <w:docGrid w:linePitch="360"/>
        </w:sectPr>
      </w:pPr>
    </w:p>
    <w:p w14:paraId="3D1EF57E"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State Board of Education – </w:t>
      </w:r>
    </w:p>
    <w:p w14:paraId="67BCB91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Vocational Division</w:t>
      </w:r>
    </w:p>
    <w:p w14:paraId="4E158AC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Chapters 18 and 18A)</w:t>
      </w:r>
    </w:p>
    <w:p w14:paraId="2B7A1C4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8714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0402</w:t>
      </w:r>
    </w:p>
    <w:p w14:paraId="069BD92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23"/>
          <w:type w:val="continuous"/>
          <w:pgSz w:w="12240" w:h="15840"/>
          <w:pgMar w:top="1440" w:right="1440" w:bottom="1440" w:left="1440" w:header="720" w:footer="720" w:gutter="0"/>
          <w:cols w:space="720"/>
          <w:titlePg/>
          <w:docGrid w:linePitch="360"/>
        </w:sectPr>
      </w:pPr>
    </w:p>
    <w:p w14:paraId="23E5EB88" w14:textId="12E927D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332AEB">
        <w:rPr>
          <w:rFonts w:eastAsia="Calibri" w:cs="Times New Roman"/>
          <w:color w:val="000000"/>
        </w:rPr>
        <w:t>938,607</w:t>
      </w:r>
    </w:p>
    <w:p w14:paraId="468995C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155,000</w:t>
      </w:r>
    </w:p>
    <w:p w14:paraId="2742BC5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20,820,081</w:t>
      </w:r>
    </w:p>
    <w:p w14:paraId="463F59E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10,000</w:t>
      </w:r>
    </w:p>
    <w:p w14:paraId="0768AAA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10,000</w:t>
      </w:r>
    </w:p>
    <w:p w14:paraId="55681AF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10,000</w:t>
      </w:r>
    </w:p>
    <w:p w14:paraId="15E056F2" w14:textId="56E7396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22</w:t>
      </w:r>
      <w:r w:rsidRPr="00B420C2">
        <w:rPr>
          <w:rFonts w:eastAsia="Calibri" w:cs="Times New Roman"/>
          <w:color w:val="000000"/>
        </w:rPr>
        <w:t>,</w:t>
      </w:r>
      <w:r w:rsidR="00332AEB">
        <w:rPr>
          <w:rFonts w:eastAsia="Calibri" w:cs="Times New Roman"/>
          <w:color w:val="000000"/>
        </w:rPr>
        <w:t>943,688</w:t>
      </w:r>
    </w:p>
    <w:p w14:paraId="5A743F2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724"/>
          <w:type w:val="continuous"/>
          <w:pgSz w:w="12240" w:h="15840"/>
          <w:pgMar w:top="1440" w:right="1440" w:bottom="1440" w:left="1440" w:header="720" w:footer="720" w:gutter="0"/>
          <w:lnNumType w:countBy="1" w:restart="newSection"/>
          <w:cols w:space="720"/>
          <w:titlePg/>
          <w:docGrid w:linePitch="360"/>
        </w:sectPr>
      </w:pPr>
    </w:p>
    <w:p w14:paraId="38A6BE30"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State Board of Education – </w:t>
      </w:r>
    </w:p>
    <w:p w14:paraId="6FDB122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Aid for Exceptional Children</w:t>
      </w:r>
    </w:p>
    <w:p w14:paraId="425520E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Chapters 18 and 18A)</w:t>
      </w:r>
    </w:p>
    <w:p w14:paraId="56DC7F7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8715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0402</w:t>
      </w:r>
    </w:p>
    <w:p w14:paraId="64128C2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25"/>
          <w:type w:val="continuous"/>
          <w:pgSz w:w="12240" w:h="15840"/>
          <w:pgMar w:top="1440" w:right="1440" w:bottom="1440" w:left="1440" w:header="720" w:footer="720" w:gutter="0"/>
          <w:cols w:space="720"/>
          <w:titlePg/>
          <w:docGrid w:linePitch="360"/>
        </w:sectPr>
      </w:pPr>
    </w:p>
    <w:p w14:paraId="3697E6DF" w14:textId="1940AD54"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w:t>
      </w:r>
      <w:r w:rsidR="00332AEB">
        <w:rPr>
          <w:rFonts w:eastAsia="Calibri" w:cs="Times New Roman"/>
          <w:color w:val="000000"/>
        </w:rPr>
        <w:t>540,241</w:t>
      </w:r>
    </w:p>
    <w:p w14:paraId="7C80DB0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1,000,000</w:t>
      </w:r>
    </w:p>
    <w:p w14:paraId="765F18C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133,346,390</w:t>
      </w:r>
    </w:p>
    <w:p w14:paraId="3946223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10,000</w:t>
      </w:r>
    </w:p>
    <w:p w14:paraId="529AAFE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10,000</w:t>
      </w:r>
    </w:p>
    <w:p w14:paraId="135B25A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10,000</w:t>
      </w:r>
    </w:p>
    <w:p w14:paraId="2AC077B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lastRenderedPageBreak/>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17,336,635</w:t>
      </w:r>
    </w:p>
    <w:p w14:paraId="34BDB7F1" w14:textId="797CAF1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155,</w:t>
      </w:r>
      <w:r w:rsidR="00332AEB">
        <w:rPr>
          <w:rFonts w:eastAsia="Calibri" w:cs="Times New Roman"/>
          <w:color w:val="000000"/>
        </w:rPr>
        <w:t>253,266</w:t>
      </w:r>
    </w:p>
    <w:p w14:paraId="6D467A2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726"/>
          <w:type w:val="continuous"/>
          <w:pgSz w:w="12240" w:h="15840"/>
          <w:pgMar w:top="1440" w:right="1440" w:bottom="1440" w:left="1440" w:header="720" w:footer="720" w:gutter="0"/>
          <w:lnNumType w:countBy="1" w:restart="newSection"/>
          <w:cols w:space="720"/>
          <w:docGrid w:linePitch="360"/>
        </w:sectPr>
      </w:pPr>
    </w:p>
    <w:p w14:paraId="43CA2A8D" w14:textId="77777777" w:rsidR="002633F2" w:rsidRPr="0076340D"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iCs/>
          <w:color w:val="000000"/>
        </w:rPr>
      </w:pPr>
      <w:r w:rsidRPr="0076340D">
        <w:rPr>
          <w:rFonts w:eastAsia="Calibri" w:cs="Times New Roman"/>
          <w:b/>
          <w:iCs/>
          <w:color w:val="000000"/>
        </w:rPr>
        <w:t>DEPARTMENT OF ARTS, CULTURE, AND HISTORY</w:t>
      </w:r>
    </w:p>
    <w:p w14:paraId="3DCF362B"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Culture and History</w:t>
      </w:r>
    </w:p>
    <w:p w14:paraId="515DEC6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29)</w:t>
      </w:r>
    </w:p>
    <w:p w14:paraId="1B42407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8718</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0432</w:t>
      </w:r>
    </w:p>
    <w:p w14:paraId="57B11A4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27"/>
          <w:type w:val="continuous"/>
          <w:pgSz w:w="12240" w:h="15840"/>
          <w:pgMar w:top="1440" w:right="1440" w:bottom="1440" w:left="1440" w:header="720" w:footer="720" w:gutter="0"/>
          <w:cols w:space="720"/>
          <w:titlePg/>
          <w:docGrid w:linePitch="360"/>
        </w:sectPr>
      </w:pPr>
    </w:p>
    <w:p w14:paraId="404932D0" w14:textId="7C9C2E2D"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5F4497">
        <w:rPr>
          <w:rFonts w:eastAsia="Calibri" w:cs="Times New Roman"/>
          <w:color w:val="000000"/>
        </w:rPr>
        <w:t>851,130</w:t>
      </w:r>
    </w:p>
    <w:p w14:paraId="532F316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1,947,372</w:t>
      </w:r>
    </w:p>
    <w:p w14:paraId="5487F09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7E25FAC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1,000</w:t>
      </w:r>
    </w:p>
    <w:p w14:paraId="1213161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w:t>
      </w:r>
    </w:p>
    <w:p w14:paraId="014329D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1,000</w:t>
      </w:r>
    </w:p>
    <w:p w14:paraId="08A869B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rPr>
        <w:tab/>
        <w:t>360</w:t>
      </w:r>
    </w:p>
    <w:p w14:paraId="3FEC075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765,400</w:t>
      </w:r>
    </w:p>
    <w:p w14:paraId="5CE3727B" w14:textId="5E348EEF"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3,</w:t>
      </w:r>
      <w:r w:rsidR="005F4497">
        <w:rPr>
          <w:rFonts w:eastAsia="Calibri" w:cs="Times New Roman"/>
          <w:color w:val="000000"/>
        </w:rPr>
        <w:t>568,262</w:t>
      </w:r>
    </w:p>
    <w:p w14:paraId="1CABCC3A" w14:textId="77777777" w:rsidR="002633F2" w:rsidRPr="00B420C2" w:rsidRDefault="002633F2" w:rsidP="006252D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Library Commission</w:t>
      </w:r>
    </w:p>
    <w:p w14:paraId="05C683FF"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10)</w:t>
      </w:r>
    </w:p>
    <w:p w14:paraId="2BC28695"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8720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043</w:t>
      </w:r>
      <w:r>
        <w:rPr>
          <w:rFonts w:eastAsia="Calibri" w:cs="Times New Roman"/>
          <w:color w:val="000000"/>
          <w:u w:val="single"/>
        </w:rPr>
        <w:t>2</w:t>
      </w:r>
    </w:p>
    <w:p w14:paraId="60B1DDC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28"/>
          <w:type w:val="continuous"/>
          <w:pgSz w:w="12240" w:h="15840"/>
          <w:pgMar w:top="1440" w:right="1440" w:bottom="1440" w:left="1440" w:header="720" w:footer="720" w:gutter="0"/>
          <w:lnNumType w:countBy="1" w:restart="newSection"/>
          <w:cols w:space="720"/>
          <w:titlePg/>
          <w:docGrid w:linePitch="360"/>
        </w:sectPr>
      </w:pPr>
    </w:p>
    <w:p w14:paraId="229587AA" w14:textId="0091F51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5F4497">
        <w:rPr>
          <w:rFonts w:eastAsia="Calibri" w:cs="Times New Roman"/>
          <w:color w:val="000000"/>
        </w:rPr>
        <w:t>368,524</w:t>
      </w:r>
    </w:p>
    <w:p w14:paraId="5D8247F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1,076,162</w:t>
      </w:r>
    </w:p>
    <w:p w14:paraId="6A0FCC4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543,406</w:t>
      </w:r>
    </w:p>
    <w:p w14:paraId="7B1DDD0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2,388,880</w:t>
      </w:r>
    </w:p>
    <w:p w14:paraId="43B4FF5A" w14:textId="22ABFF2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sectPr w:rsidR="002633F2" w:rsidRPr="00B420C2" w:rsidSect="00B24508">
          <w:footerReference w:type="default" r:id="rId729"/>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w:t>
      </w:r>
      <w:r w:rsidR="005F4497">
        <w:rPr>
          <w:rFonts w:eastAsia="Calibri" w:cs="Times New Roman"/>
          <w:color w:val="000000"/>
        </w:rPr>
        <w:t>376,972</w:t>
      </w:r>
    </w:p>
    <w:p w14:paraId="11B50753"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Commission for National and Community Service</w:t>
      </w:r>
    </w:p>
    <w:p w14:paraId="68E6B6A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5F)</w:t>
      </w:r>
    </w:p>
    <w:p w14:paraId="75F9BA5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8841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0432</w:t>
      </w:r>
    </w:p>
    <w:p w14:paraId="086DC89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30"/>
          <w:type w:val="continuous"/>
          <w:pgSz w:w="12240" w:h="15840"/>
          <w:pgMar w:top="1440" w:right="1440" w:bottom="1440" w:left="1440" w:header="720" w:footer="720" w:gutter="0"/>
          <w:cols w:space="720"/>
          <w:titlePg/>
          <w:docGrid w:linePitch="360"/>
        </w:sectPr>
      </w:pPr>
    </w:p>
    <w:p w14:paraId="76B4F270" w14:textId="5CC75A23"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5F4497">
        <w:rPr>
          <w:rFonts w:eastAsia="Calibri" w:cs="Times New Roman"/>
          <w:color w:val="000000"/>
        </w:rPr>
        <w:t>446,874</w:t>
      </w:r>
    </w:p>
    <w:p w14:paraId="16C5ABA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5,587,325</w:t>
      </w:r>
    </w:p>
    <w:p w14:paraId="3855D33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1,000</w:t>
      </w:r>
    </w:p>
    <w:p w14:paraId="4F93F63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1,960,558</w:t>
      </w:r>
    </w:p>
    <w:p w14:paraId="7A5A4A2A" w14:textId="7EABD67B" w:rsidR="002633F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5F4497">
        <w:rPr>
          <w:rFonts w:eastAsia="Calibri" w:cs="Times New Roman"/>
          <w:color w:val="000000"/>
        </w:rPr>
        <w:t>7,995,757</w:t>
      </w:r>
    </w:p>
    <w:p w14:paraId="74DC1C73" w14:textId="77777777" w:rsidR="002633F2" w:rsidRPr="00B420C2" w:rsidRDefault="002633F2" w:rsidP="006252D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National Coal Heritage Area Authority</w:t>
      </w:r>
    </w:p>
    <w:p w14:paraId="3B3C56E6"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29)</w:t>
      </w:r>
    </w:p>
    <w:p w14:paraId="14DE776B"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8869</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w:t>
      </w:r>
      <w:r>
        <w:rPr>
          <w:rFonts w:eastAsia="Calibri" w:cs="Times New Roman"/>
          <w:color w:val="000000"/>
          <w:u w:val="single"/>
        </w:rPr>
        <w:t>432</w:t>
      </w:r>
    </w:p>
    <w:p w14:paraId="359810C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31"/>
          <w:type w:val="continuous"/>
          <w:pgSz w:w="12240" w:h="15840"/>
          <w:pgMar w:top="1440" w:right="1440" w:bottom="1440" w:left="1440" w:header="720" w:footer="720" w:gutter="0"/>
          <w:lnNumType w:countBy="1" w:restart="newSection"/>
          <w:cols w:space="720"/>
          <w:titlePg/>
          <w:docGrid w:linePitch="360"/>
        </w:sectPr>
      </w:pPr>
    </w:p>
    <w:p w14:paraId="25C7572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19</w:t>
      </w:r>
      <w:r>
        <w:rPr>
          <w:rFonts w:eastAsia="Calibri" w:cs="Times New Roman"/>
          <w:color w:val="000000"/>
        </w:rPr>
        <w:t>9</w:t>
      </w:r>
      <w:r w:rsidRPr="00B420C2">
        <w:rPr>
          <w:rFonts w:eastAsia="Calibri" w:cs="Times New Roman"/>
          <w:color w:val="000000"/>
        </w:rPr>
        <w:t>,</w:t>
      </w:r>
      <w:r>
        <w:rPr>
          <w:rFonts w:eastAsia="Calibri" w:cs="Times New Roman"/>
          <w:color w:val="000000"/>
        </w:rPr>
        <w:t>569</w:t>
      </w:r>
    </w:p>
    <w:p w14:paraId="6B67AFA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328,008</w:t>
      </w:r>
    </w:p>
    <w:p w14:paraId="03CBCD1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w:t>
      </w:r>
    </w:p>
    <w:p w14:paraId="3C873F8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3,000</w:t>
      </w:r>
    </w:p>
    <w:p w14:paraId="2B9CC78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2,000</w:t>
      </w:r>
    </w:p>
    <w:p w14:paraId="38A05E3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53</w:t>
      </w:r>
      <w:r>
        <w:rPr>
          <w:rFonts w:eastAsia="Calibri" w:cs="Times New Roman"/>
          <w:color w:val="000000"/>
        </w:rPr>
        <w:t>7</w:t>
      </w:r>
      <w:r w:rsidRPr="00B420C2">
        <w:rPr>
          <w:rFonts w:eastAsia="Calibri" w:cs="Times New Roman"/>
          <w:color w:val="000000"/>
        </w:rPr>
        <w:t>,</w:t>
      </w:r>
      <w:r>
        <w:rPr>
          <w:rFonts w:eastAsia="Calibri" w:cs="Times New Roman"/>
          <w:color w:val="000000"/>
        </w:rPr>
        <w:t>577</w:t>
      </w:r>
    </w:p>
    <w:p w14:paraId="7B4A3BD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732"/>
          <w:type w:val="continuous"/>
          <w:pgSz w:w="12240" w:h="15840"/>
          <w:pgMar w:top="1440" w:right="1440" w:bottom="1440" w:left="1440" w:header="720" w:footer="720" w:gutter="0"/>
          <w:lnNumType w:countBy="1" w:restart="newSection"/>
          <w:cols w:space="720"/>
          <w:titlePg/>
          <w:docGrid w:linePitch="360"/>
        </w:sectPr>
      </w:pPr>
    </w:p>
    <w:p w14:paraId="69E6903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pPr>
      <w:r w:rsidRPr="00B420C2">
        <w:rPr>
          <w:rFonts w:eastAsia="Calibri" w:cs="Times New Roman"/>
          <w:b/>
          <w:color w:val="000000"/>
        </w:rPr>
        <w:t>DEPARTMENT OF ENVIRONMENTAL PROTECTION</w:t>
      </w:r>
    </w:p>
    <w:p w14:paraId="4D37FB47"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Environmental Protection</w:t>
      </w:r>
    </w:p>
    <w:p w14:paraId="77AFB67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22)</w:t>
      </w:r>
    </w:p>
    <w:p w14:paraId="2AF7239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8708</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0313</w:t>
      </w:r>
    </w:p>
    <w:p w14:paraId="661CE1D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33"/>
          <w:type w:val="continuous"/>
          <w:pgSz w:w="12240" w:h="15840"/>
          <w:pgMar w:top="1440" w:right="1440" w:bottom="1440" w:left="1440" w:header="720" w:footer="720" w:gutter="0"/>
          <w:cols w:space="720"/>
          <w:titlePg/>
          <w:docGrid w:linePitch="360"/>
        </w:sectPr>
      </w:pPr>
    </w:p>
    <w:p w14:paraId="7D101532" w14:textId="119DC992"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1A0391">
        <w:rPr>
          <w:rFonts w:eastAsia="Calibri" w:cs="Times New Roman"/>
          <w:color w:val="000000"/>
        </w:rPr>
        <w:t>32,273,598</w:t>
      </w:r>
    </w:p>
    <w:p w14:paraId="6D0A0C2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1,923,580</w:t>
      </w:r>
    </w:p>
    <w:p w14:paraId="35824C0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347,447</w:t>
      </w:r>
      <w:r w:rsidRPr="00B420C2">
        <w:rPr>
          <w:rFonts w:eastAsia="Calibri" w:cs="Times New Roman"/>
          <w:color w:val="000000"/>
        </w:rPr>
        <w:t>,</w:t>
      </w:r>
      <w:r>
        <w:rPr>
          <w:rFonts w:eastAsia="Calibri" w:cs="Times New Roman"/>
          <w:color w:val="000000"/>
        </w:rPr>
        <w:t>019</w:t>
      </w:r>
    </w:p>
    <w:p w14:paraId="62AA8F9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739,783</w:t>
      </w:r>
    </w:p>
    <w:p w14:paraId="44545E4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1,712,238</w:t>
      </w:r>
    </w:p>
    <w:p w14:paraId="73B2181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2,177,261</w:t>
      </w:r>
    </w:p>
    <w:p w14:paraId="1252468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80,000</w:t>
      </w:r>
    </w:p>
    <w:p w14:paraId="79696B28" w14:textId="3DD6B3E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1A0391">
        <w:rPr>
          <w:rFonts w:eastAsia="Calibri" w:cs="Times New Roman"/>
          <w:color w:val="000000"/>
        </w:rPr>
        <w:t>386,353,479</w:t>
      </w:r>
    </w:p>
    <w:p w14:paraId="5C40D8D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734"/>
          <w:type w:val="continuous"/>
          <w:pgSz w:w="12240" w:h="15840"/>
          <w:pgMar w:top="1440" w:right="1440" w:bottom="1440" w:left="1440" w:header="720" w:footer="720" w:gutter="0"/>
          <w:lnNumType w:countBy="1" w:restart="newSection"/>
          <w:cols w:space="720"/>
          <w:titlePg/>
          <w:docGrid w:linePitch="360"/>
        </w:sectPr>
      </w:pPr>
    </w:p>
    <w:p w14:paraId="3ECC6F8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pPr>
      <w:r w:rsidRPr="00B420C2">
        <w:rPr>
          <w:rFonts w:eastAsia="Calibri" w:cs="Times New Roman"/>
          <w:b/>
          <w:color w:val="000000"/>
        </w:rPr>
        <w:t>DEPARTMENT OF HEALTH AND HUMAN RESOURCES</w:t>
      </w:r>
    </w:p>
    <w:p w14:paraId="43DF4E55" w14:textId="77777777" w:rsidR="002633F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Pr>
          <w:rFonts w:eastAsia="Calibri" w:cs="Times New Roman"/>
          <w:i/>
          <w:color w:val="000000"/>
        </w:rPr>
        <w:t>Division of Health –</w:t>
      </w:r>
    </w:p>
    <w:p w14:paraId="68CCE6D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lastRenderedPageBreak/>
        <w:t>Consolidated Medical Service Fund</w:t>
      </w:r>
    </w:p>
    <w:p w14:paraId="17C1EA9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16)</w:t>
      </w:r>
    </w:p>
    <w:p w14:paraId="0551FDE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8723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35852B6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35"/>
          <w:type w:val="continuous"/>
          <w:pgSz w:w="12240" w:h="15840"/>
          <w:pgMar w:top="1440" w:right="1440" w:bottom="1440" w:left="1440" w:header="720" w:footer="720" w:gutter="0"/>
          <w:cols w:space="720"/>
          <w:titlePg/>
          <w:docGrid w:linePitch="360"/>
        </w:sectPr>
      </w:pPr>
    </w:p>
    <w:p w14:paraId="50DDFA22" w14:textId="43A62B75"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B142EB">
        <w:rPr>
          <w:rFonts w:eastAsia="Calibri" w:cs="Times New Roman"/>
          <w:color w:val="000000"/>
        </w:rPr>
        <w:t>660,962</w:t>
      </w:r>
    </w:p>
    <w:p w14:paraId="6ED1D8A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73,307</w:t>
      </w:r>
    </w:p>
    <w:p w14:paraId="03711A2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92,583,302</w:t>
      </w:r>
    </w:p>
    <w:p w14:paraId="2505B09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4,886,344</w:t>
      </w:r>
    </w:p>
    <w:p w14:paraId="6653BFC8" w14:textId="3190E0DA"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B142EB">
        <w:rPr>
          <w:rFonts w:eastAsia="Calibri" w:cs="Times New Roman"/>
          <w:color w:val="000000"/>
        </w:rPr>
        <w:t>99,203,915</w:t>
      </w:r>
    </w:p>
    <w:p w14:paraId="35F1475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736"/>
          <w:type w:val="continuous"/>
          <w:pgSz w:w="12240" w:h="15840"/>
          <w:pgMar w:top="1440" w:right="1440" w:bottom="1440" w:left="1440" w:header="720" w:footer="720" w:gutter="0"/>
          <w:lnNumType w:countBy="1" w:restart="newSection"/>
          <w:cols w:space="720"/>
          <w:titlePg/>
          <w:docGrid w:linePitch="360"/>
        </w:sectPr>
      </w:pPr>
    </w:p>
    <w:p w14:paraId="044A3C08"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Health – </w:t>
      </w:r>
    </w:p>
    <w:p w14:paraId="2EEDC29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Central Office</w:t>
      </w:r>
    </w:p>
    <w:p w14:paraId="724E0F5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16)</w:t>
      </w:r>
    </w:p>
    <w:p w14:paraId="37AF4E3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8802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5B57F36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37"/>
          <w:type w:val="continuous"/>
          <w:pgSz w:w="12240" w:h="15840"/>
          <w:pgMar w:top="1440" w:right="1440" w:bottom="1440" w:left="1440" w:header="720" w:footer="720" w:gutter="0"/>
          <w:cols w:space="720"/>
          <w:titlePg/>
          <w:docGrid w:linePitch="360"/>
        </w:sectPr>
      </w:pPr>
    </w:p>
    <w:p w14:paraId="5820F647" w14:textId="40C605A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B142EB">
        <w:rPr>
          <w:rFonts w:eastAsia="Calibri" w:cs="Times New Roman"/>
          <w:color w:val="000000"/>
        </w:rPr>
        <w:t>16,607,893</w:t>
      </w:r>
    </w:p>
    <w:p w14:paraId="0394EF6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856,614</w:t>
      </w:r>
    </w:p>
    <w:p w14:paraId="03B1856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w:t>
      </w:r>
      <w:r>
        <w:rPr>
          <w:rFonts w:eastAsia="Calibri" w:cs="Times New Roman"/>
          <w:color w:val="000000"/>
        </w:rPr>
        <w:t>5</w:t>
      </w:r>
      <w:r w:rsidRPr="00B420C2">
        <w:rPr>
          <w:rFonts w:eastAsia="Calibri" w:cs="Times New Roman"/>
          <w:color w:val="000000"/>
        </w:rPr>
        <w:t>2,758,622</w:t>
      </w:r>
    </w:p>
    <w:p w14:paraId="4C56CC3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456,972</w:t>
      </w:r>
    </w:p>
    <w:p w14:paraId="38E4CB4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155,000</w:t>
      </w:r>
    </w:p>
    <w:p w14:paraId="3C57E55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380,000</w:t>
      </w:r>
    </w:p>
    <w:p w14:paraId="1307414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195,991,410</w:t>
      </w:r>
    </w:p>
    <w:p w14:paraId="186043D8" w14:textId="3CD668D1"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3A680E">
        <w:rPr>
          <w:rFonts w:eastAsia="Calibri" w:cs="Times New Roman"/>
          <w:color w:val="000000"/>
        </w:rPr>
        <w:t>367,206,511</w:t>
      </w:r>
    </w:p>
    <w:p w14:paraId="4017836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738"/>
          <w:type w:val="continuous"/>
          <w:pgSz w:w="12240" w:h="15840"/>
          <w:pgMar w:top="1440" w:right="1440" w:bottom="1440" w:left="1440" w:header="720" w:footer="720" w:gutter="0"/>
          <w:lnNumType w:countBy="1" w:restart="newSection"/>
          <w:cols w:space="720"/>
          <w:titlePg/>
          <w:docGrid w:linePitch="360"/>
        </w:sectPr>
      </w:pPr>
    </w:p>
    <w:p w14:paraId="61188FEF"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Health – </w:t>
      </w:r>
    </w:p>
    <w:p w14:paraId="0656A04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West Virginia Safe Drinking Water Treatment</w:t>
      </w:r>
    </w:p>
    <w:p w14:paraId="444FEFE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16)</w:t>
      </w:r>
    </w:p>
    <w:p w14:paraId="49B3538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8824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7F98170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39"/>
          <w:type w:val="continuous"/>
          <w:pgSz w:w="12240" w:h="15840"/>
          <w:pgMar w:top="1440" w:right="1440" w:bottom="1440" w:left="1440" w:header="720" w:footer="720" w:gutter="0"/>
          <w:cols w:space="720"/>
          <w:titlePg/>
          <w:docGrid w:linePitch="360"/>
        </w:sectPr>
      </w:pPr>
    </w:p>
    <w:p w14:paraId="08B7DE6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West Virginia Drinking Water Treatment</w:t>
      </w:r>
    </w:p>
    <w:p w14:paraId="10DBE94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Revolving Fund – Transfer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68900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80,753,300</w:t>
      </w:r>
    </w:p>
    <w:p w14:paraId="5F9092F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740"/>
          <w:type w:val="continuous"/>
          <w:pgSz w:w="12240" w:h="15840"/>
          <w:pgMar w:top="1440" w:right="1440" w:bottom="1440" w:left="1440" w:header="720" w:footer="720" w:gutter="0"/>
          <w:lnNumType w:countBy="1" w:restart="newSection"/>
          <w:cols w:space="720"/>
          <w:titlePg/>
          <w:docGrid w:linePitch="360"/>
        </w:sectPr>
      </w:pPr>
    </w:p>
    <w:p w14:paraId="48640A71"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Human Rights Commission</w:t>
      </w:r>
    </w:p>
    <w:p w14:paraId="40F167A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lastRenderedPageBreak/>
        <w:t>(</w:t>
      </w:r>
      <w:r>
        <w:rPr>
          <w:rFonts w:eastAsia="Calibri" w:cs="Times New Roman"/>
          <w:color w:val="000000"/>
        </w:rPr>
        <w:t>W.V. Code</w:t>
      </w:r>
      <w:r w:rsidRPr="00B420C2">
        <w:rPr>
          <w:rFonts w:eastAsia="Calibri" w:cs="Times New Roman"/>
          <w:color w:val="000000"/>
        </w:rPr>
        <w:t xml:space="preserve"> Chapter 5)</w:t>
      </w:r>
    </w:p>
    <w:p w14:paraId="0822E41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8725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0510</w:t>
      </w:r>
    </w:p>
    <w:p w14:paraId="3D94049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41"/>
          <w:type w:val="continuous"/>
          <w:pgSz w:w="12240" w:h="15840"/>
          <w:pgMar w:top="1440" w:right="1440" w:bottom="1440" w:left="1440" w:header="720" w:footer="720" w:gutter="0"/>
          <w:cols w:space="720"/>
          <w:titlePg/>
          <w:docGrid w:linePitch="360"/>
        </w:sectPr>
      </w:pPr>
    </w:p>
    <w:p w14:paraId="7280F955" w14:textId="049EC6A2"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BC2772">
        <w:rPr>
          <w:rFonts w:eastAsia="Calibri" w:cs="Times New Roman"/>
          <w:color w:val="000000"/>
        </w:rPr>
        <w:t>455,925</w:t>
      </w:r>
    </w:p>
    <w:p w14:paraId="58EA21F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5,050</w:t>
      </w:r>
    </w:p>
    <w:p w14:paraId="29261D1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64,950</w:t>
      </w:r>
    </w:p>
    <w:p w14:paraId="363771DF" w14:textId="63BA9AA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BC2772">
        <w:rPr>
          <w:rFonts w:eastAsia="Calibri" w:cs="Times New Roman"/>
          <w:color w:val="000000"/>
        </w:rPr>
        <w:t>525,925</w:t>
      </w:r>
    </w:p>
    <w:p w14:paraId="0818426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742"/>
          <w:type w:val="continuous"/>
          <w:pgSz w:w="12240" w:h="15840"/>
          <w:pgMar w:top="1440" w:right="1440" w:bottom="1440" w:left="1440" w:header="720" w:footer="720" w:gutter="0"/>
          <w:lnNumType w:countBy="1" w:restart="newSection"/>
          <w:cols w:space="720"/>
          <w:titlePg/>
          <w:docGrid w:linePitch="360"/>
        </w:sectPr>
      </w:pPr>
    </w:p>
    <w:p w14:paraId="25B8C483"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Human Services</w:t>
      </w:r>
    </w:p>
    <w:p w14:paraId="3C578D9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Chapters 9, 48, and 49)</w:t>
      </w:r>
    </w:p>
    <w:p w14:paraId="05DE9B1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8722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47F089A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43"/>
          <w:type w:val="continuous"/>
          <w:pgSz w:w="12240" w:h="15840"/>
          <w:pgMar w:top="1440" w:right="1440" w:bottom="1440" w:left="1440" w:header="720" w:footer="720" w:gutter="0"/>
          <w:cols w:space="720"/>
          <w:titlePg/>
          <w:docGrid w:linePitch="360"/>
        </w:sectPr>
      </w:pPr>
    </w:p>
    <w:p w14:paraId="71DDFD18" w14:textId="1F4086F6"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E8463E">
        <w:rPr>
          <w:rFonts w:eastAsia="Calibri" w:cs="Times New Roman"/>
          <w:color w:val="000000"/>
        </w:rPr>
        <w:t>80,538,993</w:t>
      </w:r>
    </w:p>
    <w:p w14:paraId="6C4386B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22,855,833</w:t>
      </w:r>
    </w:p>
    <w:p w14:paraId="7594043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w:t>
      </w:r>
      <w:r>
        <w:rPr>
          <w:rFonts w:eastAsia="Calibri" w:cs="Times New Roman"/>
          <w:color w:val="000000"/>
        </w:rPr>
        <w:t>62</w:t>
      </w:r>
      <w:r w:rsidRPr="00B420C2">
        <w:rPr>
          <w:rFonts w:eastAsia="Calibri" w:cs="Times New Roman"/>
          <w:color w:val="000000"/>
        </w:rPr>
        <w:t>,181,984</w:t>
      </w:r>
    </w:p>
    <w:p w14:paraId="4A72241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Medical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18900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w:t>
      </w:r>
      <w:r w:rsidRPr="00B420C2">
        <w:rPr>
          <w:rFonts w:eastAsia="Calibri" w:cs="Times New Roman"/>
          <w:color w:val="000000"/>
        </w:rPr>
        <w:t>,</w:t>
      </w:r>
      <w:r>
        <w:rPr>
          <w:rFonts w:eastAsia="Calibri" w:cs="Times New Roman"/>
          <w:color w:val="000000"/>
        </w:rPr>
        <w:t>151</w:t>
      </w:r>
      <w:r w:rsidRPr="00B420C2">
        <w:rPr>
          <w:rFonts w:eastAsia="Calibri" w:cs="Times New Roman"/>
          <w:color w:val="000000"/>
        </w:rPr>
        <w:t>,</w:t>
      </w:r>
      <w:r>
        <w:rPr>
          <w:rFonts w:eastAsia="Calibri" w:cs="Times New Roman"/>
          <w:color w:val="000000"/>
        </w:rPr>
        <w:t>432</w:t>
      </w:r>
      <w:r w:rsidRPr="00B420C2">
        <w:rPr>
          <w:rFonts w:eastAsia="Calibri" w:cs="Times New Roman"/>
          <w:color w:val="000000"/>
        </w:rPr>
        <w:t>,</w:t>
      </w:r>
      <w:r>
        <w:rPr>
          <w:rFonts w:eastAsia="Calibri" w:cs="Times New Roman"/>
          <w:color w:val="000000"/>
        </w:rPr>
        <w:t>776</w:t>
      </w:r>
    </w:p>
    <w:p w14:paraId="17E07C07" w14:textId="05B986D4"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Medical Services Administrative Costs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78900</w:t>
      </w:r>
      <w:r w:rsidRPr="00B420C2">
        <w:rPr>
          <w:rFonts w:eastAsia="Calibri" w:cs="Times New Roman"/>
          <w:color w:val="000000"/>
        </w:rPr>
        <w:tab/>
      </w:r>
      <w:r w:rsidRPr="00B420C2">
        <w:rPr>
          <w:rFonts w:eastAsia="Calibri" w:cs="Times New Roman"/>
          <w:color w:val="000000"/>
        </w:rPr>
        <w:tab/>
      </w:r>
      <w:r w:rsidR="00E8463E">
        <w:rPr>
          <w:rFonts w:eastAsia="Calibri" w:cs="Times New Roman"/>
          <w:color w:val="000000"/>
        </w:rPr>
        <w:t>132,380,661</w:t>
      </w:r>
    </w:p>
    <w:p w14:paraId="1A02C5F4" w14:textId="57593CD6"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CHIP Administrative Costs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85601</w:t>
      </w:r>
      <w:r w:rsidRPr="00B420C2">
        <w:rPr>
          <w:rFonts w:eastAsia="Calibri" w:cs="Times New Roman"/>
          <w:color w:val="000000"/>
        </w:rPr>
        <w:tab/>
      </w:r>
      <w:r w:rsidRPr="00B420C2">
        <w:rPr>
          <w:rFonts w:eastAsia="Calibri" w:cs="Times New Roman"/>
          <w:color w:val="000000"/>
        </w:rPr>
        <w:tab/>
        <w:t>4,</w:t>
      </w:r>
      <w:r w:rsidR="00E8463E">
        <w:rPr>
          <w:rFonts w:eastAsia="Calibri" w:cs="Times New Roman"/>
          <w:color w:val="000000"/>
        </w:rPr>
        <w:t>549,783</w:t>
      </w:r>
    </w:p>
    <w:p w14:paraId="7770D7F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CHIP Services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85602</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54,410,807</w:t>
      </w:r>
    </w:p>
    <w:p w14:paraId="3F19ECA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Federal Economic Stimulus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2,937</w:t>
      </w:r>
    </w:p>
    <w:p w14:paraId="6098BF4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51,642,105</w:t>
      </w:r>
    </w:p>
    <w:p w14:paraId="5EEEBCE4" w14:textId="6E786CE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w:t>
      </w:r>
      <w:r w:rsidR="00073BF1">
        <w:rPr>
          <w:rFonts w:eastAsia="Calibri" w:cs="Times New Roman"/>
          <w:color w:val="000000"/>
        </w:rPr>
        <w:t>659,995,879</w:t>
      </w:r>
    </w:p>
    <w:p w14:paraId="07D1563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744"/>
          <w:type w:val="continuous"/>
          <w:pgSz w:w="12240" w:h="15840"/>
          <w:pgMar w:top="1440" w:right="1440" w:bottom="1440" w:left="1440" w:header="720" w:footer="720" w:gutter="0"/>
          <w:lnNumType w:countBy="1" w:restart="newSection"/>
          <w:cols w:space="720"/>
          <w:titlePg/>
          <w:docGrid w:linePitch="360"/>
        </w:sectPr>
      </w:pPr>
    </w:p>
    <w:p w14:paraId="04E5383A"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b/>
          <w:color w:val="000000"/>
        </w:rPr>
        <w:t>DEPARTMENT OF HOMELAND SECURITY</w:t>
      </w:r>
    </w:p>
    <w:p w14:paraId="68AABE0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745"/>
          <w:type w:val="continuous"/>
          <w:pgSz w:w="12240" w:h="15840"/>
          <w:pgMar w:top="1440" w:right="1440" w:bottom="1440" w:left="1440" w:header="720" w:footer="720" w:gutter="0"/>
          <w:lnNumType w:countBy="1" w:restart="newSection"/>
          <w:cols w:space="720"/>
          <w:titlePg/>
          <w:docGrid w:linePitch="360"/>
        </w:sectPr>
      </w:pPr>
    </w:p>
    <w:p w14:paraId="794995F1"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Emergency Management</w:t>
      </w:r>
    </w:p>
    <w:p w14:paraId="170A389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15)</w:t>
      </w:r>
    </w:p>
    <w:p w14:paraId="7E2A8E7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8727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0606</w:t>
      </w:r>
    </w:p>
    <w:p w14:paraId="41A8443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46"/>
          <w:type w:val="continuous"/>
          <w:pgSz w:w="12240" w:h="15840"/>
          <w:pgMar w:top="1440" w:right="1440" w:bottom="1440" w:left="1440" w:header="720" w:footer="720" w:gutter="0"/>
          <w:cols w:space="720"/>
          <w:titlePg/>
          <w:docGrid w:linePitch="360"/>
        </w:sectPr>
      </w:pPr>
    </w:p>
    <w:p w14:paraId="6F4EF6A2" w14:textId="32A59289"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6C30BA">
        <w:rPr>
          <w:rFonts w:eastAsia="Calibri" w:cs="Times New Roman"/>
          <w:color w:val="000000"/>
        </w:rPr>
        <w:t>418,043</w:t>
      </w:r>
    </w:p>
    <w:p w14:paraId="4358853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Salary and Benefits of Cabinet Secretary and</w:t>
      </w:r>
    </w:p>
    <w:p w14:paraId="35FB32D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61,250</w:t>
      </w:r>
    </w:p>
    <w:p w14:paraId="00DB6F1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20,429,281</w:t>
      </w:r>
    </w:p>
    <w:p w14:paraId="7D41127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w:t>
      </w:r>
    </w:p>
    <w:p w14:paraId="446EC5B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100,000</w:t>
      </w:r>
    </w:p>
    <w:p w14:paraId="68A3B201" w14:textId="7D03100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6C30BA">
        <w:rPr>
          <w:rFonts w:eastAsia="Calibri" w:cs="Times New Roman"/>
          <w:color w:val="000000"/>
        </w:rPr>
        <w:t>22,013,574</w:t>
      </w:r>
    </w:p>
    <w:p w14:paraId="6AF0B6D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747"/>
          <w:type w:val="continuous"/>
          <w:pgSz w:w="12240" w:h="15840"/>
          <w:pgMar w:top="1440" w:right="1440" w:bottom="1440" w:left="1440" w:header="720" w:footer="720" w:gutter="0"/>
          <w:lnNumType w:countBy="1" w:restart="newSection"/>
          <w:cols w:space="720"/>
          <w:titlePg/>
          <w:docGrid w:linePitch="360"/>
        </w:sectPr>
      </w:pPr>
    </w:p>
    <w:p w14:paraId="2FA428B5"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Corrections and Rehabilitation</w:t>
      </w:r>
    </w:p>
    <w:p w14:paraId="47BA7B4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Chapters 15A)</w:t>
      </w:r>
    </w:p>
    <w:p w14:paraId="581900C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8836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0608</w:t>
      </w:r>
    </w:p>
    <w:p w14:paraId="523EC66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48"/>
          <w:type w:val="continuous"/>
          <w:pgSz w:w="12240" w:h="15840"/>
          <w:pgMar w:top="1440" w:right="1440" w:bottom="1440" w:left="1440" w:header="720" w:footer="720" w:gutter="0"/>
          <w:cols w:space="720"/>
          <w:titlePg/>
          <w:docGrid w:linePitch="360"/>
        </w:sectPr>
      </w:pPr>
    </w:p>
    <w:p w14:paraId="4D4E328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t>$</w:t>
      </w:r>
      <w:r w:rsidRPr="00B420C2">
        <w:rPr>
          <w:rFonts w:eastAsia="Calibri" w:cs="Times New Roman"/>
          <w:color w:val="000000"/>
        </w:rPr>
        <w:tab/>
        <w:t>1,100</w:t>
      </w:r>
    </w:p>
    <w:p w14:paraId="4BF598C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108,900</w:t>
      </w:r>
    </w:p>
    <w:p w14:paraId="27F39A9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110,000</w:t>
      </w:r>
    </w:p>
    <w:p w14:paraId="477E231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749"/>
          <w:type w:val="continuous"/>
          <w:pgSz w:w="12240" w:h="15840"/>
          <w:pgMar w:top="1440" w:right="1440" w:bottom="1440" w:left="1440" w:header="720" w:footer="720" w:gutter="0"/>
          <w:lnNumType w:countBy="1" w:restart="newSection"/>
          <w:cols w:space="720"/>
          <w:titlePg/>
          <w:docGrid w:linePitch="360"/>
        </w:sectPr>
      </w:pPr>
    </w:p>
    <w:p w14:paraId="4D15F955"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West Virginia State Police</w:t>
      </w:r>
    </w:p>
    <w:p w14:paraId="5F0B1E0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15)</w:t>
      </w:r>
    </w:p>
    <w:p w14:paraId="488AC3F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8741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0612</w:t>
      </w:r>
    </w:p>
    <w:p w14:paraId="0E8C85A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50"/>
          <w:type w:val="continuous"/>
          <w:pgSz w:w="12240" w:h="15840"/>
          <w:pgMar w:top="1440" w:right="1440" w:bottom="1440" w:left="1440" w:header="720" w:footer="720" w:gutter="0"/>
          <w:cols w:space="720"/>
          <w:titlePg/>
          <w:docGrid w:linePitch="360"/>
        </w:sectPr>
      </w:pPr>
    </w:p>
    <w:p w14:paraId="3FF0A7AB" w14:textId="5DEDB573"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D201B0">
        <w:rPr>
          <w:rFonts w:eastAsia="Calibri" w:cs="Times New Roman"/>
          <w:color w:val="000000"/>
        </w:rPr>
        <w:t>502,056</w:t>
      </w:r>
    </w:p>
    <w:p w14:paraId="0E5D2DF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2,125,971</w:t>
      </w:r>
    </w:p>
    <w:p w14:paraId="27B8B38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42,000</w:t>
      </w:r>
    </w:p>
    <w:p w14:paraId="73CBD2E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2,502,285</w:t>
      </w:r>
    </w:p>
    <w:p w14:paraId="6D66BCB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750,500</w:t>
      </w:r>
    </w:p>
    <w:p w14:paraId="196369D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144,500</w:t>
      </w:r>
    </w:p>
    <w:p w14:paraId="15DF319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500</w:t>
      </w:r>
    </w:p>
    <w:p w14:paraId="2E7E76AD" w14:textId="79B99919"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8,</w:t>
      </w:r>
      <w:r w:rsidR="00D201B0">
        <w:rPr>
          <w:rFonts w:eastAsia="Calibri" w:cs="Times New Roman"/>
          <w:color w:val="000000"/>
        </w:rPr>
        <w:t>067,812</w:t>
      </w:r>
    </w:p>
    <w:p w14:paraId="449B984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751"/>
          <w:type w:val="continuous"/>
          <w:pgSz w:w="12240" w:h="15840"/>
          <w:pgMar w:top="1440" w:right="1440" w:bottom="1440" w:left="1440" w:header="720" w:footer="720" w:gutter="0"/>
          <w:lnNumType w:countBy="1" w:restart="newSection"/>
          <w:cols w:space="720"/>
          <w:titlePg/>
          <w:docGrid w:linePitch="360"/>
        </w:sectPr>
      </w:pPr>
    </w:p>
    <w:p w14:paraId="202C9B14"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Fire Commission</w:t>
      </w:r>
    </w:p>
    <w:p w14:paraId="6A46213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29)</w:t>
      </w:r>
    </w:p>
    <w:p w14:paraId="1F74F16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8819</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0619</w:t>
      </w:r>
    </w:p>
    <w:p w14:paraId="645CEB2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52"/>
          <w:type w:val="continuous"/>
          <w:pgSz w:w="12240" w:h="15840"/>
          <w:pgMar w:top="1440" w:right="1440" w:bottom="1440" w:left="1440" w:header="720" w:footer="720" w:gutter="0"/>
          <w:cols w:space="720"/>
          <w:titlePg/>
          <w:docGrid w:linePitch="360"/>
        </w:sectPr>
      </w:pPr>
    </w:p>
    <w:p w14:paraId="5BB5497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80,000</w:t>
      </w:r>
    </w:p>
    <w:p w14:paraId="54D083C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753"/>
          <w:type w:val="continuous"/>
          <w:pgSz w:w="12240" w:h="15840"/>
          <w:pgMar w:top="1440" w:right="1440" w:bottom="1440" w:left="1440" w:header="720" w:footer="720" w:gutter="0"/>
          <w:lnNumType w:countBy="1" w:restart="newSection"/>
          <w:cols w:space="720"/>
          <w:titlePg/>
          <w:docGrid w:linePitch="360"/>
        </w:sectPr>
      </w:pPr>
    </w:p>
    <w:p w14:paraId="5E5CDE9B"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Administrative Services</w:t>
      </w:r>
    </w:p>
    <w:p w14:paraId="2BD4D4A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15)</w:t>
      </w:r>
    </w:p>
    <w:p w14:paraId="1EEFA7B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8803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0623</w:t>
      </w:r>
    </w:p>
    <w:p w14:paraId="6B01300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54"/>
          <w:type w:val="continuous"/>
          <w:pgSz w:w="12240" w:h="15840"/>
          <w:pgMar w:top="1440" w:right="1440" w:bottom="1440" w:left="1440" w:header="720" w:footer="720" w:gutter="0"/>
          <w:cols w:space="720"/>
          <w:titlePg/>
          <w:docGrid w:linePitch="360"/>
        </w:sectPr>
      </w:pPr>
    </w:p>
    <w:p w14:paraId="279B7620" w14:textId="66629A76"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766695">
        <w:rPr>
          <w:rFonts w:eastAsia="Calibri" w:cs="Times New Roman"/>
          <w:color w:val="000000"/>
        </w:rPr>
        <w:t>270,062</w:t>
      </w:r>
    </w:p>
    <w:p w14:paraId="120F628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25,185</w:t>
      </w:r>
    </w:p>
    <w:p w14:paraId="734276C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75,381,973</w:t>
      </w:r>
    </w:p>
    <w:p w14:paraId="57D4A06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1,750</w:t>
      </w:r>
    </w:p>
    <w:p w14:paraId="131AEBC9" w14:textId="0881C5AF"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76,</w:t>
      </w:r>
      <w:r w:rsidR="00766695">
        <w:rPr>
          <w:rFonts w:eastAsia="Calibri" w:cs="Times New Roman"/>
          <w:color w:val="000000"/>
        </w:rPr>
        <w:t>678,970</w:t>
      </w:r>
    </w:p>
    <w:p w14:paraId="0AD4395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E61E38">
          <w:footerReference w:type="default" r:id="rId755"/>
          <w:type w:val="continuous"/>
          <w:pgSz w:w="12240" w:h="15840"/>
          <w:pgMar w:top="1440" w:right="1440" w:bottom="1440" w:left="1440" w:header="720" w:footer="720" w:gutter="0"/>
          <w:lnNumType w:countBy="1" w:restart="newSection"/>
          <w:cols w:space="720"/>
          <w:docGrid w:linePitch="360"/>
        </w:sectPr>
      </w:pPr>
    </w:p>
    <w:p w14:paraId="0AA9793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pPr>
      <w:r w:rsidRPr="00B420C2">
        <w:rPr>
          <w:rFonts w:eastAsia="Calibri" w:cs="Times New Roman"/>
          <w:b/>
          <w:color w:val="000000"/>
        </w:rPr>
        <w:t>DEPARTMENT OF REVENUE</w:t>
      </w:r>
    </w:p>
    <w:p w14:paraId="229C9B1C"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Insurance Commissioner</w:t>
      </w:r>
    </w:p>
    <w:p w14:paraId="6CF7505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33)</w:t>
      </w:r>
    </w:p>
    <w:p w14:paraId="66D3262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8883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0704</w:t>
      </w:r>
    </w:p>
    <w:p w14:paraId="4D6A7CC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56"/>
          <w:type w:val="continuous"/>
          <w:pgSz w:w="12240" w:h="15840"/>
          <w:pgMar w:top="1440" w:right="1440" w:bottom="1440" w:left="1440" w:header="720" w:footer="720" w:gutter="0"/>
          <w:cols w:space="720"/>
          <w:titlePg/>
          <w:docGrid w:linePitch="360"/>
        </w:sectPr>
      </w:pPr>
    </w:p>
    <w:p w14:paraId="0940DDD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145,000</w:t>
      </w:r>
    </w:p>
    <w:p w14:paraId="188C5AC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2,825,000</w:t>
      </w:r>
    </w:p>
    <w:p w14:paraId="5B824E1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30,000</w:t>
      </w:r>
    </w:p>
    <w:p w14:paraId="30F9C59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3,000,000</w:t>
      </w:r>
    </w:p>
    <w:p w14:paraId="791EA69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757"/>
          <w:type w:val="continuous"/>
          <w:pgSz w:w="12240" w:h="15840"/>
          <w:pgMar w:top="1440" w:right="1440" w:bottom="1440" w:left="1440" w:header="720" w:footer="720" w:gutter="0"/>
          <w:lnNumType w:countBy="1" w:restart="newSection"/>
          <w:cols w:space="720"/>
          <w:titlePg/>
          <w:docGrid w:linePitch="360"/>
        </w:sectPr>
      </w:pPr>
    </w:p>
    <w:p w14:paraId="27E9120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pPr>
      <w:r w:rsidRPr="00B420C2">
        <w:rPr>
          <w:rFonts w:eastAsia="Calibri" w:cs="Times New Roman"/>
          <w:b/>
          <w:color w:val="000000"/>
        </w:rPr>
        <w:t>DEPARTMENT OF TRANSPORTATION</w:t>
      </w:r>
    </w:p>
    <w:p w14:paraId="336521B5"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Division of Motor Vehicles</w:t>
      </w:r>
    </w:p>
    <w:p w14:paraId="49CAF91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17B)</w:t>
      </w:r>
    </w:p>
    <w:p w14:paraId="0AC1D2A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8787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0802</w:t>
      </w:r>
    </w:p>
    <w:p w14:paraId="48BA089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58"/>
          <w:type w:val="continuous"/>
          <w:pgSz w:w="12240" w:h="15840"/>
          <w:pgMar w:top="1440" w:right="1440" w:bottom="1440" w:left="1440" w:header="720" w:footer="720" w:gutter="0"/>
          <w:cols w:space="720"/>
          <w:titlePg/>
          <w:docGrid w:linePitch="360"/>
        </w:sectPr>
      </w:pPr>
    </w:p>
    <w:p w14:paraId="23E9234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551,394</w:t>
      </w:r>
    </w:p>
    <w:p w14:paraId="41FA8BF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5,448,106</w:t>
      </w:r>
    </w:p>
    <w:p w14:paraId="43D87FA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u w:val="single"/>
        </w:rPr>
        <w:tab/>
        <w:t>500</w:t>
      </w:r>
    </w:p>
    <w:p w14:paraId="63A5622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6,000,000</w:t>
      </w:r>
    </w:p>
    <w:p w14:paraId="5AB49A5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759"/>
          <w:type w:val="continuous"/>
          <w:pgSz w:w="12240" w:h="15840"/>
          <w:pgMar w:top="1440" w:right="1440" w:bottom="1440" w:left="1440" w:header="720" w:footer="720" w:gutter="0"/>
          <w:lnNumType w:countBy="1" w:restart="newSection"/>
          <w:cols w:space="720"/>
          <w:titlePg/>
          <w:docGrid w:linePitch="360"/>
        </w:sectPr>
      </w:pPr>
    </w:p>
    <w:p w14:paraId="5D91B958"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bookmarkStart w:id="10" w:name="_Hlk34318159"/>
      <w:r w:rsidRPr="00B420C2">
        <w:rPr>
          <w:rFonts w:eastAsia="Calibri" w:cs="Times New Roman"/>
          <w:i/>
          <w:color w:val="000000"/>
        </w:rPr>
        <w:t xml:space="preserve">Division of </w:t>
      </w:r>
      <w:r>
        <w:rPr>
          <w:rFonts w:eastAsia="Calibri" w:cs="Times New Roman"/>
          <w:i/>
          <w:color w:val="000000"/>
        </w:rPr>
        <w:t>Multimodal Transportation Facilities -</w:t>
      </w:r>
    </w:p>
    <w:p w14:paraId="3A805895" w14:textId="77777777" w:rsidR="002633F2" w:rsidRPr="003D67BC"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iCs/>
          <w:color w:val="000000"/>
        </w:rPr>
      </w:pPr>
      <w:r w:rsidRPr="003D67BC">
        <w:rPr>
          <w:rFonts w:eastAsia="Calibri" w:cs="Times New Roman"/>
          <w:i/>
          <w:iCs/>
          <w:color w:val="000000"/>
        </w:rPr>
        <w:t>Public Transit</w:t>
      </w:r>
    </w:p>
    <w:p w14:paraId="68D3306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17)</w:t>
      </w:r>
    </w:p>
    <w:p w14:paraId="08F3FAC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8745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08</w:t>
      </w:r>
      <w:r>
        <w:rPr>
          <w:rFonts w:eastAsia="Calibri" w:cs="Times New Roman"/>
          <w:color w:val="000000"/>
          <w:u w:val="single"/>
        </w:rPr>
        <w:t>10</w:t>
      </w:r>
    </w:p>
    <w:p w14:paraId="12E8F36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60"/>
          <w:type w:val="continuous"/>
          <w:pgSz w:w="12240" w:h="15840"/>
          <w:pgMar w:top="1440" w:right="1440" w:bottom="1440" w:left="1440" w:header="720" w:footer="720" w:gutter="0"/>
          <w:cols w:space="720"/>
          <w:docGrid w:linePitch="360"/>
        </w:sectPr>
      </w:pPr>
    </w:p>
    <w:p w14:paraId="0DCE45A2" w14:textId="7C8C61D2"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914A5F">
        <w:rPr>
          <w:rFonts w:eastAsia="Calibri" w:cs="Times New Roman"/>
          <w:color w:val="000000"/>
        </w:rPr>
        <w:t>,040,576</w:t>
      </w:r>
    </w:p>
    <w:p w14:paraId="3D52067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w:t>
      </w:r>
      <w:r>
        <w:rPr>
          <w:rFonts w:eastAsia="Calibri" w:cs="Times New Roman"/>
          <w:color w:val="000000"/>
        </w:rPr>
        <w:t>9</w:t>
      </w:r>
      <w:r w:rsidRPr="00B420C2">
        <w:rPr>
          <w:rFonts w:eastAsia="Calibri" w:cs="Times New Roman"/>
          <w:color w:val="000000"/>
        </w:rPr>
        <w:t>,863,149</w:t>
      </w:r>
    </w:p>
    <w:p w14:paraId="0ECE8F9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2,500</w:t>
      </w:r>
    </w:p>
    <w:p w14:paraId="256792F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3,501,714</w:t>
      </w:r>
    </w:p>
    <w:p w14:paraId="117CB71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2,450,000</w:t>
      </w:r>
    </w:p>
    <w:p w14:paraId="7887AB4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250,000</w:t>
      </w:r>
    </w:p>
    <w:p w14:paraId="07C324DB" w14:textId="5A753732"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Pr>
          <w:rFonts w:eastAsia="Calibri" w:cs="Times New Roman"/>
          <w:color w:val="000000"/>
        </w:rPr>
        <w:t>7</w:t>
      </w:r>
      <w:r w:rsidRPr="00B420C2">
        <w:rPr>
          <w:rFonts w:eastAsia="Calibri" w:cs="Times New Roman"/>
          <w:color w:val="000000"/>
        </w:rPr>
        <w:t>,</w:t>
      </w:r>
      <w:r w:rsidR="00914A5F">
        <w:rPr>
          <w:rFonts w:eastAsia="Calibri" w:cs="Times New Roman"/>
          <w:color w:val="000000"/>
        </w:rPr>
        <w:t>107,939</w:t>
      </w:r>
    </w:p>
    <w:bookmarkEnd w:id="10"/>
    <w:p w14:paraId="6469997B" w14:textId="77777777" w:rsidR="002633F2" w:rsidRPr="00B420C2" w:rsidRDefault="002633F2" w:rsidP="006252D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w:t>
      </w:r>
      <w:r>
        <w:rPr>
          <w:rFonts w:eastAsia="Calibri" w:cs="Times New Roman"/>
          <w:i/>
          <w:color w:val="000000"/>
        </w:rPr>
        <w:t>Multimodal Transportation Facilities -</w:t>
      </w:r>
    </w:p>
    <w:p w14:paraId="4231FF2A" w14:textId="77777777" w:rsidR="002633F2" w:rsidRPr="00610AC3"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iCs/>
          <w:color w:val="000000"/>
        </w:rPr>
      </w:pPr>
      <w:r w:rsidRPr="00610AC3">
        <w:rPr>
          <w:rFonts w:eastAsia="Calibri" w:cs="Times New Roman"/>
          <w:i/>
          <w:iCs/>
          <w:color w:val="000000"/>
        </w:rPr>
        <w:t>Aeronautics Commission</w:t>
      </w:r>
    </w:p>
    <w:p w14:paraId="1316D54A"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29)</w:t>
      </w:r>
    </w:p>
    <w:p w14:paraId="6E0121FD"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 xml:space="preserve">8831 </w:t>
      </w:r>
      <w:r w:rsidRPr="00B420C2">
        <w:rPr>
          <w:rFonts w:eastAsia="Calibri" w:cs="Times New Roman"/>
          <w:color w:val="000000"/>
        </w:rPr>
        <w:t xml:space="preserve">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08</w:t>
      </w:r>
      <w:r>
        <w:rPr>
          <w:rFonts w:eastAsia="Calibri" w:cs="Times New Roman"/>
          <w:color w:val="000000"/>
          <w:u w:val="single"/>
        </w:rPr>
        <w:t>10</w:t>
      </w:r>
    </w:p>
    <w:p w14:paraId="3C81EA4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61"/>
          <w:type w:val="continuous"/>
          <w:pgSz w:w="12240" w:h="15840"/>
          <w:pgMar w:top="1440" w:right="1440" w:bottom="1440" w:left="1440" w:header="720" w:footer="720" w:gutter="0"/>
          <w:lnNumType w:countBy="1" w:restart="newSection"/>
          <w:cols w:space="720"/>
          <w:titlePg/>
          <w:docGrid w:linePitch="360"/>
        </w:sectPr>
      </w:pPr>
    </w:p>
    <w:p w14:paraId="5F04CFD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t>$</w:t>
      </w:r>
      <w:r w:rsidRPr="00B420C2">
        <w:rPr>
          <w:rFonts w:eastAsia="Calibri" w:cs="Times New Roman"/>
          <w:color w:val="000000"/>
        </w:rPr>
        <w:tab/>
        <w:t>400,000</w:t>
      </w:r>
    </w:p>
    <w:p w14:paraId="56A6AAE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u w:val="single"/>
        </w:rPr>
        <w:tab/>
        <w:t>100</w:t>
      </w:r>
    </w:p>
    <w:p w14:paraId="52F7F99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400,100</w:t>
      </w:r>
    </w:p>
    <w:p w14:paraId="0E2E4E1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762"/>
          <w:type w:val="continuous"/>
          <w:pgSz w:w="12240" w:h="15840"/>
          <w:pgMar w:top="1440" w:right="1440" w:bottom="1440" w:left="1440" w:header="720" w:footer="720" w:gutter="0"/>
          <w:lnNumType w:countBy="1" w:restart="newSection"/>
          <w:cols w:space="720"/>
          <w:titlePg/>
          <w:docGrid w:linePitch="360"/>
        </w:sectPr>
      </w:pPr>
    </w:p>
    <w:p w14:paraId="2176084B" w14:textId="3CF79FFB"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b/>
          <w:color w:val="000000"/>
        </w:rPr>
        <w:t>DEPARTMENT OF VETERANS</w:t>
      </w:r>
      <w:r w:rsidR="006252D0">
        <w:rPr>
          <w:rFonts w:eastAsia="Calibri" w:cs="Times New Roman"/>
          <w:b/>
          <w:color w:val="000000"/>
        </w:rPr>
        <w:t>’</w:t>
      </w:r>
      <w:r w:rsidRPr="00B420C2">
        <w:rPr>
          <w:rFonts w:eastAsia="Calibri" w:cs="Times New Roman"/>
          <w:b/>
          <w:color w:val="000000"/>
        </w:rPr>
        <w:t xml:space="preserve"> ASSISTANCE</w:t>
      </w:r>
    </w:p>
    <w:p w14:paraId="4828F379" w14:textId="49E74955"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Department of Veterans</w:t>
      </w:r>
      <w:r w:rsidR="006252D0">
        <w:rPr>
          <w:rFonts w:eastAsia="Calibri" w:cs="Times New Roman"/>
          <w:i/>
          <w:color w:val="000000"/>
        </w:rPr>
        <w:t>’</w:t>
      </w:r>
      <w:r w:rsidRPr="00B420C2">
        <w:rPr>
          <w:rFonts w:eastAsia="Calibri" w:cs="Times New Roman"/>
          <w:i/>
          <w:color w:val="000000"/>
        </w:rPr>
        <w:t xml:space="preserve"> Assistance</w:t>
      </w:r>
    </w:p>
    <w:p w14:paraId="661134B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9A)</w:t>
      </w:r>
    </w:p>
    <w:p w14:paraId="3D1FF61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8858</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0613</w:t>
      </w:r>
    </w:p>
    <w:p w14:paraId="0E30D79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63"/>
          <w:type w:val="continuous"/>
          <w:pgSz w:w="12240" w:h="15840"/>
          <w:pgMar w:top="1440" w:right="1440" w:bottom="1440" w:left="1440" w:header="720" w:footer="720" w:gutter="0"/>
          <w:cols w:space="720"/>
          <w:titlePg/>
          <w:docGrid w:linePitch="360"/>
        </w:sectPr>
      </w:pPr>
    </w:p>
    <w:p w14:paraId="02CC0378" w14:textId="4DE21F35"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3,</w:t>
      </w:r>
      <w:r w:rsidR="00AA37EF">
        <w:rPr>
          <w:rFonts w:eastAsia="Calibri" w:cs="Times New Roman"/>
          <w:color w:val="000000"/>
        </w:rPr>
        <w:t>016,683</w:t>
      </w:r>
    </w:p>
    <w:p w14:paraId="67ADC1D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Salary and Benefits of Cabinet Secretary and</w:t>
      </w:r>
    </w:p>
    <w:p w14:paraId="0FF3797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57,120</w:t>
      </w:r>
    </w:p>
    <w:p w14:paraId="0A87482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2,840,300</w:t>
      </w:r>
    </w:p>
    <w:p w14:paraId="02E716E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20,000</w:t>
      </w:r>
    </w:p>
    <w:p w14:paraId="7666212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25,000</w:t>
      </w:r>
    </w:p>
    <w:p w14:paraId="4713172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22,750,000</w:t>
      </w:r>
    </w:p>
    <w:p w14:paraId="426C54A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rPr>
        <w:tab/>
        <w:t>500</w:t>
      </w:r>
    </w:p>
    <w:p w14:paraId="50F7DBC3" w14:textId="016B6589"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Veterans</w:t>
      </w:r>
      <w:r w:rsidR="006252D0">
        <w:rPr>
          <w:rFonts w:eastAsia="Calibri" w:cs="Times New Roman"/>
          <w:color w:val="000000"/>
        </w:rPr>
        <w:t>’</w:t>
      </w:r>
      <w:r w:rsidRPr="00B420C2">
        <w:rPr>
          <w:rFonts w:eastAsia="Calibri" w:cs="Times New Roman"/>
          <w:color w:val="000000"/>
        </w:rPr>
        <w:t xml:space="preserve"> Cemetery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80800</w:t>
      </w:r>
      <w:r w:rsidRPr="00B420C2">
        <w:rPr>
          <w:rFonts w:eastAsia="Calibri" w:cs="Times New Roman"/>
          <w:color w:val="000000"/>
        </w:rPr>
        <w:tab/>
      </w:r>
      <w:r w:rsidRPr="00B420C2">
        <w:rPr>
          <w:rFonts w:eastAsia="Calibri" w:cs="Times New Roman"/>
          <w:color w:val="000000"/>
        </w:rPr>
        <w:tab/>
        <w:t>175,000</w:t>
      </w:r>
    </w:p>
    <w:p w14:paraId="4FB6ACE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1,900,000</w:t>
      </w:r>
    </w:p>
    <w:p w14:paraId="2E148E7C" w14:textId="185E46E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764"/>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30,</w:t>
      </w:r>
      <w:r w:rsidR="00AA37EF">
        <w:rPr>
          <w:rFonts w:eastAsia="Calibri" w:cs="Times New Roman"/>
          <w:color w:val="000000"/>
        </w:rPr>
        <w:t>784,603</w:t>
      </w:r>
    </w:p>
    <w:p w14:paraId="65AB0017" w14:textId="26F91C9F"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lastRenderedPageBreak/>
        <w:t>Department of Veterans</w:t>
      </w:r>
      <w:r w:rsidR="006252D0">
        <w:rPr>
          <w:rFonts w:eastAsia="Calibri" w:cs="Times New Roman"/>
          <w:i/>
          <w:color w:val="000000"/>
        </w:rPr>
        <w:t>’</w:t>
      </w:r>
      <w:r w:rsidRPr="00B420C2">
        <w:rPr>
          <w:rFonts w:eastAsia="Calibri" w:cs="Times New Roman"/>
          <w:i/>
          <w:color w:val="000000"/>
        </w:rPr>
        <w:t xml:space="preserve"> Assistance – </w:t>
      </w:r>
    </w:p>
    <w:p w14:paraId="6C2F5269" w14:textId="4E8C0005"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Veterans</w:t>
      </w:r>
      <w:r w:rsidR="006252D0">
        <w:rPr>
          <w:rFonts w:eastAsia="Calibri" w:cs="Times New Roman"/>
          <w:i/>
          <w:color w:val="000000"/>
        </w:rPr>
        <w:t>’</w:t>
      </w:r>
      <w:r w:rsidRPr="00B420C2">
        <w:rPr>
          <w:rFonts w:eastAsia="Calibri" w:cs="Times New Roman"/>
          <w:i/>
          <w:color w:val="000000"/>
        </w:rPr>
        <w:t xml:space="preserve"> Home</w:t>
      </w:r>
    </w:p>
    <w:p w14:paraId="6E79811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9A)</w:t>
      </w:r>
    </w:p>
    <w:p w14:paraId="465A9F2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8728</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0618</w:t>
      </w:r>
    </w:p>
    <w:p w14:paraId="1D97A95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6252D0">
          <w:footerReference w:type="default" r:id="rId765"/>
          <w:type w:val="continuous"/>
          <w:pgSz w:w="12240" w:h="15840"/>
          <w:pgMar w:top="1440" w:right="1440" w:bottom="1440" w:left="1440" w:header="720" w:footer="720" w:gutter="0"/>
          <w:cols w:space="720"/>
          <w:docGrid w:linePitch="360"/>
        </w:sectPr>
      </w:pPr>
    </w:p>
    <w:p w14:paraId="5E48BEE8" w14:textId="71C50925"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A70956">
        <w:rPr>
          <w:rFonts w:eastAsia="Calibri" w:cs="Times New Roman"/>
          <w:color w:val="000000"/>
        </w:rPr>
        <w:t>951,931</w:t>
      </w:r>
    </w:p>
    <w:p w14:paraId="27D0A2A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595,700</w:t>
      </w:r>
    </w:p>
    <w:p w14:paraId="09FB8D8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60,500</w:t>
      </w:r>
    </w:p>
    <w:p w14:paraId="1271066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10,500</w:t>
      </w:r>
    </w:p>
    <w:p w14:paraId="150F642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500</w:t>
      </w:r>
    </w:p>
    <w:p w14:paraId="0A81F1A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6,500</w:t>
      </w:r>
    </w:p>
    <w:p w14:paraId="361F6F9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rPr>
        <w:tab/>
        <w:t>100</w:t>
      </w:r>
    </w:p>
    <w:p w14:paraId="6F083C2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1,600,000</w:t>
      </w:r>
    </w:p>
    <w:p w14:paraId="29F9B27D" w14:textId="6DE40ADF"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3,</w:t>
      </w:r>
      <w:r w:rsidR="00A70956">
        <w:rPr>
          <w:rFonts w:eastAsia="Calibri" w:cs="Times New Roman"/>
          <w:color w:val="000000"/>
        </w:rPr>
        <w:t>225,731</w:t>
      </w:r>
    </w:p>
    <w:p w14:paraId="6B412FF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766"/>
          <w:type w:val="continuous"/>
          <w:pgSz w:w="12240" w:h="15840"/>
          <w:pgMar w:top="1440" w:right="1440" w:bottom="1440" w:left="1440" w:header="720" w:footer="720" w:gutter="0"/>
          <w:lnNumType w:countBy="1" w:restart="newSection"/>
          <w:cols w:space="720"/>
          <w:titlePg/>
          <w:docGrid w:linePitch="360"/>
        </w:sectPr>
      </w:pPr>
    </w:p>
    <w:p w14:paraId="3ED9E64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pPr>
      <w:r w:rsidRPr="00B420C2">
        <w:rPr>
          <w:rFonts w:eastAsia="Calibri" w:cs="Times New Roman"/>
          <w:b/>
          <w:color w:val="000000"/>
        </w:rPr>
        <w:t>BUREAU OF SENIOR SERVICES</w:t>
      </w:r>
    </w:p>
    <w:p w14:paraId="48651494"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Bureau of Senior Services</w:t>
      </w:r>
    </w:p>
    <w:p w14:paraId="68D34E3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29)</w:t>
      </w:r>
    </w:p>
    <w:p w14:paraId="0D6CE67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8724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0508</w:t>
      </w:r>
    </w:p>
    <w:p w14:paraId="25D1D2C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67"/>
          <w:type w:val="continuous"/>
          <w:pgSz w:w="12240" w:h="15840"/>
          <w:pgMar w:top="1440" w:right="1440" w:bottom="1440" w:left="1440" w:header="720" w:footer="720" w:gutter="0"/>
          <w:cols w:space="720"/>
          <w:titlePg/>
          <w:docGrid w:linePitch="360"/>
        </w:sectPr>
      </w:pPr>
    </w:p>
    <w:p w14:paraId="7D8EC4B9" w14:textId="21E71691"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C34C89">
        <w:rPr>
          <w:rFonts w:eastAsia="Calibri" w:cs="Times New Roman"/>
          <w:color w:val="000000"/>
        </w:rPr>
        <w:t>783,001</w:t>
      </w:r>
    </w:p>
    <w:p w14:paraId="691DD72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Salary and Benefits of Cabinet Secretary and</w:t>
      </w:r>
    </w:p>
    <w:p w14:paraId="38D3ED6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8,840</w:t>
      </w:r>
    </w:p>
    <w:p w14:paraId="35465F8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13,811,853</w:t>
      </w:r>
    </w:p>
    <w:p w14:paraId="67CBAE3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062E23">
        <w:rPr>
          <w:rFonts w:eastAsia="Calibri" w:cs="Times New Roman"/>
          <w:color w:val="000000"/>
          <w:u w:val="single"/>
        </w:rPr>
        <w:tab/>
        <w:t>3,000</w:t>
      </w:r>
    </w:p>
    <w:p w14:paraId="0BE7243D" w14:textId="7167FA95"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14,</w:t>
      </w:r>
      <w:r w:rsidR="00C34C89">
        <w:rPr>
          <w:rFonts w:eastAsia="Calibri" w:cs="Times New Roman"/>
          <w:color w:val="000000"/>
        </w:rPr>
        <w:t>606,694</w:t>
      </w:r>
    </w:p>
    <w:p w14:paraId="3D65EAB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768"/>
          <w:type w:val="continuous"/>
          <w:pgSz w:w="12240" w:h="15840"/>
          <w:pgMar w:top="1440" w:right="1440" w:bottom="1440" w:left="1440" w:header="720" w:footer="720" w:gutter="0"/>
          <w:lnNumType w:countBy="1" w:restart="newSection"/>
          <w:cols w:space="720"/>
          <w:titlePg/>
          <w:docGrid w:linePitch="360"/>
        </w:sectPr>
      </w:pPr>
    </w:p>
    <w:p w14:paraId="09EB1F7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b/>
          <w:color w:val="000000"/>
        </w:rPr>
        <w:t>MISCELLANEOUS BOARDS AND COMMISSIONS</w:t>
      </w:r>
    </w:p>
    <w:p w14:paraId="1C21F02B" w14:textId="77777777" w:rsidR="002633F2" w:rsidRPr="00B420C2" w:rsidRDefault="002633F2" w:rsidP="006252D0">
      <w:pPr>
        <w:numPr>
          <w:ilvl w:val="0"/>
          <w:numId w:val="6"/>
        </w:num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Adjutant General – </w:t>
      </w:r>
    </w:p>
    <w:p w14:paraId="5D076B59"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State Militia</w:t>
      </w:r>
    </w:p>
    <w:p w14:paraId="00AE2B59"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15)</w:t>
      </w:r>
    </w:p>
    <w:p w14:paraId="34C1AC08"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lastRenderedPageBreak/>
        <w:t xml:space="preserve">Fund </w:t>
      </w:r>
      <w:r w:rsidRPr="00B420C2">
        <w:rPr>
          <w:rFonts w:eastAsia="Calibri" w:cs="Times New Roman"/>
          <w:color w:val="000000"/>
          <w:u w:val="single"/>
        </w:rPr>
        <w:t>8726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0603</w:t>
      </w:r>
    </w:p>
    <w:p w14:paraId="04F1795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69"/>
          <w:type w:val="continuous"/>
          <w:pgSz w:w="12240" w:h="15840"/>
          <w:pgMar w:top="1440" w:right="1440" w:bottom="1440" w:left="1440" w:header="720" w:footer="720" w:gutter="0"/>
          <w:cols w:space="720"/>
          <w:titlePg/>
          <w:docGrid w:linePitch="360"/>
        </w:sectPr>
      </w:pPr>
    </w:p>
    <w:p w14:paraId="3EC7BF3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t>$</w:t>
      </w:r>
      <w:r w:rsidRPr="00B420C2">
        <w:rPr>
          <w:rFonts w:eastAsia="Calibri" w:cs="Times New Roman"/>
          <w:color w:val="000000"/>
        </w:rPr>
        <w:tab/>
        <w:t>982,705</w:t>
      </w:r>
    </w:p>
    <w:p w14:paraId="0FFEF484" w14:textId="2BA7807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Mountaineer ChalleNGe Academy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70900</w:t>
      </w:r>
      <w:r w:rsidRPr="00B420C2">
        <w:rPr>
          <w:rFonts w:eastAsia="Calibri" w:cs="Times New Roman"/>
          <w:color w:val="000000"/>
        </w:rPr>
        <w:tab/>
      </w:r>
      <w:r w:rsidRPr="00B420C2">
        <w:rPr>
          <w:rFonts w:eastAsia="Calibri" w:cs="Times New Roman"/>
          <w:color w:val="000000"/>
        </w:rPr>
        <w:tab/>
        <w:t>11,</w:t>
      </w:r>
      <w:r w:rsidR="002E1A1D">
        <w:rPr>
          <w:rFonts w:eastAsia="Calibri" w:cs="Times New Roman"/>
          <w:color w:val="000000"/>
        </w:rPr>
        <w:t>573,992</w:t>
      </w:r>
    </w:p>
    <w:p w14:paraId="42F713D1" w14:textId="09030F4F"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Martinsburg Starbase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74200</w:t>
      </w:r>
      <w:r w:rsidRPr="00B420C2">
        <w:rPr>
          <w:rFonts w:eastAsia="Calibri" w:cs="Times New Roman"/>
          <w:color w:val="000000"/>
        </w:rPr>
        <w:tab/>
      </w:r>
      <w:r w:rsidRPr="00B420C2">
        <w:rPr>
          <w:rFonts w:eastAsia="Calibri" w:cs="Times New Roman"/>
          <w:color w:val="000000"/>
        </w:rPr>
        <w:tab/>
      </w:r>
      <w:r w:rsidR="002E1A1D">
        <w:rPr>
          <w:rFonts w:eastAsia="Calibri" w:cs="Times New Roman"/>
          <w:color w:val="000000"/>
        </w:rPr>
        <w:t>547,801</w:t>
      </w:r>
    </w:p>
    <w:p w14:paraId="1BC004AE" w14:textId="64556C6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Charleston Starbase</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74300</w:t>
      </w:r>
      <w:r w:rsidRPr="00B420C2">
        <w:rPr>
          <w:rFonts w:eastAsia="Calibri" w:cs="Times New Roman"/>
          <w:color w:val="000000"/>
        </w:rPr>
        <w:tab/>
      </w:r>
      <w:r w:rsidRPr="00B420C2">
        <w:rPr>
          <w:rFonts w:eastAsia="Calibri" w:cs="Times New Roman"/>
          <w:color w:val="000000"/>
        </w:rPr>
        <w:tab/>
      </w:r>
      <w:r w:rsidR="002E1A1D">
        <w:rPr>
          <w:rFonts w:eastAsia="Calibri" w:cs="Times New Roman"/>
          <w:color w:val="000000"/>
        </w:rPr>
        <w:t>516,838</w:t>
      </w:r>
    </w:p>
    <w:p w14:paraId="30805331" w14:textId="1BD6808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Military Authority</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74800</w:t>
      </w:r>
      <w:r w:rsidRPr="00B420C2">
        <w:rPr>
          <w:rFonts w:eastAsia="Calibri" w:cs="Times New Roman"/>
          <w:color w:val="000000"/>
        </w:rPr>
        <w:tab/>
      </w:r>
      <w:r w:rsidRPr="00B420C2">
        <w:rPr>
          <w:rFonts w:eastAsia="Calibri" w:cs="Times New Roman"/>
          <w:color w:val="000000"/>
          <w:u w:val="single"/>
        </w:rPr>
        <w:tab/>
      </w:r>
      <w:r w:rsidR="002E1A1D">
        <w:rPr>
          <w:rFonts w:eastAsia="Calibri" w:cs="Times New Roman"/>
          <w:color w:val="000000"/>
          <w:u w:val="single"/>
        </w:rPr>
        <w:t>88,132,332</w:t>
      </w:r>
    </w:p>
    <w:p w14:paraId="46043952" w14:textId="49CC13F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2E1A1D">
        <w:rPr>
          <w:rFonts w:eastAsia="Calibri" w:cs="Times New Roman"/>
          <w:color w:val="000000"/>
        </w:rPr>
        <w:t>101,753,668</w:t>
      </w:r>
    </w:p>
    <w:p w14:paraId="2B17D34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Adjutant General shall have the authority to transfer between appropriations.</w:t>
      </w:r>
    </w:p>
    <w:p w14:paraId="4C12535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770"/>
          <w:type w:val="continuous"/>
          <w:pgSz w:w="12240" w:h="15840"/>
          <w:pgMar w:top="1440" w:right="1440" w:bottom="1440" w:left="1440" w:header="720" w:footer="720" w:gutter="0"/>
          <w:lnNumType w:countBy="1" w:restart="newSection"/>
          <w:cols w:space="720"/>
          <w:titlePg/>
          <w:docGrid w:linePitch="360"/>
        </w:sectPr>
      </w:pPr>
    </w:p>
    <w:p w14:paraId="7614220B"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Adjutant General – </w:t>
      </w:r>
    </w:p>
    <w:p w14:paraId="7D6B005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West Virginia National Guard Counterdrug Forfeiture Fund</w:t>
      </w:r>
    </w:p>
    <w:p w14:paraId="0CF9360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15)</w:t>
      </w:r>
    </w:p>
    <w:p w14:paraId="4F9A0FA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8785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0603</w:t>
      </w:r>
    </w:p>
    <w:p w14:paraId="6456FEC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71"/>
          <w:type w:val="continuous"/>
          <w:pgSz w:w="12240" w:h="15840"/>
          <w:pgMar w:top="1440" w:right="1440" w:bottom="1440" w:left="1440" w:header="720" w:footer="720" w:gutter="0"/>
          <w:cols w:space="720"/>
          <w:titlePg/>
          <w:docGrid w:linePitch="360"/>
        </w:sectPr>
      </w:pPr>
    </w:p>
    <w:p w14:paraId="7878662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1,350,000</w:t>
      </w:r>
    </w:p>
    <w:p w14:paraId="3DF4459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150,000</w:t>
      </w:r>
    </w:p>
    <w:p w14:paraId="5F1F17F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50,000</w:t>
      </w:r>
    </w:p>
    <w:p w14:paraId="46E70B3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200,000</w:t>
      </w:r>
    </w:p>
    <w:p w14:paraId="28A6F8F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rPr>
        <w:tab/>
        <w:t>100,000</w:t>
      </w:r>
    </w:p>
    <w:p w14:paraId="28A981A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Other Assets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69000</w:t>
      </w:r>
      <w:r w:rsidRPr="00B420C2">
        <w:rPr>
          <w:rFonts w:eastAsia="Calibri" w:cs="Times New Roman"/>
          <w:color w:val="000000"/>
        </w:rPr>
        <w:tab/>
      </w:r>
      <w:r w:rsidRPr="00B420C2">
        <w:rPr>
          <w:rFonts w:eastAsia="Calibri" w:cs="Times New Roman"/>
          <w:color w:val="000000"/>
        </w:rPr>
        <w:tab/>
        <w:t>100,000</w:t>
      </w:r>
    </w:p>
    <w:p w14:paraId="09DFDBC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Land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73000</w:t>
      </w:r>
      <w:r w:rsidRPr="00B420C2">
        <w:rPr>
          <w:rFonts w:eastAsia="Calibri" w:cs="Times New Roman"/>
          <w:color w:val="000000"/>
        </w:rPr>
        <w:tab/>
      </w:r>
      <w:r w:rsidRPr="00B420C2">
        <w:rPr>
          <w:rFonts w:eastAsia="Calibri" w:cs="Times New Roman"/>
          <w:color w:val="000000"/>
          <w:u w:val="single"/>
        </w:rPr>
        <w:tab/>
        <w:t>50,000</w:t>
      </w:r>
    </w:p>
    <w:p w14:paraId="6BFF41A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b/>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2,000,000</w:t>
      </w:r>
    </w:p>
    <w:p w14:paraId="3A866DC6"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sectPr w:rsidR="002633F2" w:rsidRPr="00B420C2" w:rsidSect="00B24508">
          <w:footerReference w:type="default" r:id="rId772"/>
          <w:type w:val="continuous"/>
          <w:pgSz w:w="12240" w:h="15840"/>
          <w:pgMar w:top="1440" w:right="1440" w:bottom="1440" w:left="1440" w:header="720" w:footer="720" w:gutter="0"/>
          <w:lnNumType w:countBy="1" w:restart="continuous"/>
          <w:cols w:space="720"/>
          <w:titlePg/>
          <w:docGrid w:linePitch="360"/>
        </w:sectPr>
      </w:pPr>
    </w:p>
    <w:p w14:paraId="522E1122"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Public Service Commission –</w:t>
      </w:r>
    </w:p>
    <w:p w14:paraId="4C5414C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Motor Carrier Division</w:t>
      </w:r>
    </w:p>
    <w:p w14:paraId="50ADDE7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24A)</w:t>
      </w:r>
    </w:p>
    <w:p w14:paraId="393BB88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8743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0926</w:t>
      </w:r>
    </w:p>
    <w:p w14:paraId="4323935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73"/>
          <w:type w:val="continuous"/>
          <w:pgSz w:w="12240" w:h="15840"/>
          <w:pgMar w:top="1440" w:right="1440" w:bottom="1440" w:left="1440" w:header="720" w:footer="720" w:gutter="0"/>
          <w:cols w:space="720"/>
          <w:titlePg/>
          <w:docGrid w:linePitch="360"/>
        </w:sectPr>
      </w:pPr>
    </w:p>
    <w:p w14:paraId="46D98C69" w14:textId="63F62F49"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w:t>
      </w:r>
      <w:r w:rsidR="00BE4CE6">
        <w:rPr>
          <w:rFonts w:eastAsia="Calibri" w:cs="Times New Roman"/>
          <w:color w:val="000000"/>
        </w:rPr>
        <w:t>410,819</w:t>
      </w:r>
    </w:p>
    <w:p w14:paraId="22EC7D6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368,953</w:t>
      </w:r>
    </w:p>
    <w:p w14:paraId="65928E8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39,000</w:t>
      </w:r>
    </w:p>
    <w:p w14:paraId="4273F71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1,000</w:t>
      </w:r>
    </w:p>
    <w:p w14:paraId="75DBF457" w14:textId="5E29FFB6"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774"/>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w:t>
      </w:r>
      <w:r w:rsidR="00BE4CE6">
        <w:rPr>
          <w:rFonts w:eastAsia="Calibri" w:cs="Times New Roman"/>
          <w:color w:val="000000"/>
        </w:rPr>
        <w:t>819,772</w:t>
      </w:r>
    </w:p>
    <w:p w14:paraId="1239A186"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Public Service Commission –</w:t>
      </w:r>
    </w:p>
    <w:p w14:paraId="47F6452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Gas Pipeline Division</w:t>
      </w:r>
    </w:p>
    <w:p w14:paraId="4DC7E134" w14:textId="77777777" w:rsidR="002633F2" w:rsidRPr="00B420C2" w:rsidRDefault="002633F2" w:rsidP="006252D0">
      <w:pPr>
        <w:tabs>
          <w:tab w:val="left" w:pos="288"/>
          <w:tab w:val="left" w:pos="720"/>
          <w:tab w:val="center" w:pos="4680"/>
          <w:tab w:val="left" w:leader="dot" w:pos="6030"/>
          <w:tab w:val="left" w:pos="6210"/>
          <w:tab w:val="left" w:pos="6451"/>
          <w:tab w:val="center" w:pos="6930"/>
          <w:tab w:val="left" w:pos="7704"/>
          <w:tab w:val="left" w:pos="8550"/>
        </w:tabs>
        <w:spacing w:line="456" w:lineRule="auto"/>
        <w:rPr>
          <w:rFonts w:eastAsia="Calibri" w:cs="Times New Roman"/>
          <w:color w:val="000000"/>
        </w:rPr>
      </w:pPr>
      <w:r>
        <w:rPr>
          <w:rFonts w:eastAsia="Calibri" w:cs="Times New Roman"/>
          <w:color w:val="000000"/>
        </w:rPr>
        <w:tab/>
      </w:r>
      <w:r>
        <w:rPr>
          <w:rFonts w:eastAsia="Calibri" w:cs="Times New Roman"/>
          <w:color w:val="000000"/>
        </w:rPr>
        <w:tab/>
      </w:r>
      <w:r>
        <w:rPr>
          <w:rFonts w:eastAsia="Calibri" w:cs="Times New Roman"/>
          <w:color w:val="000000"/>
        </w:rPr>
        <w:tab/>
      </w: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24B</w:t>
      </w:r>
      <w:r>
        <w:rPr>
          <w:rFonts w:eastAsia="Calibri" w:cs="Times New Roman"/>
          <w:color w:val="000000"/>
        </w:rPr>
        <w:t>)</w:t>
      </w:r>
    </w:p>
    <w:p w14:paraId="0817614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8744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0926</w:t>
      </w:r>
    </w:p>
    <w:p w14:paraId="03FBD56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75"/>
          <w:type w:val="continuous"/>
          <w:pgSz w:w="12240" w:h="15840"/>
          <w:pgMar w:top="1440" w:right="1440" w:bottom="1440" w:left="1440" w:header="720" w:footer="720" w:gutter="0"/>
          <w:cols w:space="720"/>
          <w:titlePg/>
          <w:docGrid w:linePitch="360"/>
        </w:sectPr>
      </w:pPr>
    </w:p>
    <w:p w14:paraId="6F35DC5A" w14:textId="4D74BF50"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BE4CE6">
        <w:rPr>
          <w:rFonts w:eastAsia="Calibri" w:cs="Times New Roman"/>
          <w:color w:val="000000"/>
        </w:rPr>
        <w:t>639,344</w:t>
      </w:r>
    </w:p>
    <w:p w14:paraId="00535B0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4,072</w:t>
      </w:r>
    </w:p>
    <w:p w14:paraId="18D8494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124,628</w:t>
      </w:r>
    </w:p>
    <w:p w14:paraId="3C80F16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3,000</w:t>
      </w:r>
    </w:p>
    <w:p w14:paraId="39BAE4BB" w14:textId="670AA873"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BE4CE6">
        <w:rPr>
          <w:rFonts w:eastAsia="Calibri" w:cs="Times New Roman"/>
          <w:color w:val="000000"/>
        </w:rPr>
        <w:t>771,044</w:t>
      </w:r>
    </w:p>
    <w:p w14:paraId="51E5A8D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776"/>
          <w:type w:val="continuous"/>
          <w:pgSz w:w="12240" w:h="15840"/>
          <w:pgMar w:top="1440" w:right="1440" w:bottom="1440" w:left="1440" w:header="720" w:footer="720" w:gutter="0"/>
          <w:lnNumType w:countBy="1" w:restart="continuous"/>
          <w:cols w:space="720"/>
          <w:titlePg/>
          <w:docGrid w:linePitch="360"/>
        </w:sectPr>
      </w:pPr>
    </w:p>
    <w:p w14:paraId="728AD77B"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Pr>
          <w:rFonts w:eastAsia="Calibri" w:cs="Times New Roman"/>
          <w:i/>
          <w:color w:val="000000"/>
        </w:rPr>
        <w:t>Economic Development Authority</w:t>
      </w:r>
    </w:p>
    <w:p w14:paraId="53797D4C" w14:textId="77777777" w:rsidR="002633F2" w:rsidRPr="00B420C2" w:rsidRDefault="002633F2" w:rsidP="006252D0">
      <w:pPr>
        <w:tabs>
          <w:tab w:val="left" w:pos="288"/>
          <w:tab w:val="left" w:pos="720"/>
          <w:tab w:val="center" w:pos="4680"/>
          <w:tab w:val="left" w:leader="dot" w:pos="6030"/>
          <w:tab w:val="left" w:pos="6210"/>
          <w:tab w:val="left" w:pos="6451"/>
          <w:tab w:val="center" w:pos="6930"/>
          <w:tab w:val="left" w:pos="7704"/>
          <w:tab w:val="left" w:pos="8550"/>
        </w:tabs>
        <w:spacing w:line="456" w:lineRule="auto"/>
        <w:rPr>
          <w:rFonts w:eastAsia="Calibri" w:cs="Times New Roman"/>
          <w:color w:val="000000"/>
        </w:rPr>
      </w:pPr>
      <w:r>
        <w:rPr>
          <w:rFonts w:eastAsia="Calibri" w:cs="Times New Roman"/>
          <w:color w:val="000000"/>
        </w:rPr>
        <w:tab/>
      </w:r>
      <w:r>
        <w:rPr>
          <w:rFonts w:eastAsia="Calibri" w:cs="Times New Roman"/>
          <w:color w:val="000000"/>
        </w:rPr>
        <w:tab/>
      </w:r>
      <w:r>
        <w:rPr>
          <w:rFonts w:eastAsia="Calibri" w:cs="Times New Roman"/>
          <w:color w:val="000000"/>
        </w:rPr>
        <w:tab/>
      </w:r>
      <w:r w:rsidRPr="00B420C2">
        <w:rPr>
          <w:rFonts w:eastAsia="Calibri" w:cs="Times New Roman"/>
          <w:color w:val="000000"/>
        </w:rPr>
        <w:t>(</w:t>
      </w:r>
      <w:r>
        <w:rPr>
          <w:rFonts w:eastAsia="Calibri" w:cs="Times New Roman"/>
          <w:color w:val="000000"/>
        </w:rPr>
        <w:t>W.V. Code</w:t>
      </w:r>
      <w:r w:rsidRPr="00B420C2">
        <w:rPr>
          <w:rFonts w:eastAsia="Calibri" w:cs="Times New Roman"/>
          <w:color w:val="000000"/>
        </w:rPr>
        <w:t xml:space="preserve"> Chapter </w:t>
      </w:r>
      <w:r>
        <w:rPr>
          <w:rFonts w:eastAsia="Calibri" w:cs="Times New Roman"/>
          <w:color w:val="000000"/>
        </w:rPr>
        <w:t>31</w:t>
      </w:r>
      <w:r w:rsidRPr="00B420C2">
        <w:rPr>
          <w:rFonts w:eastAsia="Calibri" w:cs="Times New Roman"/>
          <w:color w:val="000000"/>
        </w:rPr>
        <w:t>)</w:t>
      </w:r>
    </w:p>
    <w:p w14:paraId="76C8B0E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w:t>
      </w:r>
      <w:r>
        <w:rPr>
          <w:rFonts w:eastAsia="Calibri" w:cs="Times New Roman"/>
          <w:color w:val="000000"/>
          <w:u w:val="single"/>
        </w:rPr>
        <w:t>893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09</w:t>
      </w:r>
      <w:r>
        <w:rPr>
          <w:rFonts w:eastAsia="Calibri" w:cs="Times New Roman"/>
          <w:color w:val="000000"/>
          <w:u w:val="single"/>
        </w:rPr>
        <w:t>44</w:t>
      </w:r>
    </w:p>
    <w:p w14:paraId="0C38C95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77"/>
          <w:type w:val="continuous"/>
          <w:pgSz w:w="12240" w:h="15840"/>
          <w:pgMar w:top="1440" w:right="1440" w:bottom="1440" w:left="1440" w:header="720" w:footer="720" w:gutter="0"/>
          <w:cols w:space="720"/>
          <w:titlePg/>
          <w:docGrid w:linePitch="360"/>
        </w:sectPr>
      </w:pPr>
    </w:p>
    <w:p w14:paraId="79910D0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5,000,000</w:t>
      </w:r>
    </w:p>
    <w:p w14:paraId="4CACEFF9" w14:textId="16E7BC82"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double"/>
        </w:rPr>
        <w:sectPr w:rsidR="002633F2" w:rsidRPr="00B420C2" w:rsidSect="00B24508">
          <w:footerReference w:type="default" r:id="rId778"/>
          <w:type w:val="continuous"/>
          <w:pgSz w:w="12240" w:h="15840"/>
          <w:pgMar w:top="1440" w:right="1440" w:bottom="1440" w:left="1440" w:header="720" w:footer="720" w:gutter="0"/>
          <w:lnNumType w:countBy="1" w:restart="continuous"/>
          <w:cols w:space="720"/>
          <w:titlePg/>
          <w:docGrid w:linePitch="360"/>
        </w:sectPr>
      </w:pPr>
      <w:r w:rsidRPr="00B420C2">
        <w:rPr>
          <w:rFonts w:eastAsia="Calibri" w:cs="Times New Roman"/>
          <w:color w:val="000000"/>
        </w:rPr>
        <w:t>Total TITLE II, Section 6 - Federal Funds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u w:val="double"/>
        </w:rPr>
        <w:t>$</w:t>
      </w:r>
      <w:r w:rsidRPr="00B420C2">
        <w:rPr>
          <w:rFonts w:eastAsia="Calibri" w:cs="Times New Roman"/>
          <w:color w:val="000000"/>
          <w:u w:val="double"/>
        </w:rPr>
        <w:tab/>
      </w:r>
      <w:r>
        <w:rPr>
          <w:rFonts w:eastAsia="Calibri" w:cs="Times New Roman"/>
          <w:color w:val="000000"/>
          <w:u w:val="double"/>
        </w:rPr>
        <w:t>9,</w:t>
      </w:r>
      <w:r w:rsidR="00E61FF2">
        <w:rPr>
          <w:rFonts w:eastAsia="Calibri" w:cs="Times New Roman"/>
          <w:color w:val="000000"/>
          <w:u w:val="double"/>
        </w:rPr>
        <w:t>415,135,878</w:t>
      </w:r>
    </w:p>
    <w:p w14:paraId="217F132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7. Appropriations from federal block grants.</w:t>
      </w:r>
      <w:r w:rsidRPr="00B420C2">
        <w:rPr>
          <w:rFonts w:eastAsia="Calibri" w:cs="Times New Roman"/>
          <w:color w:val="000000"/>
        </w:rPr>
        <w:t xml:space="preserve"> — The following items are hereby appropriated from federal block grants to be available for expenditure during the fiscal year 202</w:t>
      </w:r>
      <w:r>
        <w:rPr>
          <w:rFonts w:eastAsia="Calibri" w:cs="Times New Roman"/>
          <w:color w:val="000000"/>
        </w:rPr>
        <w:t>4</w:t>
      </w:r>
      <w:r w:rsidRPr="00B420C2">
        <w:rPr>
          <w:rFonts w:eastAsia="Calibri" w:cs="Times New Roman"/>
          <w:color w:val="000000"/>
        </w:rPr>
        <w:t>.</w:t>
      </w:r>
    </w:p>
    <w:p w14:paraId="230F788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779"/>
          <w:type w:val="continuous"/>
          <w:pgSz w:w="12240" w:h="15840"/>
          <w:pgMar w:top="1440" w:right="1440" w:bottom="1440" w:left="1440" w:header="720" w:footer="720" w:gutter="0"/>
          <w:lnNumType w:countBy="1" w:restart="newSection"/>
          <w:cols w:space="720"/>
          <w:titlePg/>
          <w:docGrid w:linePitch="360"/>
        </w:sectPr>
      </w:pPr>
    </w:p>
    <w:p w14:paraId="238F519F"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Department of Economic Development –</w:t>
      </w:r>
    </w:p>
    <w:p w14:paraId="4C3B094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Office of the Secretary –</w:t>
      </w:r>
    </w:p>
    <w:p w14:paraId="0FE0557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Community Development</w:t>
      </w:r>
    </w:p>
    <w:p w14:paraId="2C3C950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8746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2B2EB1C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80"/>
          <w:type w:val="continuous"/>
          <w:pgSz w:w="12240" w:h="15840"/>
          <w:pgMar w:top="1440" w:right="1440" w:bottom="1440" w:left="1440" w:header="720" w:footer="720" w:gutter="0"/>
          <w:cols w:space="720"/>
          <w:titlePg/>
          <w:docGrid w:linePitch="360"/>
        </w:sectPr>
      </w:pPr>
    </w:p>
    <w:p w14:paraId="3966A63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10,662,609</w:t>
      </w:r>
    </w:p>
    <w:p w14:paraId="32024E3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2,375,000</w:t>
      </w:r>
    </w:p>
    <w:p w14:paraId="1D7E5D9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224,476,883</w:t>
      </w:r>
    </w:p>
    <w:p w14:paraId="13D9D8C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237,514,492</w:t>
      </w:r>
    </w:p>
    <w:p w14:paraId="275F13F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781"/>
          <w:type w:val="continuous"/>
          <w:pgSz w:w="12240" w:h="15840"/>
          <w:pgMar w:top="1440" w:right="1440" w:bottom="1440" w:left="1440" w:header="720" w:footer="720" w:gutter="0"/>
          <w:lnNumType w:countBy="1" w:restart="newSection"/>
          <w:cols w:space="720"/>
          <w:titlePg/>
          <w:docGrid w:linePitch="360"/>
        </w:sectPr>
      </w:pPr>
    </w:p>
    <w:p w14:paraId="058E400E"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Department of Economic Development – </w:t>
      </w:r>
    </w:p>
    <w:p w14:paraId="3D3C119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lastRenderedPageBreak/>
        <w:t>Office of the Secretary –</w:t>
      </w:r>
    </w:p>
    <w:p w14:paraId="447B595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Office of Economic Opportunity –</w:t>
      </w:r>
    </w:p>
    <w:p w14:paraId="4B1E709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Community Services</w:t>
      </w:r>
    </w:p>
    <w:p w14:paraId="69D2F7F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8902</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0307</w:t>
      </w:r>
    </w:p>
    <w:p w14:paraId="5D80DDF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82"/>
          <w:type w:val="continuous"/>
          <w:pgSz w:w="12240" w:h="15840"/>
          <w:pgMar w:top="1440" w:right="1440" w:bottom="1440" w:left="1440" w:header="720" w:footer="720" w:gutter="0"/>
          <w:cols w:space="720"/>
          <w:titlePg/>
          <w:docGrid w:linePitch="360"/>
        </w:sectPr>
      </w:pPr>
    </w:p>
    <w:p w14:paraId="33D0D90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771,289</w:t>
      </w:r>
    </w:p>
    <w:p w14:paraId="6E238CA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125,000</w:t>
      </w:r>
    </w:p>
    <w:p w14:paraId="64D7E71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17,781,811</w:t>
      </w:r>
    </w:p>
    <w:p w14:paraId="49C84F8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1,500</w:t>
      </w:r>
    </w:p>
    <w:p w14:paraId="249F5AB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9,000</w:t>
      </w:r>
    </w:p>
    <w:p w14:paraId="1067D73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18,688,600</w:t>
      </w:r>
    </w:p>
    <w:p w14:paraId="7AB7AC9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783"/>
          <w:type w:val="continuous"/>
          <w:pgSz w:w="12240" w:h="15840"/>
          <w:pgMar w:top="1440" w:right="1440" w:bottom="1440" w:left="1440" w:header="720" w:footer="720" w:gutter="0"/>
          <w:lnNumType w:countBy="1" w:restart="newSection"/>
          <w:cols w:space="720"/>
          <w:titlePg/>
          <w:docGrid w:linePitch="360"/>
        </w:sectPr>
      </w:pPr>
    </w:p>
    <w:p w14:paraId="73663B95"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WorkForce West Virginia – </w:t>
      </w:r>
    </w:p>
    <w:p w14:paraId="3408ABA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Workforce Investment Act</w:t>
      </w:r>
    </w:p>
    <w:p w14:paraId="4BAE0E7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8749</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0323</w:t>
      </w:r>
    </w:p>
    <w:p w14:paraId="6F6ED60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84"/>
          <w:type w:val="continuous"/>
          <w:pgSz w:w="12240" w:h="15840"/>
          <w:pgMar w:top="1440" w:right="1440" w:bottom="1440" w:left="1440" w:header="720" w:footer="720" w:gutter="0"/>
          <w:cols w:space="720"/>
          <w:titlePg/>
          <w:docGrid w:linePitch="360"/>
        </w:sectPr>
      </w:pPr>
    </w:p>
    <w:p w14:paraId="0A15DE15" w14:textId="51975DA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C35733">
        <w:rPr>
          <w:rFonts w:eastAsia="Calibri" w:cs="Times New Roman"/>
          <w:color w:val="000000"/>
        </w:rPr>
        <w:t>941,437</w:t>
      </w:r>
    </w:p>
    <w:p w14:paraId="03F571C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Salary and Benefits of Cabinet Secretary and</w:t>
      </w:r>
    </w:p>
    <w:p w14:paraId="7A1A577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Agency Heads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00201</w:t>
      </w:r>
      <w:r w:rsidRPr="00B420C2">
        <w:rPr>
          <w:rFonts w:eastAsia="Calibri" w:cs="Times New Roman"/>
          <w:color w:val="000000"/>
        </w:rPr>
        <w:tab/>
      </w:r>
      <w:r w:rsidRPr="00B420C2">
        <w:rPr>
          <w:rFonts w:eastAsia="Calibri" w:cs="Times New Roman"/>
          <w:color w:val="000000"/>
        </w:rPr>
        <w:tab/>
        <w:t>124,018</w:t>
      </w:r>
    </w:p>
    <w:p w14:paraId="5F9BA78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23,023</w:t>
      </w:r>
    </w:p>
    <w:p w14:paraId="71770B1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63,381,511</w:t>
      </w:r>
    </w:p>
    <w:p w14:paraId="7EF210E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Repairs and Alterations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06400</w:t>
      </w:r>
      <w:r w:rsidRPr="00B420C2">
        <w:rPr>
          <w:rFonts w:eastAsia="Calibri" w:cs="Times New Roman"/>
          <w:color w:val="000000"/>
        </w:rPr>
        <w:tab/>
      </w:r>
      <w:r w:rsidRPr="00B420C2">
        <w:rPr>
          <w:rFonts w:eastAsia="Calibri" w:cs="Times New Roman"/>
          <w:color w:val="000000"/>
        </w:rPr>
        <w:tab/>
        <w:t>1,600</w:t>
      </w:r>
    </w:p>
    <w:p w14:paraId="278059B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rPr>
        <w:tab/>
        <w:t>500</w:t>
      </w:r>
    </w:p>
    <w:p w14:paraId="01FDD66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Buildings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25800</w:t>
      </w:r>
      <w:r w:rsidRPr="00B420C2">
        <w:rPr>
          <w:rFonts w:eastAsia="Calibri" w:cs="Times New Roman"/>
          <w:color w:val="000000"/>
        </w:rPr>
        <w:tab/>
      </w:r>
      <w:r w:rsidRPr="00B420C2">
        <w:rPr>
          <w:rFonts w:eastAsia="Calibri" w:cs="Times New Roman"/>
          <w:color w:val="000000"/>
          <w:u w:val="single"/>
        </w:rPr>
        <w:tab/>
        <w:t>1,100</w:t>
      </w:r>
    </w:p>
    <w:p w14:paraId="02173E55" w14:textId="49F2B510"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66,</w:t>
      </w:r>
      <w:r w:rsidR="00C35733">
        <w:rPr>
          <w:rFonts w:eastAsia="Calibri" w:cs="Times New Roman"/>
          <w:color w:val="000000"/>
        </w:rPr>
        <w:t>473,189</w:t>
      </w:r>
    </w:p>
    <w:p w14:paraId="50BF019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785"/>
          <w:type w:val="continuous"/>
          <w:pgSz w:w="12240" w:h="15840"/>
          <w:pgMar w:top="1440" w:right="1440" w:bottom="1440" w:left="1440" w:header="720" w:footer="720" w:gutter="0"/>
          <w:lnNumType w:countBy="1" w:restart="newSection"/>
          <w:cols w:space="720"/>
          <w:titlePg/>
          <w:docGrid w:linePitch="360"/>
        </w:sectPr>
      </w:pPr>
    </w:p>
    <w:p w14:paraId="4AAD1654"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Health – </w:t>
      </w:r>
    </w:p>
    <w:p w14:paraId="6D3E7F3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Maternal and Child Health</w:t>
      </w:r>
    </w:p>
    <w:p w14:paraId="11A32DA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8750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3C1A72C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86"/>
          <w:type w:val="continuous"/>
          <w:pgSz w:w="12240" w:h="15840"/>
          <w:pgMar w:top="1440" w:right="1440" w:bottom="1440" w:left="1440" w:header="720" w:footer="720" w:gutter="0"/>
          <w:cols w:space="720"/>
          <w:titlePg/>
          <w:docGrid w:linePitch="360"/>
        </w:sectPr>
      </w:pPr>
    </w:p>
    <w:p w14:paraId="5DB2D8DE" w14:textId="6C94D064"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2,</w:t>
      </w:r>
      <w:r w:rsidR="00C35733">
        <w:rPr>
          <w:rFonts w:eastAsia="Calibri" w:cs="Times New Roman"/>
          <w:color w:val="000000"/>
        </w:rPr>
        <w:t>343,848</w:t>
      </w:r>
    </w:p>
    <w:p w14:paraId="3136B7E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81,439</w:t>
      </w:r>
    </w:p>
    <w:p w14:paraId="1B3A116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5,794,267</w:t>
      </w:r>
    </w:p>
    <w:p w14:paraId="1DBA7942" w14:textId="4008142B"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8,</w:t>
      </w:r>
      <w:r w:rsidR="00C35733">
        <w:rPr>
          <w:rFonts w:eastAsia="Calibri" w:cs="Times New Roman"/>
          <w:color w:val="000000"/>
        </w:rPr>
        <w:t>219,554</w:t>
      </w:r>
    </w:p>
    <w:p w14:paraId="15CA8E7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787"/>
          <w:type w:val="continuous"/>
          <w:pgSz w:w="12240" w:h="15840"/>
          <w:pgMar w:top="1440" w:right="1440" w:bottom="1440" w:left="1440" w:header="720" w:footer="720" w:gutter="0"/>
          <w:lnNumType w:countBy="1" w:restart="newSection"/>
          <w:cols w:space="720"/>
          <w:titlePg/>
          <w:docGrid w:linePitch="360"/>
        </w:sectPr>
      </w:pPr>
    </w:p>
    <w:p w14:paraId="16C8AC53"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Health – </w:t>
      </w:r>
    </w:p>
    <w:p w14:paraId="2B87A30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Preventive Health</w:t>
      </w:r>
    </w:p>
    <w:p w14:paraId="0D850F5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8753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44AA5C5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88"/>
          <w:type w:val="continuous"/>
          <w:pgSz w:w="12240" w:h="15840"/>
          <w:pgMar w:top="1440" w:right="1440" w:bottom="1440" w:left="1440" w:header="720" w:footer="720" w:gutter="0"/>
          <w:cols w:space="720"/>
          <w:titlePg/>
          <w:docGrid w:linePitch="360"/>
        </w:sectPr>
      </w:pPr>
    </w:p>
    <w:p w14:paraId="56A63ADE" w14:textId="7F528F92"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C35733">
        <w:rPr>
          <w:rFonts w:eastAsia="Calibri" w:cs="Times New Roman"/>
          <w:color w:val="000000"/>
        </w:rPr>
        <w:t>274,388</w:t>
      </w:r>
    </w:p>
    <w:p w14:paraId="422D43B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22,457</w:t>
      </w:r>
    </w:p>
    <w:p w14:paraId="5D8CBBD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1,895,366</w:t>
      </w:r>
    </w:p>
    <w:p w14:paraId="7B0F35E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Equipment</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07000</w:t>
      </w:r>
      <w:r w:rsidRPr="00B420C2">
        <w:rPr>
          <w:rFonts w:eastAsia="Calibri" w:cs="Times New Roman"/>
          <w:color w:val="000000"/>
        </w:rPr>
        <w:tab/>
      </w:r>
      <w:r w:rsidRPr="00B420C2">
        <w:rPr>
          <w:rFonts w:eastAsia="Calibri" w:cs="Times New Roman"/>
          <w:color w:val="000000"/>
          <w:u w:val="single"/>
        </w:rPr>
        <w:tab/>
        <w:t>165,642</w:t>
      </w:r>
    </w:p>
    <w:p w14:paraId="11945A28" w14:textId="451974BF"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w:t>
      </w:r>
      <w:r w:rsidR="00C35733">
        <w:rPr>
          <w:rFonts w:eastAsia="Calibri" w:cs="Times New Roman"/>
          <w:color w:val="000000"/>
        </w:rPr>
        <w:t>357,853</w:t>
      </w:r>
    </w:p>
    <w:p w14:paraId="035365A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789"/>
          <w:type w:val="continuous"/>
          <w:pgSz w:w="12240" w:h="15840"/>
          <w:pgMar w:top="1440" w:right="1440" w:bottom="1440" w:left="1440" w:header="720" w:footer="720" w:gutter="0"/>
          <w:lnNumType w:countBy="1" w:restart="newSection"/>
          <w:cols w:space="720"/>
          <w:titlePg/>
          <w:docGrid w:linePitch="360"/>
        </w:sectPr>
      </w:pPr>
    </w:p>
    <w:p w14:paraId="316FAF8E"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Health – </w:t>
      </w:r>
    </w:p>
    <w:p w14:paraId="24AEA60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Substance Abuse Prevention and Treatment</w:t>
      </w:r>
    </w:p>
    <w:p w14:paraId="5B24BB1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8793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2B2ABCB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90"/>
          <w:type w:val="continuous"/>
          <w:pgSz w:w="12240" w:h="15840"/>
          <w:pgMar w:top="1440" w:right="1440" w:bottom="1440" w:left="1440" w:header="720" w:footer="720" w:gutter="0"/>
          <w:cols w:space="720"/>
          <w:titlePg/>
          <w:docGrid w:linePitch="360"/>
        </w:sectPr>
      </w:pPr>
    </w:p>
    <w:p w14:paraId="2197BF3C" w14:textId="60C9A49D"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913CE">
        <w:rPr>
          <w:rFonts w:eastAsia="Calibri" w:cs="Times New Roman"/>
          <w:color w:val="000000"/>
        </w:rPr>
        <w:t>683,799</w:t>
      </w:r>
    </w:p>
    <w:p w14:paraId="55901E1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115,924</w:t>
      </w:r>
    </w:p>
    <w:p w14:paraId="14DF222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single"/>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10,853,740</w:t>
      </w:r>
    </w:p>
    <w:p w14:paraId="4F2E558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14,9</w:t>
      </w:r>
      <w:r>
        <w:rPr>
          <w:rFonts w:eastAsia="Calibri" w:cs="Times New Roman"/>
          <w:color w:val="000000"/>
          <w:u w:val="single"/>
        </w:rPr>
        <w:t>74</w:t>
      </w:r>
      <w:r w:rsidRPr="00B420C2">
        <w:rPr>
          <w:rFonts w:eastAsia="Calibri" w:cs="Times New Roman"/>
          <w:color w:val="000000"/>
          <w:u w:val="single"/>
        </w:rPr>
        <w:t>,</w:t>
      </w:r>
      <w:r>
        <w:rPr>
          <w:rFonts w:eastAsia="Calibri" w:cs="Times New Roman"/>
          <w:color w:val="000000"/>
          <w:u w:val="single"/>
        </w:rPr>
        <w:t>859</w:t>
      </w:r>
    </w:p>
    <w:p w14:paraId="3F935B88" w14:textId="36E5B7A2"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26,</w:t>
      </w:r>
      <w:r w:rsidR="008B55C0">
        <w:rPr>
          <w:rFonts w:eastAsia="Calibri" w:cs="Times New Roman"/>
          <w:color w:val="000000"/>
        </w:rPr>
        <w:t>628,322</w:t>
      </w:r>
    </w:p>
    <w:p w14:paraId="132B3B3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791"/>
          <w:type w:val="continuous"/>
          <w:pgSz w:w="12240" w:h="15840"/>
          <w:pgMar w:top="1440" w:right="1440" w:bottom="1440" w:left="1440" w:header="720" w:footer="720" w:gutter="0"/>
          <w:lnNumType w:countBy="1" w:restart="newSection"/>
          <w:cols w:space="720"/>
          <w:titlePg/>
          <w:docGrid w:linePitch="360"/>
        </w:sectPr>
      </w:pPr>
    </w:p>
    <w:p w14:paraId="7C8A5E8D"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Health – </w:t>
      </w:r>
    </w:p>
    <w:p w14:paraId="635A375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Community Mental Health Services</w:t>
      </w:r>
    </w:p>
    <w:p w14:paraId="1708EE1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8794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0506</w:t>
      </w:r>
    </w:p>
    <w:p w14:paraId="4CA22BF6"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92"/>
          <w:type w:val="continuous"/>
          <w:pgSz w:w="12240" w:h="15840"/>
          <w:pgMar w:top="1440" w:right="1440" w:bottom="1440" w:left="1440" w:header="720" w:footer="720" w:gutter="0"/>
          <w:cols w:space="720"/>
          <w:titlePg/>
          <w:docGrid w:linePitch="360"/>
        </w:sectPr>
      </w:pPr>
    </w:p>
    <w:p w14:paraId="047D6D23" w14:textId="30ECF54E"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913CE">
        <w:rPr>
          <w:rFonts w:eastAsia="Calibri" w:cs="Times New Roman"/>
          <w:color w:val="000000"/>
        </w:rPr>
        <w:t>571,034</w:t>
      </w:r>
    </w:p>
    <w:p w14:paraId="5AD0995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33,533</w:t>
      </w:r>
    </w:p>
    <w:p w14:paraId="0F97F00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4,883,307</w:t>
      </w:r>
    </w:p>
    <w:p w14:paraId="52E030A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12,48</w:t>
      </w:r>
      <w:r>
        <w:rPr>
          <w:rFonts w:eastAsia="Calibri" w:cs="Times New Roman"/>
          <w:color w:val="000000"/>
          <w:u w:val="single"/>
        </w:rPr>
        <w:t>3</w:t>
      </w:r>
      <w:r w:rsidRPr="00B420C2">
        <w:rPr>
          <w:rFonts w:eastAsia="Calibri" w:cs="Times New Roman"/>
          <w:color w:val="000000"/>
          <w:u w:val="single"/>
        </w:rPr>
        <w:t>,</w:t>
      </w:r>
      <w:r>
        <w:rPr>
          <w:rFonts w:eastAsia="Calibri" w:cs="Times New Roman"/>
          <w:color w:val="000000"/>
          <w:u w:val="single"/>
        </w:rPr>
        <w:t>782</w:t>
      </w:r>
    </w:p>
    <w:p w14:paraId="7DB871E0" w14:textId="27B8D21F"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17,</w:t>
      </w:r>
      <w:r w:rsidR="00A40BEE">
        <w:rPr>
          <w:rFonts w:eastAsia="Calibri" w:cs="Times New Roman"/>
          <w:color w:val="000000"/>
        </w:rPr>
        <w:t>971,656</w:t>
      </w:r>
    </w:p>
    <w:p w14:paraId="27F5A97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793"/>
          <w:type w:val="continuous"/>
          <w:pgSz w:w="12240" w:h="15840"/>
          <w:pgMar w:top="1440" w:right="1440" w:bottom="1440" w:left="1440" w:header="720" w:footer="720" w:gutter="0"/>
          <w:lnNumType w:countBy="1" w:restart="newSection"/>
          <w:cols w:space="720"/>
          <w:docGrid w:linePitch="360"/>
        </w:sectPr>
      </w:pPr>
    </w:p>
    <w:p w14:paraId="167232B0"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Human Services – </w:t>
      </w:r>
    </w:p>
    <w:p w14:paraId="360F4D3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lastRenderedPageBreak/>
        <w:t>Energy Assistance</w:t>
      </w:r>
    </w:p>
    <w:p w14:paraId="041261E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8755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50424E0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94"/>
          <w:type w:val="continuous"/>
          <w:pgSz w:w="12240" w:h="15840"/>
          <w:pgMar w:top="1440" w:right="1440" w:bottom="1440" w:left="1440" w:header="720" w:footer="720" w:gutter="0"/>
          <w:cols w:space="720"/>
          <w:titlePg/>
          <w:docGrid w:linePitch="360"/>
        </w:sectPr>
      </w:pPr>
    </w:p>
    <w:p w14:paraId="1AB85975" w14:textId="2C4D1D42"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7913CE">
        <w:rPr>
          <w:rFonts w:eastAsia="Calibri" w:cs="Times New Roman"/>
          <w:color w:val="000000"/>
        </w:rPr>
        <w:t>1,959,926</w:t>
      </w:r>
    </w:p>
    <w:p w14:paraId="2D4C9B1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350,000</w:t>
      </w:r>
    </w:p>
    <w:p w14:paraId="6EE6CD6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44,952,003</w:t>
      </w:r>
    </w:p>
    <w:p w14:paraId="2762883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22,832,540</w:t>
      </w:r>
    </w:p>
    <w:p w14:paraId="0A0F73E1" w14:textId="65ABE525"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70,</w:t>
      </w:r>
      <w:r w:rsidR="007913CE">
        <w:rPr>
          <w:rFonts w:eastAsia="Calibri" w:cs="Times New Roman"/>
          <w:color w:val="000000"/>
        </w:rPr>
        <w:t>094,469</w:t>
      </w:r>
    </w:p>
    <w:p w14:paraId="0DDD3B6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795"/>
          <w:type w:val="continuous"/>
          <w:pgSz w:w="12240" w:h="15840"/>
          <w:pgMar w:top="1440" w:right="1440" w:bottom="1440" w:left="1440" w:header="720" w:footer="720" w:gutter="0"/>
          <w:lnNumType w:countBy="1" w:restart="newSection"/>
          <w:cols w:space="720"/>
          <w:titlePg/>
          <w:docGrid w:linePitch="360"/>
        </w:sectPr>
      </w:pPr>
    </w:p>
    <w:p w14:paraId="7B3DC9BE"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Human Services – </w:t>
      </w:r>
    </w:p>
    <w:p w14:paraId="0C71759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Social Services</w:t>
      </w:r>
    </w:p>
    <w:p w14:paraId="77B9B79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8757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2AC5E8F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96"/>
          <w:type w:val="continuous"/>
          <w:pgSz w:w="12240" w:h="15840"/>
          <w:pgMar w:top="1440" w:right="1440" w:bottom="1440" w:left="1440" w:header="720" w:footer="720" w:gutter="0"/>
          <w:cols w:space="720"/>
          <w:titlePg/>
          <w:docGrid w:linePitch="360"/>
        </w:sectPr>
      </w:pPr>
    </w:p>
    <w:p w14:paraId="0587FB92" w14:textId="25D4C80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t>9,</w:t>
      </w:r>
      <w:r w:rsidR="00F11859">
        <w:rPr>
          <w:rFonts w:eastAsia="Calibri" w:cs="Times New Roman"/>
          <w:color w:val="000000"/>
        </w:rPr>
        <w:t>106,066</w:t>
      </w:r>
    </w:p>
    <w:p w14:paraId="4CCAB25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171,982</w:t>
      </w:r>
    </w:p>
    <w:p w14:paraId="17292E3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u w:val="single"/>
        </w:rPr>
        <w:tab/>
        <w:t>8,870,508</w:t>
      </w:r>
    </w:p>
    <w:p w14:paraId="21DFCA8E" w14:textId="4304C7A9"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t>18,</w:t>
      </w:r>
      <w:r w:rsidR="00F11859">
        <w:rPr>
          <w:rFonts w:eastAsia="Calibri" w:cs="Times New Roman"/>
          <w:color w:val="000000"/>
        </w:rPr>
        <w:t>148,556</w:t>
      </w:r>
    </w:p>
    <w:p w14:paraId="216A6EB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797"/>
          <w:type w:val="continuous"/>
          <w:pgSz w:w="12240" w:h="15840"/>
          <w:pgMar w:top="1440" w:right="1440" w:bottom="1440" w:left="1440" w:header="720" w:footer="720" w:gutter="0"/>
          <w:lnNumType w:countBy="1" w:restart="newSection"/>
          <w:cols w:space="720"/>
          <w:titlePg/>
          <w:docGrid w:linePitch="360"/>
        </w:sectPr>
      </w:pPr>
    </w:p>
    <w:p w14:paraId="0B2761F8"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Human Services – </w:t>
      </w:r>
    </w:p>
    <w:p w14:paraId="00E60CA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Temporary Assistance for Needy Families</w:t>
      </w:r>
    </w:p>
    <w:p w14:paraId="147F7CC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8816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79E243D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798"/>
          <w:type w:val="continuous"/>
          <w:pgSz w:w="12240" w:h="15840"/>
          <w:pgMar w:top="1440" w:right="1440" w:bottom="1440" w:left="1440" w:header="720" w:footer="720" w:gutter="0"/>
          <w:cols w:space="720"/>
          <w:titlePg/>
          <w:docGrid w:linePitch="360"/>
        </w:sectPr>
      </w:pPr>
    </w:p>
    <w:p w14:paraId="7851963C" w14:textId="5B1C8869"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F11859">
        <w:rPr>
          <w:rFonts w:eastAsia="Calibri" w:cs="Times New Roman"/>
          <w:color w:val="000000"/>
        </w:rPr>
        <w:t>21,331,693</w:t>
      </w:r>
    </w:p>
    <w:p w14:paraId="6CFD7F7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1,250,000</w:t>
      </w:r>
    </w:p>
    <w:p w14:paraId="540F17C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t>105,871,588</w:t>
      </w:r>
    </w:p>
    <w:p w14:paraId="6210CFC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t>4,617,546</w:t>
      </w:r>
    </w:p>
    <w:p w14:paraId="3A005AB0" w14:textId="7C5FA726"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11859">
        <w:rPr>
          <w:rFonts w:eastAsia="Calibri" w:cs="Times New Roman"/>
          <w:color w:val="000000"/>
        </w:rPr>
        <w:t>133,070,827</w:t>
      </w:r>
    </w:p>
    <w:p w14:paraId="3AA3F7C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2633F2" w:rsidRPr="00B420C2" w:rsidSect="00B24508">
          <w:footerReference w:type="default" r:id="rId799"/>
          <w:type w:val="continuous"/>
          <w:pgSz w:w="12240" w:h="15840"/>
          <w:pgMar w:top="1440" w:right="1440" w:bottom="1440" w:left="1440" w:header="720" w:footer="720" w:gutter="0"/>
          <w:lnNumType w:countBy="1" w:restart="newSection"/>
          <w:cols w:space="720"/>
          <w:titlePg/>
          <w:docGrid w:linePitch="360"/>
        </w:sectPr>
      </w:pPr>
    </w:p>
    <w:p w14:paraId="3F64EE46"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Division of Human Services – </w:t>
      </w:r>
    </w:p>
    <w:p w14:paraId="1E15C5A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Child Care and Development</w:t>
      </w:r>
    </w:p>
    <w:p w14:paraId="444B6EE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8817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0511</w:t>
      </w:r>
    </w:p>
    <w:p w14:paraId="1CEB783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2633F2" w:rsidRPr="00B420C2" w:rsidSect="00B24508">
          <w:footerReference w:type="default" r:id="rId800"/>
          <w:type w:val="continuous"/>
          <w:pgSz w:w="12240" w:h="15840"/>
          <w:pgMar w:top="1440" w:right="1440" w:bottom="1440" w:left="1440" w:header="720" w:footer="720" w:gutter="0"/>
          <w:cols w:space="720"/>
          <w:titlePg/>
          <w:docGrid w:linePitch="360"/>
        </w:sectPr>
      </w:pPr>
    </w:p>
    <w:p w14:paraId="106F3145" w14:textId="38F052AC"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Personal Services and Employee Benefits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00100</w:t>
      </w:r>
      <w:r w:rsidRPr="00B420C2">
        <w:rPr>
          <w:rFonts w:eastAsia="Calibri" w:cs="Times New Roman"/>
          <w:color w:val="000000"/>
        </w:rPr>
        <w:tab/>
        <w:t>$</w:t>
      </w:r>
      <w:r w:rsidRPr="00B420C2">
        <w:rPr>
          <w:rFonts w:eastAsia="Calibri" w:cs="Times New Roman"/>
          <w:color w:val="000000"/>
        </w:rPr>
        <w:tab/>
      </w:r>
      <w:r w:rsidR="00F11859">
        <w:rPr>
          <w:rFonts w:eastAsia="Calibri" w:cs="Times New Roman"/>
          <w:color w:val="000000"/>
        </w:rPr>
        <w:t>2,867,623</w:t>
      </w:r>
    </w:p>
    <w:p w14:paraId="14C1D76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Unclassified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09900</w:t>
      </w:r>
      <w:r w:rsidRPr="00B420C2">
        <w:rPr>
          <w:rFonts w:eastAsia="Calibri" w:cs="Times New Roman"/>
          <w:color w:val="000000"/>
        </w:rPr>
        <w:tab/>
      </w:r>
      <w:r w:rsidRPr="00B420C2">
        <w:rPr>
          <w:rFonts w:eastAsia="Calibri" w:cs="Times New Roman"/>
          <w:color w:val="000000"/>
        </w:rPr>
        <w:tab/>
        <w:t>350,000</w:t>
      </w:r>
    </w:p>
    <w:p w14:paraId="6B71016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lastRenderedPageBreak/>
        <w:t>Current Expenses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13000</w:t>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57</w:t>
      </w:r>
      <w:r w:rsidRPr="00B420C2">
        <w:rPr>
          <w:rFonts w:eastAsia="Calibri" w:cs="Times New Roman"/>
          <w:color w:val="000000"/>
        </w:rPr>
        <w:t>,</w:t>
      </w:r>
      <w:r>
        <w:rPr>
          <w:rFonts w:eastAsia="Calibri" w:cs="Times New Roman"/>
          <w:color w:val="000000"/>
        </w:rPr>
        <w:t>150</w:t>
      </w:r>
      <w:r w:rsidRPr="00B420C2">
        <w:rPr>
          <w:rFonts w:eastAsia="Calibri" w:cs="Times New Roman"/>
          <w:color w:val="000000"/>
        </w:rPr>
        <w:t>,</w:t>
      </w:r>
      <w:r>
        <w:rPr>
          <w:rFonts w:eastAsia="Calibri" w:cs="Times New Roman"/>
          <w:color w:val="000000"/>
        </w:rPr>
        <w:t>000</w:t>
      </w:r>
    </w:p>
    <w:p w14:paraId="6950943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Federal Coronavirus Pandemic</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89101</w:t>
      </w:r>
      <w:r w:rsidRPr="00B420C2">
        <w:rPr>
          <w:rFonts w:eastAsia="Calibri" w:cs="Times New Roman"/>
          <w:color w:val="000000"/>
        </w:rPr>
        <w:tab/>
      </w:r>
      <w:r w:rsidRPr="00B420C2">
        <w:rPr>
          <w:rFonts w:eastAsia="Calibri" w:cs="Times New Roman"/>
          <w:color w:val="000000"/>
          <w:u w:val="single"/>
        </w:rPr>
        <w:tab/>
      </w:r>
      <w:r>
        <w:rPr>
          <w:rFonts w:eastAsia="Calibri" w:cs="Times New Roman"/>
          <w:color w:val="000000"/>
          <w:u w:val="single"/>
        </w:rPr>
        <w:t>170,000,000</w:t>
      </w:r>
    </w:p>
    <w:p w14:paraId="535368FC" w14:textId="7D92CA89"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sidRPr="00B420C2">
        <w:rPr>
          <w:rFonts w:eastAsia="Calibri" w:cs="Times New Roman"/>
          <w:color w:val="000000"/>
        </w:rPr>
        <w:tab/>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sidR="00F11859">
        <w:rPr>
          <w:rFonts w:eastAsia="Calibri" w:cs="Times New Roman"/>
          <w:color w:val="000000"/>
        </w:rPr>
        <w:t>230,367,623</w:t>
      </w:r>
    </w:p>
    <w:p w14:paraId="41EF6550" w14:textId="0AB8EF32"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double"/>
        </w:rPr>
      </w:pPr>
      <w:r w:rsidRPr="00B420C2">
        <w:rPr>
          <w:rFonts w:eastAsia="Calibri" w:cs="Times New Roman"/>
          <w:color w:val="000000"/>
        </w:rPr>
        <w:t>Total TITLE II, Section 7 – Federal Block Grants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u w:val="double"/>
        </w:rPr>
        <w:t>$</w:t>
      </w:r>
      <w:r w:rsidRPr="00B420C2">
        <w:rPr>
          <w:rFonts w:eastAsia="Calibri" w:cs="Times New Roman"/>
          <w:color w:val="000000"/>
          <w:u w:val="double"/>
        </w:rPr>
        <w:tab/>
      </w:r>
      <w:r w:rsidR="00DE66E6">
        <w:rPr>
          <w:rFonts w:eastAsia="Calibri" w:cs="Times New Roman"/>
          <w:color w:val="000000"/>
          <w:u w:val="double"/>
        </w:rPr>
        <w:t>829,</w:t>
      </w:r>
      <w:r w:rsidR="004A20BC">
        <w:rPr>
          <w:rFonts w:eastAsia="Calibri" w:cs="Times New Roman"/>
          <w:color w:val="000000"/>
          <w:u w:val="double"/>
        </w:rPr>
        <w:t>535,141</w:t>
      </w:r>
    </w:p>
    <w:p w14:paraId="180E78C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u w:val="double"/>
        </w:rPr>
        <w:sectPr w:rsidR="002633F2" w:rsidRPr="00B420C2" w:rsidSect="00B24508">
          <w:footerReference w:type="default" r:id="rId801"/>
          <w:type w:val="continuous"/>
          <w:pgSz w:w="12240" w:h="15840"/>
          <w:pgMar w:top="1440" w:right="1440" w:bottom="1440" w:left="1440" w:header="720" w:footer="720" w:gutter="0"/>
          <w:lnNumType w:countBy="1" w:restart="newSection"/>
          <w:cols w:space="720"/>
          <w:titlePg/>
          <w:docGrid w:linePitch="360"/>
        </w:sectPr>
      </w:pPr>
    </w:p>
    <w:p w14:paraId="7E3BD4B6" w14:textId="037D93E2"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8. Awards for claims against the state.</w:t>
      </w:r>
      <w:r w:rsidRPr="00B420C2">
        <w:rPr>
          <w:rFonts w:eastAsia="Calibri" w:cs="Times New Roman"/>
          <w:color w:val="000000"/>
        </w:rPr>
        <w:t xml:space="preserve"> — There are hereby appropriated for fiscal year 202</w:t>
      </w:r>
      <w:r>
        <w:rPr>
          <w:rFonts w:eastAsia="Calibri" w:cs="Times New Roman"/>
          <w:color w:val="000000"/>
        </w:rPr>
        <w:t>4</w:t>
      </w:r>
      <w:r w:rsidRPr="00B420C2">
        <w:rPr>
          <w:rFonts w:eastAsia="Calibri" w:cs="Times New Roman"/>
          <w:color w:val="000000"/>
        </w:rPr>
        <w:t>, from the fund as designated, in the amounts as specified, general revenue funds in the amount of $</w:t>
      </w:r>
      <w:r w:rsidR="00D7672D">
        <w:rPr>
          <w:rFonts w:eastAsia="Calibri" w:cs="Times New Roman"/>
          <w:color w:val="000000"/>
        </w:rPr>
        <w:t>693,377</w:t>
      </w:r>
      <w:r w:rsidRPr="00B420C2">
        <w:rPr>
          <w:rFonts w:eastAsia="Calibri" w:cs="Times New Roman"/>
          <w:color w:val="000000"/>
        </w:rPr>
        <w:t>, special revenue funds in the amount of $</w:t>
      </w:r>
      <w:r w:rsidR="00D7672D">
        <w:rPr>
          <w:rFonts w:eastAsia="Calibri" w:cs="Times New Roman"/>
          <w:color w:val="000000"/>
        </w:rPr>
        <w:t>515,660,</w:t>
      </w:r>
      <w:r w:rsidRPr="00B420C2">
        <w:rPr>
          <w:rFonts w:eastAsia="Calibri" w:cs="Times New Roman"/>
          <w:color w:val="000000"/>
        </w:rPr>
        <w:t xml:space="preserve"> and state road funds in the amount of $</w:t>
      </w:r>
      <w:r w:rsidR="00D7672D">
        <w:rPr>
          <w:rFonts w:eastAsia="Calibri" w:cs="Times New Roman"/>
          <w:color w:val="000000"/>
        </w:rPr>
        <w:t>397,169</w:t>
      </w:r>
      <w:r w:rsidRPr="00B420C2">
        <w:rPr>
          <w:rFonts w:eastAsia="Calibri" w:cs="Times New Roman"/>
          <w:color w:val="000000"/>
        </w:rPr>
        <w:t xml:space="preserve"> for payment of claims against the state.</w:t>
      </w:r>
    </w:p>
    <w:p w14:paraId="37C5C3ED" w14:textId="77777777" w:rsidR="00C60F95" w:rsidRDefault="00C60F95"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C60F95" w:rsidSect="00B24508">
          <w:footerReference w:type="default" r:id="rId802"/>
          <w:type w:val="continuous"/>
          <w:pgSz w:w="12240" w:h="15840"/>
          <w:pgMar w:top="1440" w:right="1440" w:bottom="1440" w:left="1440" w:header="720" w:footer="720" w:gutter="0"/>
          <w:lnNumType w:countBy="1" w:restart="newSection"/>
          <w:cols w:space="720"/>
          <w:titlePg/>
          <w:docGrid w:linePitch="360"/>
        </w:sectPr>
      </w:pPr>
    </w:p>
    <w:p w14:paraId="65D0123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b/>
          <w:iCs/>
          <w:color w:val="000000"/>
        </w:rPr>
        <w:t xml:space="preserve">Sec. </w:t>
      </w:r>
      <w:r>
        <w:rPr>
          <w:rFonts w:eastAsia="Calibri" w:cs="Times New Roman"/>
          <w:b/>
          <w:iCs/>
          <w:color w:val="000000"/>
        </w:rPr>
        <w:t>9</w:t>
      </w:r>
      <w:r w:rsidRPr="00B420C2">
        <w:rPr>
          <w:rFonts w:eastAsia="Calibri" w:cs="Times New Roman"/>
          <w:b/>
          <w:iCs/>
          <w:color w:val="000000"/>
        </w:rPr>
        <w:t xml:space="preserve">. </w:t>
      </w:r>
      <w:r w:rsidRPr="00B420C2">
        <w:rPr>
          <w:rFonts w:eastAsia="Calibri" w:cs="Times New Roman"/>
          <w:b/>
          <w:bCs/>
          <w:color w:val="000000"/>
        </w:rPr>
        <w:t>Appropriations from general revenue fund surplus accrued.</w:t>
      </w:r>
      <w:r w:rsidRPr="00B420C2">
        <w:rPr>
          <w:rFonts w:eastAsia="Calibri" w:cs="Times New Roman"/>
          <w:color w:val="000000"/>
        </w:rPr>
        <w:t xml:space="preserve">  </w:t>
      </w:r>
      <w:r w:rsidRPr="00B420C2">
        <w:rPr>
          <w:rFonts w:eastAsia="Calibri" w:cs="Times New Roman"/>
          <w:iCs/>
          <w:color w:val="000000"/>
        </w:rPr>
        <w:t>—</w:t>
      </w:r>
      <w:r w:rsidRPr="00B420C2">
        <w:rPr>
          <w:rFonts w:eastAsia="Calibri" w:cs="Times New Roman"/>
          <w:color w:val="000000"/>
        </w:rPr>
        <w:t xml:space="preserve"> The following items are hereby appropriated from the state fund, general revenue, and are to be available for expenditure during the fiscal year 202</w:t>
      </w:r>
      <w:r>
        <w:rPr>
          <w:rFonts w:eastAsia="Calibri" w:cs="Times New Roman"/>
          <w:color w:val="000000"/>
        </w:rPr>
        <w:t>4</w:t>
      </w:r>
      <w:r w:rsidRPr="00B420C2">
        <w:rPr>
          <w:rFonts w:eastAsia="Calibri" w:cs="Times New Roman"/>
          <w:color w:val="000000"/>
        </w:rPr>
        <w:t xml:space="preserve"> out of surplus funds only, accrued from the fiscal year ending June 30, 202</w:t>
      </w:r>
      <w:r>
        <w:rPr>
          <w:rFonts w:eastAsia="Calibri" w:cs="Times New Roman"/>
          <w:color w:val="000000"/>
        </w:rPr>
        <w:t>3</w:t>
      </w:r>
      <w:r w:rsidRPr="00B420C2">
        <w:rPr>
          <w:rFonts w:eastAsia="Calibri" w:cs="Times New Roman"/>
          <w:color w:val="000000"/>
        </w:rPr>
        <w:t>, subject to the terms and conditions set forth in this section.</w:t>
      </w:r>
    </w:p>
    <w:p w14:paraId="7A58229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It is the intent and mandate of the Legislature that the following appropriations be payable only from surplus as of July 31, 202</w:t>
      </w:r>
      <w:r>
        <w:rPr>
          <w:rFonts w:eastAsia="Calibri" w:cs="Times New Roman"/>
          <w:color w:val="000000"/>
        </w:rPr>
        <w:t>3</w:t>
      </w:r>
      <w:r w:rsidRPr="00B420C2">
        <w:rPr>
          <w:rFonts w:eastAsia="Calibri" w:cs="Times New Roman"/>
          <w:color w:val="000000"/>
        </w:rPr>
        <w:t xml:space="preserve"> from the fiscal year ending June 30, 202</w:t>
      </w:r>
      <w:r>
        <w:rPr>
          <w:rFonts w:eastAsia="Calibri" w:cs="Times New Roman"/>
          <w:color w:val="000000"/>
        </w:rPr>
        <w:t>3</w:t>
      </w:r>
      <w:r w:rsidRPr="00B420C2">
        <w:rPr>
          <w:rFonts w:eastAsia="Calibri" w:cs="Times New Roman"/>
          <w:color w:val="000000"/>
        </w:rPr>
        <w:t>, only after first meeting requirements of W.Va. Code §11B-2-20(b).</w:t>
      </w:r>
    </w:p>
    <w:p w14:paraId="2CB08341" w14:textId="77777777" w:rsidR="00C60F95"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iCs/>
          <w:color w:val="000000"/>
        </w:rPr>
        <w:sectPr w:rsidR="00C60F95" w:rsidSect="00B24508">
          <w:footerReference w:type="default" r:id="rId803"/>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In the event that surplus revenues available on July 31, 202</w:t>
      </w:r>
      <w:r>
        <w:rPr>
          <w:rFonts w:eastAsia="Calibri" w:cs="Times New Roman"/>
          <w:color w:val="000000"/>
        </w:rPr>
        <w:t>3</w:t>
      </w:r>
      <w:r w:rsidRPr="00B420C2">
        <w:rPr>
          <w:rFonts w:eastAsia="Calibri" w:cs="Times New Roman"/>
          <w:color w:val="000000"/>
        </w:rPr>
        <w:t>, are not sufficient to meet the appropriation</w:t>
      </w:r>
      <w:r>
        <w:rPr>
          <w:rFonts w:eastAsia="Calibri" w:cs="Times New Roman"/>
          <w:color w:val="000000"/>
        </w:rPr>
        <w:t>s</w:t>
      </w:r>
      <w:r w:rsidRPr="00B420C2">
        <w:rPr>
          <w:rFonts w:eastAsia="Calibri" w:cs="Times New Roman"/>
          <w:color w:val="000000"/>
        </w:rPr>
        <w:t xml:space="preserve"> made pursuant to this section, then the appropriation</w:t>
      </w:r>
      <w:r>
        <w:rPr>
          <w:rFonts w:eastAsia="Calibri" w:cs="Times New Roman"/>
          <w:color w:val="000000"/>
        </w:rPr>
        <w:t>s</w:t>
      </w:r>
      <w:r w:rsidRPr="00B420C2">
        <w:rPr>
          <w:rFonts w:eastAsia="Calibri" w:cs="Times New Roman"/>
          <w:color w:val="000000"/>
        </w:rPr>
        <w:t xml:space="preserve"> shall be made to the extent that surplus funds are available as of the date mandated to meet the appropriation</w:t>
      </w:r>
      <w:r>
        <w:rPr>
          <w:rFonts w:eastAsia="Calibri" w:cs="Times New Roman"/>
          <w:color w:val="000000"/>
        </w:rPr>
        <w:t>s</w:t>
      </w:r>
      <w:r w:rsidRPr="00B420C2">
        <w:rPr>
          <w:rFonts w:eastAsia="Calibri" w:cs="Times New Roman"/>
          <w:color w:val="000000"/>
        </w:rPr>
        <w:t xml:space="preserve"> in this section and shall be allocated first to provide the necessary funds to meet the first appropriation of this section and each subsequent appropriation in the order listed in this section.</w:t>
      </w:r>
      <w:r w:rsidRPr="00B420C2">
        <w:rPr>
          <w:rFonts w:eastAsia="Calibri" w:cs="Times New Roman"/>
          <w:iCs/>
          <w:color w:val="000000"/>
        </w:rPr>
        <w:t xml:space="preserve"> </w:t>
      </w:r>
    </w:p>
    <w:p w14:paraId="6ACA6F7A" w14:textId="77777777" w:rsidR="006B1376" w:rsidRPr="00B420C2" w:rsidRDefault="006B1376"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Public Employees Insurance Agency</w:t>
      </w:r>
    </w:p>
    <w:p w14:paraId="732387AA" w14:textId="77777777" w:rsidR="006B1376" w:rsidRPr="00B420C2" w:rsidRDefault="006B1376"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5)</w:t>
      </w:r>
    </w:p>
    <w:p w14:paraId="351877C6" w14:textId="77777777" w:rsidR="006B1376" w:rsidRPr="00B420C2" w:rsidRDefault="006B1376"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0200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0225</w:t>
      </w:r>
    </w:p>
    <w:p w14:paraId="60086A5B" w14:textId="77777777" w:rsidR="00C60F95" w:rsidRDefault="00C60F95"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u w:val="single"/>
        </w:rPr>
        <w:sectPr w:rsidR="00C60F95" w:rsidSect="00B24508">
          <w:type w:val="continuous"/>
          <w:pgSz w:w="12240" w:h="15840"/>
          <w:pgMar w:top="1440" w:right="1440" w:bottom="1440" w:left="1440" w:header="720" w:footer="720" w:gutter="0"/>
          <w:cols w:space="720"/>
          <w:titlePg/>
          <w:docGrid w:linePitch="360"/>
        </w:sectPr>
      </w:pPr>
    </w:p>
    <w:p w14:paraId="5162A323" w14:textId="608C0BDB" w:rsidR="006B1376" w:rsidRPr="00B420C2" w:rsidRDefault="006B1376"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PEIA Subsidy</w:t>
      </w:r>
      <w:r>
        <w:rPr>
          <w:rFonts w:eastAsia="Calibri" w:cs="Times New Roman"/>
          <w:color w:val="000000"/>
        </w:rPr>
        <w:t xml:space="preserve"> - Surplus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80100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80,000,000</w:t>
      </w:r>
    </w:p>
    <w:p w14:paraId="6732F666" w14:textId="77777777" w:rsidR="00C60F95" w:rsidRDefault="006B1376"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C60F95" w:rsidSect="00B24508">
          <w:footerReference w:type="default" r:id="rId804"/>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The above appropriation for PEIA Subsid</w:t>
      </w:r>
      <w:r>
        <w:rPr>
          <w:rFonts w:eastAsia="Calibri" w:cs="Times New Roman"/>
          <w:color w:val="000000"/>
        </w:rPr>
        <w:t>y - Surplus</w:t>
      </w:r>
      <w:r w:rsidRPr="00B420C2">
        <w:rPr>
          <w:rFonts w:eastAsia="Calibri" w:cs="Times New Roman"/>
          <w:color w:val="000000"/>
        </w:rPr>
        <w:t xml:space="preserve"> (fund 0200, appropriation </w:t>
      </w:r>
      <w:r>
        <w:rPr>
          <w:rFonts w:eastAsia="Calibri" w:cs="Times New Roman"/>
          <w:color w:val="000000"/>
        </w:rPr>
        <w:t>xxxxx</w:t>
      </w:r>
      <w:r w:rsidRPr="00B420C2">
        <w:rPr>
          <w:rFonts w:eastAsia="Calibri" w:cs="Times New Roman"/>
          <w:color w:val="000000"/>
        </w:rPr>
        <w:t xml:space="preserve">) may be transferred to a special revenue fund and shall be utilized by the West Virginia Public Employees Insurance Agency for the purposes of offsetting benefit changes to offset the </w:t>
      </w:r>
      <w:r w:rsidRPr="00B420C2">
        <w:rPr>
          <w:rFonts w:eastAsia="Calibri" w:cs="Times New Roman"/>
          <w:color w:val="000000"/>
        </w:rPr>
        <w:lastRenderedPageBreak/>
        <w:t>aggregate premium cost-sharing percentage requirements between employers and employees. Such amount shall not be included in the calculation of the plan year aggregate premium cost-sharing percentages between employers and employees.</w:t>
      </w:r>
    </w:p>
    <w:p w14:paraId="07ABB2AC" w14:textId="77777777" w:rsidR="002C1EA4" w:rsidRPr="00B420C2" w:rsidRDefault="002C1EA4"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State Board of Education –</w:t>
      </w:r>
    </w:p>
    <w:p w14:paraId="60F23677" w14:textId="77777777" w:rsidR="002C1EA4" w:rsidRPr="00B420C2" w:rsidRDefault="002C1EA4"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Pr>
          <w:rFonts w:eastAsia="Calibri" w:cs="Times New Roman"/>
          <w:i/>
          <w:color w:val="000000"/>
        </w:rPr>
        <w:t>School Building Authority</w:t>
      </w:r>
    </w:p>
    <w:p w14:paraId="47206618" w14:textId="77777777" w:rsidR="002C1EA4" w:rsidRPr="00B420C2" w:rsidRDefault="002C1EA4"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Chapters 18 and 18A)</w:t>
      </w:r>
    </w:p>
    <w:p w14:paraId="40F99204" w14:textId="77777777" w:rsidR="002C1EA4" w:rsidRPr="00B420C2" w:rsidRDefault="002C1EA4"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Pr>
          <w:rFonts w:eastAsia="Calibri" w:cs="Times New Roman"/>
          <w:color w:val="000000"/>
          <w:u w:val="single"/>
        </w:rPr>
        <w:t>xxxx</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040</w:t>
      </w:r>
      <w:r>
        <w:rPr>
          <w:rFonts w:eastAsia="Calibri" w:cs="Times New Roman"/>
          <w:color w:val="000000"/>
          <w:u w:val="single"/>
        </w:rPr>
        <w:t>4</w:t>
      </w:r>
    </w:p>
    <w:p w14:paraId="7110B21A" w14:textId="77777777" w:rsidR="00C60F95" w:rsidRDefault="00C60F95"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u w:val="single"/>
        </w:rPr>
        <w:sectPr w:rsidR="00C60F95" w:rsidSect="00B24508">
          <w:type w:val="continuous"/>
          <w:pgSz w:w="12240" w:h="15840"/>
          <w:pgMar w:top="1440" w:right="1440" w:bottom="1440" w:left="1440" w:header="720" w:footer="720" w:gutter="0"/>
          <w:cols w:space="720"/>
          <w:titlePg/>
          <w:docGrid w:linePitch="360"/>
        </w:sectPr>
      </w:pPr>
    </w:p>
    <w:p w14:paraId="216B70AE" w14:textId="5F9B3127" w:rsidR="002C1EA4" w:rsidRDefault="002C1EA4"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Pr>
          <w:rFonts w:eastAsia="Calibri" w:cs="Times New Roman"/>
          <w:color w:val="000000"/>
        </w:rPr>
        <w:t>School Building Authority - Surplus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xxxxx</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42,500,000</w:t>
      </w:r>
    </w:p>
    <w:p w14:paraId="31CE75A4" w14:textId="4666AB73" w:rsidR="002C1EA4" w:rsidRPr="00B420C2" w:rsidRDefault="002C1EA4"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 above appropriation for School Building Authority</w:t>
      </w:r>
      <w:r>
        <w:rPr>
          <w:rFonts w:eastAsia="Calibri" w:cs="Times New Roman"/>
          <w:color w:val="000000"/>
        </w:rPr>
        <w:t xml:space="preserve"> - Surplus</w:t>
      </w:r>
      <w:r w:rsidRPr="00B420C2">
        <w:rPr>
          <w:rFonts w:eastAsia="Calibri" w:cs="Times New Roman"/>
          <w:color w:val="000000"/>
        </w:rPr>
        <w:t xml:space="preserve"> (fund </w:t>
      </w:r>
      <w:r>
        <w:rPr>
          <w:rFonts w:eastAsia="Calibri" w:cs="Times New Roman"/>
          <w:color w:val="000000"/>
        </w:rPr>
        <w:t>xxxx</w:t>
      </w:r>
      <w:r w:rsidRPr="00B420C2">
        <w:rPr>
          <w:rFonts w:eastAsia="Calibri" w:cs="Times New Roman"/>
          <w:color w:val="000000"/>
        </w:rPr>
        <w:t xml:space="preserve">, appropriation </w:t>
      </w:r>
      <w:r>
        <w:rPr>
          <w:rFonts w:eastAsia="Calibri" w:cs="Times New Roman"/>
          <w:color w:val="000000"/>
        </w:rPr>
        <w:t>xxxxx</w:t>
      </w:r>
      <w:r w:rsidRPr="00B420C2">
        <w:rPr>
          <w:rFonts w:eastAsia="Calibri" w:cs="Times New Roman"/>
          <w:color w:val="000000"/>
        </w:rPr>
        <w:t>) shall be transferred to the School Construction Fund (fund 3952).</w:t>
      </w:r>
    </w:p>
    <w:p w14:paraId="58C2ACAD" w14:textId="77777777" w:rsidR="006155D1" w:rsidRPr="00F44247" w:rsidRDefault="006155D1" w:rsidP="006252D0">
      <w:pPr>
        <w:numPr>
          <w:ilvl w:val="0"/>
          <w:numId w:val="6"/>
        </w:numPr>
        <w:suppressLineNumbers/>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i/>
          <w:color w:val="000000"/>
        </w:rPr>
      </w:pPr>
      <w:r>
        <w:rPr>
          <w:rFonts w:eastAsia="Calibri" w:cs="Times New Roman"/>
          <w:i/>
          <w:color w:val="000000"/>
        </w:rPr>
        <w:t>West Virginia School of Osteopathic Medicine</w:t>
      </w:r>
    </w:p>
    <w:p w14:paraId="3F674AB4" w14:textId="77777777" w:rsidR="006155D1" w:rsidRPr="00B420C2" w:rsidRDefault="006155D1"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18B</w:t>
      </w:r>
      <w:r w:rsidRPr="00B420C2">
        <w:rPr>
          <w:rFonts w:eastAsia="Calibri" w:cs="Times New Roman"/>
          <w:i/>
          <w:color w:val="000000"/>
        </w:rPr>
        <w:t>)</w:t>
      </w:r>
    </w:p>
    <w:p w14:paraId="78A9BDC5" w14:textId="77777777" w:rsidR="006155D1" w:rsidRPr="00B420C2" w:rsidRDefault="006155D1"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Cs/>
          <w:color w:val="000000"/>
          <w:u w:val="single"/>
        </w:rPr>
        <w:sectPr w:rsidR="006155D1" w:rsidRPr="00B420C2" w:rsidSect="00B24508">
          <w:footerReference w:type="default" r:id="rId805"/>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iCs/>
          <w:color w:val="000000"/>
        </w:rPr>
        <w:t xml:space="preserve">Fund </w:t>
      </w:r>
      <w:r>
        <w:rPr>
          <w:rFonts w:eastAsia="Calibri" w:cs="Times New Roman"/>
          <w:iCs/>
          <w:color w:val="000000"/>
          <w:u w:val="single"/>
        </w:rPr>
        <w:t>0336</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0476</w:t>
      </w:r>
    </w:p>
    <w:p w14:paraId="22E21B5D" w14:textId="7CE00263" w:rsidR="006155D1" w:rsidRDefault="006155D1"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Cs/>
          <w:color w:val="000000"/>
        </w:rPr>
      </w:pPr>
      <w:r>
        <w:rPr>
          <w:rFonts w:eastAsia="Calibri" w:cs="Times New Roman"/>
          <w:iCs/>
          <w:color w:val="000000"/>
        </w:rPr>
        <w:t>West Virginia School of Osteopathic Medicine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Pr>
          <w:rFonts w:eastAsia="Calibri" w:cs="Times New Roman"/>
          <w:iCs/>
          <w:color w:val="000000"/>
        </w:rPr>
        <w:t>17299</w:t>
      </w:r>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29,000,000</w:t>
      </w:r>
    </w:p>
    <w:p w14:paraId="1BF078F7" w14:textId="77777777" w:rsidR="002013C2" w:rsidRPr="00F44247" w:rsidRDefault="002013C2" w:rsidP="006252D0">
      <w:pPr>
        <w:numPr>
          <w:ilvl w:val="0"/>
          <w:numId w:val="6"/>
        </w:numPr>
        <w:suppressLineNumbers/>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i/>
          <w:color w:val="000000"/>
        </w:rPr>
      </w:pPr>
      <w:r>
        <w:rPr>
          <w:rFonts w:eastAsia="Calibri" w:cs="Times New Roman"/>
          <w:i/>
          <w:color w:val="000000"/>
        </w:rPr>
        <w:t>Department of Tourism –</w:t>
      </w:r>
    </w:p>
    <w:p w14:paraId="735D5007" w14:textId="77777777" w:rsidR="002013C2" w:rsidRDefault="002013C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Pr>
          <w:rFonts w:eastAsia="Calibri" w:cs="Times New Roman"/>
          <w:i/>
          <w:color w:val="000000"/>
        </w:rPr>
        <w:t>Office of the Secretary</w:t>
      </w:r>
    </w:p>
    <w:p w14:paraId="5DD41480" w14:textId="77777777" w:rsidR="002013C2" w:rsidRPr="00B420C2" w:rsidRDefault="002013C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(WV Code Chapter </w:t>
      </w:r>
      <w:r>
        <w:rPr>
          <w:rFonts w:eastAsia="Calibri" w:cs="Times New Roman"/>
          <w:i/>
          <w:color w:val="000000"/>
        </w:rPr>
        <w:t>5B</w:t>
      </w:r>
      <w:r w:rsidRPr="00B420C2">
        <w:rPr>
          <w:rFonts w:eastAsia="Calibri" w:cs="Times New Roman"/>
          <w:i/>
          <w:color w:val="000000"/>
        </w:rPr>
        <w:t>)</w:t>
      </w:r>
    </w:p>
    <w:p w14:paraId="2C236B5C" w14:textId="77777777" w:rsidR="002013C2" w:rsidRPr="00B420C2" w:rsidRDefault="002013C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Cs/>
          <w:color w:val="000000"/>
          <w:u w:val="single"/>
        </w:rPr>
        <w:sectPr w:rsidR="002013C2" w:rsidRPr="00B420C2" w:rsidSect="00B24508">
          <w:footerReference w:type="default" r:id="rId806"/>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iCs/>
          <w:color w:val="000000"/>
        </w:rPr>
        <w:t xml:space="preserve">Fund </w:t>
      </w:r>
      <w:r>
        <w:rPr>
          <w:rFonts w:eastAsia="Calibri" w:cs="Times New Roman"/>
          <w:iCs/>
          <w:color w:val="000000"/>
          <w:u w:val="single"/>
        </w:rPr>
        <w:t>0246</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0304</w:t>
      </w:r>
    </w:p>
    <w:p w14:paraId="65DA81BC" w14:textId="77777777" w:rsidR="002013C2" w:rsidRDefault="002013C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Cs/>
          <w:color w:val="000000"/>
        </w:rPr>
      </w:pPr>
      <w:r>
        <w:rPr>
          <w:rFonts w:eastAsia="Calibri" w:cs="Times New Roman"/>
          <w:iCs/>
          <w:color w:val="000000"/>
        </w:rPr>
        <w:t>Tourism – Brand Promotion</w:t>
      </w:r>
      <w:r w:rsidRPr="00B420C2">
        <w:rPr>
          <w:rFonts w:eastAsia="Calibri" w:cs="Times New Roman"/>
          <w:iCs/>
          <w:color w:val="000000"/>
        </w:rPr>
        <w:t xml:space="preserve">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Pr>
          <w:rFonts w:eastAsia="Calibri" w:cs="Times New Roman"/>
          <w:iCs/>
          <w:color w:val="000000"/>
        </w:rPr>
        <w:t>61893</w:t>
      </w:r>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13,000,000</w:t>
      </w:r>
    </w:p>
    <w:p w14:paraId="0AAFF6EC" w14:textId="77777777" w:rsidR="002013C2" w:rsidRDefault="002013C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Cs/>
          <w:color w:val="000000"/>
          <w:u w:val="single"/>
        </w:rPr>
      </w:pPr>
      <w:r>
        <w:rPr>
          <w:rFonts w:eastAsia="Calibri" w:cs="Times New Roman"/>
          <w:iCs/>
          <w:color w:val="000000"/>
        </w:rPr>
        <w:t>Tourism – Industry Development -Surplus</w:t>
      </w:r>
      <w:r>
        <w:rPr>
          <w:rFonts w:eastAsia="Calibri" w:cs="Times New Roman"/>
          <w:iCs/>
          <w:color w:val="000000"/>
        </w:rPr>
        <w:tab/>
      </w:r>
      <w:r>
        <w:rPr>
          <w:rFonts w:eastAsia="Calibri" w:cs="Times New Roman"/>
          <w:iCs/>
          <w:color w:val="000000"/>
        </w:rPr>
        <w:tab/>
      </w:r>
      <w:r>
        <w:rPr>
          <w:rFonts w:eastAsia="Calibri" w:cs="Times New Roman"/>
          <w:iCs/>
          <w:color w:val="000000"/>
        </w:rPr>
        <w:tab/>
        <w:t>61896</w:t>
      </w:r>
      <w:r>
        <w:rPr>
          <w:rFonts w:eastAsia="Calibri" w:cs="Times New Roman"/>
          <w:iCs/>
          <w:color w:val="000000"/>
        </w:rPr>
        <w:tab/>
      </w:r>
      <w:r w:rsidRPr="007374C3">
        <w:rPr>
          <w:rFonts w:eastAsia="Calibri" w:cs="Times New Roman"/>
          <w:iCs/>
          <w:color w:val="000000"/>
          <w:u w:val="single"/>
        </w:rPr>
        <w:tab/>
      </w:r>
      <w:r>
        <w:rPr>
          <w:rFonts w:eastAsia="Calibri" w:cs="Times New Roman"/>
          <w:iCs/>
          <w:color w:val="000000"/>
          <w:u w:val="single"/>
        </w:rPr>
        <w:t>11</w:t>
      </w:r>
      <w:r w:rsidRPr="007374C3">
        <w:rPr>
          <w:rFonts w:eastAsia="Calibri" w:cs="Times New Roman"/>
          <w:iCs/>
          <w:color w:val="000000"/>
          <w:u w:val="single"/>
        </w:rPr>
        <w:t>,500,000</w:t>
      </w:r>
    </w:p>
    <w:p w14:paraId="3D5C022B" w14:textId="77777777" w:rsidR="00773C31" w:rsidRDefault="002013C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Cs/>
          <w:color w:val="000000"/>
        </w:rPr>
        <w:sectPr w:rsidR="00773C31" w:rsidSect="00B24508">
          <w:footerReference w:type="default" r:id="rId807"/>
          <w:type w:val="continuous"/>
          <w:pgSz w:w="12240" w:h="15840"/>
          <w:pgMar w:top="1440" w:right="1440" w:bottom="1440" w:left="1440" w:header="720" w:footer="720" w:gutter="0"/>
          <w:lnNumType w:countBy="1" w:restart="newSection"/>
          <w:cols w:space="720"/>
          <w:titlePg/>
          <w:docGrid w:linePitch="360"/>
        </w:sectPr>
      </w:pPr>
      <w:r>
        <w:rPr>
          <w:rFonts w:eastAsia="Calibri" w:cs="Times New Roman"/>
          <w:iCs/>
          <w:color w:val="000000"/>
        </w:rPr>
        <w:tab/>
        <w:t>Total</w:t>
      </w:r>
      <w:r>
        <w:rPr>
          <w:rFonts w:eastAsia="Calibri" w:cs="Times New Roman"/>
          <w:iCs/>
          <w:color w:val="000000"/>
        </w:rPr>
        <w:tab/>
      </w:r>
      <w:r>
        <w:rPr>
          <w:rFonts w:eastAsia="Calibri" w:cs="Times New Roman"/>
          <w:iCs/>
          <w:color w:val="000000"/>
        </w:rPr>
        <w:tab/>
      </w:r>
      <w:r>
        <w:rPr>
          <w:rFonts w:eastAsia="Calibri" w:cs="Times New Roman"/>
          <w:iCs/>
          <w:color w:val="000000"/>
        </w:rPr>
        <w:tab/>
      </w:r>
      <w:r>
        <w:rPr>
          <w:rFonts w:eastAsia="Calibri" w:cs="Times New Roman"/>
          <w:iCs/>
          <w:color w:val="000000"/>
        </w:rPr>
        <w:tab/>
      </w:r>
      <w:r>
        <w:rPr>
          <w:rFonts w:eastAsia="Calibri" w:cs="Times New Roman"/>
          <w:iCs/>
          <w:color w:val="000000"/>
        </w:rPr>
        <w:tab/>
        <w:t>$</w:t>
      </w:r>
      <w:r>
        <w:rPr>
          <w:rFonts w:eastAsia="Calibri" w:cs="Times New Roman"/>
          <w:iCs/>
          <w:color w:val="000000"/>
        </w:rPr>
        <w:tab/>
        <w:t>24,500,000</w:t>
      </w:r>
    </w:p>
    <w:p w14:paraId="62C2E280" w14:textId="77777777" w:rsidR="0084625A" w:rsidRPr="00B420C2" w:rsidRDefault="0084625A"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West Virginia University at Parkersburg</w:t>
      </w:r>
    </w:p>
    <w:p w14:paraId="69783957" w14:textId="77777777" w:rsidR="0084625A" w:rsidRPr="00B420C2" w:rsidRDefault="0084625A"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443CAD93" w14:textId="77777777" w:rsidR="0084625A" w:rsidRPr="00B420C2" w:rsidRDefault="0084625A"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0351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0464</w:t>
      </w:r>
    </w:p>
    <w:p w14:paraId="66DBBA9D" w14:textId="77777777" w:rsidR="0084625A" w:rsidRPr="00B420C2" w:rsidRDefault="0084625A"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84625A" w:rsidRPr="00B420C2" w:rsidSect="00B24508">
          <w:type w:val="continuous"/>
          <w:pgSz w:w="12240" w:h="15840"/>
          <w:pgMar w:top="1440" w:right="1440" w:bottom="1440" w:left="1440" w:header="720" w:footer="720" w:gutter="0"/>
          <w:cols w:space="720"/>
          <w:docGrid w:linePitch="360"/>
        </w:sectPr>
      </w:pPr>
    </w:p>
    <w:p w14:paraId="31345696" w14:textId="77777777" w:rsidR="00EF6F1D" w:rsidRDefault="0084625A"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EF6F1D" w:rsidSect="00B24508">
          <w:footerReference w:type="default" r:id="rId808"/>
          <w:type w:val="continuous"/>
          <w:pgSz w:w="12240" w:h="15840"/>
          <w:pgMar w:top="1440" w:right="1440" w:bottom="1440" w:left="1440" w:header="720" w:footer="720" w:gutter="0"/>
          <w:lnNumType w:countBy="1" w:restart="newSection"/>
          <w:cols w:space="720"/>
          <w:titlePg/>
          <w:docGrid w:linePitch="360"/>
        </w:sectPr>
      </w:pPr>
      <w:r>
        <w:rPr>
          <w:rFonts w:eastAsia="Calibri" w:cs="Times New Roman"/>
          <w:color w:val="000000"/>
        </w:rPr>
        <w:t>Capital Outlay, Repairs and Equipment - Surplus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677</w:t>
      </w:r>
      <w:r w:rsidRPr="00B420C2">
        <w:rPr>
          <w:rFonts w:eastAsia="Calibri" w:cs="Times New Roman"/>
          <w:color w:val="000000"/>
        </w:rPr>
        <w:t>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1,000,000</w:t>
      </w:r>
    </w:p>
    <w:p w14:paraId="1BEC9CB4" w14:textId="77777777" w:rsidR="0084625A" w:rsidRPr="00B420C2" w:rsidRDefault="0084625A"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Blue Ridge Community and Technical College</w:t>
      </w:r>
    </w:p>
    <w:p w14:paraId="5F446C7F" w14:textId="77777777" w:rsidR="0084625A" w:rsidRPr="00B420C2" w:rsidRDefault="0084625A"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5F032C6F" w14:textId="77777777" w:rsidR="0084625A" w:rsidRPr="00B420C2" w:rsidRDefault="0084625A"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lastRenderedPageBreak/>
        <w:t xml:space="preserve">Fund </w:t>
      </w:r>
      <w:r w:rsidRPr="00B420C2">
        <w:rPr>
          <w:rFonts w:eastAsia="Calibri" w:cs="Times New Roman"/>
          <w:color w:val="000000"/>
          <w:u w:val="single"/>
        </w:rPr>
        <w:t>0601</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0447</w:t>
      </w:r>
    </w:p>
    <w:p w14:paraId="17CC9889" w14:textId="77777777" w:rsidR="0084625A" w:rsidRPr="00B420C2" w:rsidRDefault="0084625A"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84625A" w:rsidRPr="00B420C2" w:rsidSect="00B24508">
          <w:type w:val="continuous"/>
          <w:pgSz w:w="12240" w:h="15840"/>
          <w:pgMar w:top="1440" w:right="1440" w:bottom="1440" w:left="1440" w:header="720" w:footer="720" w:gutter="0"/>
          <w:cols w:space="720"/>
          <w:titlePg/>
          <w:docGrid w:linePitch="360"/>
        </w:sectPr>
      </w:pPr>
    </w:p>
    <w:p w14:paraId="0108A485" w14:textId="77777777" w:rsidR="00EF6F1D" w:rsidRDefault="0084625A"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EF6F1D" w:rsidSect="00B24508">
          <w:footerReference w:type="default" r:id="rId809"/>
          <w:type w:val="continuous"/>
          <w:pgSz w:w="12240" w:h="15840"/>
          <w:pgMar w:top="1440" w:right="1440" w:bottom="1440" w:left="1440" w:header="720" w:footer="720" w:gutter="0"/>
          <w:lnNumType w:countBy="1" w:restart="newSection"/>
          <w:cols w:space="720"/>
          <w:titlePg/>
          <w:docGrid w:linePitch="360"/>
        </w:sectPr>
      </w:pPr>
      <w:r>
        <w:rPr>
          <w:rFonts w:eastAsia="Calibri" w:cs="Times New Roman"/>
          <w:color w:val="000000"/>
        </w:rPr>
        <w:t>Capital Outlay, Repairs and Equipment - Surplus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677</w:t>
      </w:r>
      <w:r w:rsidRPr="00B420C2">
        <w:rPr>
          <w:rFonts w:eastAsia="Calibri" w:cs="Times New Roman"/>
          <w:color w:val="000000"/>
        </w:rPr>
        <w:t>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1,000,000</w:t>
      </w:r>
    </w:p>
    <w:p w14:paraId="2526787E" w14:textId="77777777" w:rsidR="00D733CF" w:rsidRPr="00B420C2" w:rsidRDefault="00D733CF"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Mountwest Community and Technical College</w:t>
      </w:r>
    </w:p>
    <w:p w14:paraId="4FE94779" w14:textId="77777777" w:rsidR="00D733CF" w:rsidRPr="00B420C2" w:rsidRDefault="00D733CF" w:rsidP="006252D0">
      <w:pPr>
        <w:tabs>
          <w:tab w:val="left" w:pos="288"/>
          <w:tab w:val="left" w:pos="720"/>
          <w:tab w:val="center" w:pos="4680"/>
          <w:tab w:val="left" w:leader="dot" w:pos="6030"/>
          <w:tab w:val="left" w:pos="6210"/>
          <w:tab w:val="left" w:pos="6451"/>
          <w:tab w:val="center" w:pos="6930"/>
          <w:tab w:val="left" w:pos="7704"/>
          <w:tab w:val="right" w:pos="9360"/>
        </w:tabs>
        <w:spacing w:line="456" w:lineRule="auto"/>
        <w:rPr>
          <w:rFonts w:eastAsia="Calibri" w:cs="Times New Roman"/>
          <w:color w:val="000000"/>
        </w:rPr>
      </w:pPr>
      <w:r>
        <w:rPr>
          <w:rFonts w:eastAsia="Calibri" w:cs="Times New Roman"/>
          <w:color w:val="000000"/>
        </w:rPr>
        <w:tab/>
      </w:r>
      <w:r>
        <w:rPr>
          <w:rFonts w:eastAsia="Calibri" w:cs="Times New Roman"/>
          <w:color w:val="000000"/>
        </w:rPr>
        <w:tab/>
      </w:r>
      <w:r>
        <w:rPr>
          <w:rFonts w:eastAsia="Calibri" w:cs="Times New Roman"/>
          <w:color w:val="000000"/>
        </w:rPr>
        <w:tab/>
      </w: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r>
        <w:rPr>
          <w:rFonts w:eastAsia="Calibri" w:cs="Times New Roman"/>
          <w:color w:val="000000"/>
        </w:rPr>
        <w:tab/>
      </w:r>
      <w:r>
        <w:rPr>
          <w:rFonts w:eastAsia="Calibri" w:cs="Times New Roman"/>
          <w:color w:val="000000"/>
        </w:rPr>
        <w:tab/>
      </w:r>
      <w:r>
        <w:rPr>
          <w:rFonts w:eastAsia="Calibri" w:cs="Times New Roman"/>
          <w:color w:val="000000"/>
        </w:rPr>
        <w:tab/>
      </w:r>
      <w:r>
        <w:rPr>
          <w:rFonts w:eastAsia="Calibri" w:cs="Times New Roman"/>
          <w:color w:val="000000"/>
        </w:rPr>
        <w:tab/>
      </w:r>
      <w:r>
        <w:rPr>
          <w:rFonts w:eastAsia="Calibri" w:cs="Times New Roman"/>
          <w:color w:val="000000"/>
        </w:rPr>
        <w:tab/>
      </w:r>
      <w:r>
        <w:rPr>
          <w:rFonts w:eastAsia="Calibri" w:cs="Times New Roman"/>
          <w:color w:val="000000"/>
        </w:rPr>
        <w:tab/>
      </w:r>
    </w:p>
    <w:p w14:paraId="4367D4A8" w14:textId="77777777" w:rsidR="00D733CF" w:rsidRPr="00B420C2" w:rsidRDefault="00D733CF"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0599</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0444</w:t>
      </w:r>
    </w:p>
    <w:p w14:paraId="015619DC" w14:textId="77777777" w:rsidR="00D733CF" w:rsidRPr="00B420C2" w:rsidRDefault="00D733CF"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733CF" w:rsidRPr="00B420C2" w:rsidSect="00B24508">
          <w:type w:val="continuous"/>
          <w:pgSz w:w="12240" w:h="15840"/>
          <w:pgMar w:top="1440" w:right="1440" w:bottom="1440" w:left="1440" w:header="720" w:footer="720" w:gutter="0"/>
          <w:cols w:space="720"/>
          <w:titlePg/>
          <w:docGrid w:linePitch="360"/>
        </w:sectPr>
      </w:pPr>
    </w:p>
    <w:p w14:paraId="5F2AC4D1" w14:textId="5D56A22D" w:rsidR="00D733CF" w:rsidRPr="00B420C2" w:rsidRDefault="00D733CF"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D733CF" w:rsidRPr="00B420C2" w:rsidSect="00B24508">
          <w:footerReference w:type="default" r:id="rId810"/>
          <w:type w:val="continuous"/>
          <w:pgSz w:w="12240" w:h="15840"/>
          <w:pgMar w:top="1440" w:right="1440" w:bottom="1440" w:left="1440" w:header="720" w:footer="720" w:gutter="0"/>
          <w:lnNumType w:countBy="1" w:restart="newSection"/>
          <w:cols w:space="720"/>
          <w:titlePg/>
          <w:docGrid w:linePitch="360"/>
        </w:sectPr>
      </w:pPr>
      <w:r>
        <w:rPr>
          <w:rFonts w:eastAsia="Calibri" w:cs="Times New Roman"/>
          <w:color w:val="000000"/>
        </w:rPr>
        <w:t>Capital Outlay, Repairs and Equipment - Surplus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67</w:t>
      </w:r>
      <w:r w:rsidRPr="00B420C2">
        <w:rPr>
          <w:rFonts w:eastAsia="Calibri" w:cs="Times New Roman"/>
          <w:color w:val="000000"/>
        </w:rPr>
        <w:t>700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1,000,000</w:t>
      </w:r>
    </w:p>
    <w:p w14:paraId="06CD731A" w14:textId="77777777" w:rsidR="00D733CF" w:rsidRPr="00B420C2" w:rsidRDefault="00D733CF"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New River Community and Technical College</w:t>
      </w:r>
    </w:p>
    <w:p w14:paraId="12C55DFA" w14:textId="77777777" w:rsidR="00D733CF" w:rsidRPr="00B420C2" w:rsidRDefault="00D733CF"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38B2F5C5" w14:textId="77777777" w:rsidR="00D733CF" w:rsidRPr="00B420C2" w:rsidRDefault="00D733CF"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0600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0445</w:t>
      </w:r>
    </w:p>
    <w:p w14:paraId="448B5803" w14:textId="77777777" w:rsidR="00D733CF" w:rsidRPr="00B420C2" w:rsidRDefault="00D733CF"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733CF" w:rsidRPr="00B420C2" w:rsidSect="00B24508">
          <w:footerReference w:type="default" r:id="rId811"/>
          <w:type w:val="continuous"/>
          <w:pgSz w:w="12240" w:h="15840"/>
          <w:pgMar w:top="1440" w:right="1440" w:bottom="1440" w:left="1440" w:header="720" w:footer="720" w:gutter="0"/>
          <w:cols w:space="720"/>
          <w:titlePg/>
          <w:docGrid w:linePitch="360"/>
        </w:sectPr>
      </w:pPr>
    </w:p>
    <w:p w14:paraId="261EE564" w14:textId="77777777" w:rsidR="00D733CF" w:rsidRPr="00B420C2" w:rsidRDefault="00D733CF"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D733CF" w:rsidRPr="00B420C2" w:rsidSect="00B24508">
          <w:footerReference w:type="default" r:id="rId812"/>
          <w:type w:val="continuous"/>
          <w:pgSz w:w="12240" w:h="15840"/>
          <w:pgMar w:top="1440" w:right="1440" w:bottom="1440" w:left="1440" w:header="720" w:footer="720" w:gutter="0"/>
          <w:lnNumType w:countBy="1" w:restart="newSection"/>
          <w:cols w:space="720"/>
          <w:titlePg/>
          <w:docGrid w:linePitch="360"/>
        </w:sectPr>
      </w:pPr>
      <w:r>
        <w:rPr>
          <w:rFonts w:eastAsia="Calibri" w:cs="Times New Roman"/>
          <w:color w:val="000000"/>
        </w:rPr>
        <w:t>Capital Outlay, Repairs and Equipment - Surplus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67</w:t>
      </w:r>
      <w:r w:rsidRPr="00B420C2">
        <w:rPr>
          <w:rFonts w:eastAsia="Calibri" w:cs="Times New Roman"/>
          <w:color w:val="000000"/>
        </w:rPr>
        <w:t>700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1,000,000</w:t>
      </w:r>
    </w:p>
    <w:p w14:paraId="748C46EB" w14:textId="77777777" w:rsidR="00D733CF" w:rsidRPr="00B420C2" w:rsidRDefault="00D733CF"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Pierpont Community and Technical College</w:t>
      </w:r>
    </w:p>
    <w:p w14:paraId="4489A247" w14:textId="77777777" w:rsidR="00D733CF" w:rsidRPr="00B420C2" w:rsidRDefault="00D733CF"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6F234FD6" w14:textId="77777777" w:rsidR="00D733CF" w:rsidRPr="00B420C2" w:rsidRDefault="00D733CF"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0597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0446</w:t>
      </w:r>
    </w:p>
    <w:p w14:paraId="38BAC0F9" w14:textId="77777777" w:rsidR="00D733CF" w:rsidRPr="00B420C2" w:rsidRDefault="00D733CF"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733CF" w:rsidRPr="00B420C2" w:rsidSect="00B24508">
          <w:footerReference w:type="default" r:id="rId813"/>
          <w:type w:val="continuous"/>
          <w:pgSz w:w="12240" w:h="15840"/>
          <w:pgMar w:top="1440" w:right="1440" w:bottom="1440" w:left="1440" w:header="720" w:footer="720" w:gutter="0"/>
          <w:cols w:space="720"/>
          <w:titlePg/>
          <w:docGrid w:linePitch="360"/>
        </w:sectPr>
      </w:pPr>
    </w:p>
    <w:p w14:paraId="779A4923" w14:textId="77777777" w:rsidR="00EF6F1D" w:rsidRDefault="00D733CF"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EF6F1D" w:rsidSect="00B24508">
          <w:footerReference w:type="default" r:id="rId814"/>
          <w:type w:val="continuous"/>
          <w:pgSz w:w="12240" w:h="15840"/>
          <w:pgMar w:top="1440" w:right="1440" w:bottom="1440" w:left="1440" w:header="720" w:footer="720" w:gutter="0"/>
          <w:lnNumType w:countBy="1"/>
          <w:cols w:space="720"/>
          <w:titlePg/>
          <w:docGrid w:linePitch="360"/>
        </w:sectPr>
      </w:pPr>
      <w:r>
        <w:rPr>
          <w:rFonts w:eastAsia="Calibri" w:cs="Times New Roman"/>
          <w:color w:val="000000"/>
        </w:rPr>
        <w:t>Capital Outlay, Repairs and Equipment - Surplus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677</w:t>
      </w:r>
      <w:r w:rsidRPr="00B420C2">
        <w:rPr>
          <w:rFonts w:eastAsia="Calibri" w:cs="Times New Roman"/>
          <w:color w:val="000000"/>
        </w:rPr>
        <w:t>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1,000,000</w:t>
      </w:r>
    </w:p>
    <w:p w14:paraId="2B987825" w14:textId="77777777" w:rsidR="00D733CF" w:rsidRPr="00B420C2" w:rsidRDefault="00D733CF"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Southern West Virginia Community and Technical College</w:t>
      </w:r>
    </w:p>
    <w:p w14:paraId="1345E95A" w14:textId="77777777" w:rsidR="00D733CF" w:rsidRPr="00B420C2" w:rsidRDefault="00D733CF"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7C15E73A" w14:textId="77777777" w:rsidR="00D733CF" w:rsidRPr="00B420C2" w:rsidRDefault="00D733CF"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0380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0487</w:t>
      </w:r>
    </w:p>
    <w:p w14:paraId="6F548B7C" w14:textId="77777777" w:rsidR="00D733CF" w:rsidRPr="00B420C2" w:rsidRDefault="00D733CF"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733CF" w:rsidRPr="00B420C2" w:rsidSect="00B24508">
          <w:type w:val="continuous"/>
          <w:pgSz w:w="12240" w:h="15840"/>
          <w:pgMar w:top="1440" w:right="1440" w:bottom="1440" w:left="1440" w:header="720" w:footer="720" w:gutter="0"/>
          <w:cols w:space="720"/>
          <w:titlePg/>
          <w:docGrid w:linePitch="360"/>
        </w:sectPr>
      </w:pPr>
    </w:p>
    <w:p w14:paraId="19781826" w14:textId="02034FF0" w:rsidR="00D733CF" w:rsidRPr="00B420C2" w:rsidRDefault="00D733CF"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D733CF" w:rsidRPr="00B420C2" w:rsidSect="00B24508">
          <w:footerReference w:type="default" r:id="rId815"/>
          <w:type w:val="continuous"/>
          <w:pgSz w:w="12240" w:h="15840"/>
          <w:pgMar w:top="1440" w:right="1440" w:bottom="1440" w:left="1440" w:header="720" w:footer="720" w:gutter="0"/>
          <w:lnNumType w:countBy="1" w:restart="newSection"/>
          <w:cols w:space="720"/>
          <w:titlePg/>
          <w:docGrid w:linePitch="360"/>
        </w:sectPr>
      </w:pPr>
      <w:r>
        <w:rPr>
          <w:rFonts w:eastAsia="Calibri" w:cs="Times New Roman"/>
          <w:color w:val="000000"/>
        </w:rPr>
        <w:t>Capital Outlay, Repairs and Equipment - Surplus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677</w:t>
      </w:r>
      <w:r w:rsidRPr="00B420C2">
        <w:rPr>
          <w:rFonts w:eastAsia="Calibri" w:cs="Times New Roman"/>
          <w:color w:val="000000"/>
        </w:rPr>
        <w:t>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1,000,000</w:t>
      </w:r>
    </w:p>
    <w:p w14:paraId="2F432646" w14:textId="77777777" w:rsidR="00D733CF" w:rsidRPr="00B420C2" w:rsidRDefault="00D733CF"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West Virginia Northern Community and Technical College</w:t>
      </w:r>
    </w:p>
    <w:p w14:paraId="3E20154F" w14:textId="77777777" w:rsidR="00D733CF" w:rsidRPr="00B420C2" w:rsidRDefault="00D733CF"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6FDE5548" w14:textId="77777777" w:rsidR="00D733CF" w:rsidRPr="00B420C2" w:rsidRDefault="00D733CF"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0383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0489</w:t>
      </w:r>
    </w:p>
    <w:p w14:paraId="3F7AA657" w14:textId="77777777" w:rsidR="00D733CF" w:rsidRPr="00B420C2" w:rsidRDefault="00D733CF"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733CF" w:rsidRPr="00B420C2" w:rsidSect="00B24508">
          <w:footerReference w:type="default" r:id="rId816"/>
          <w:type w:val="continuous"/>
          <w:pgSz w:w="12240" w:h="15840"/>
          <w:pgMar w:top="1440" w:right="1440" w:bottom="1440" w:left="1440" w:header="720" w:footer="720" w:gutter="0"/>
          <w:cols w:space="720"/>
          <w:titlePg/>
          <w:docGrid w:linePitch="360"/>
        </w:sectPr>
      </w:pPr>
    </w:p>
    <w:p w14:paraId="5F4C22C2" w14:textId="6C06AD61" w:rsidR="00D733CF" w:rsidRPr="00B420C2" w:rsidRDefault="00D733CF"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Pr>
          <w:rFonts w:eastAsia="Calibri" w:cs="Times New Roman"/>
          <w:color w:val="000000"/>
        </w:rPr>
        <w:t>Capital Outlay, Repairs and Equipment - Surplus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677</w:t>
      </w:r>
      <w:r w:rsidRPr="00B420C2">
        <w:rPr>
          <w:rFonts w:eastAsia="Calibri" w:cs="Times New Roman"/>
          <w:color w:val="000000"/>
        </w:rPr>
        <w:t>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 xml:space="preserve"> 1,000,000</w:t>
      </w:r>
    </w:p>
    <w:p w14:paraId="06DE4D70" w14:textId="77777777" w:rsidR="00D733CF" w:rsidRPr="00B420C2" w:rsidRDefault="00D733CF"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D733CF" w:rsidRPr="00B420C2" w:rsidSect="00B24508">
          <w:footerReference w:type="default" r:id="rId817"/>
          <w:type w:val="continuous"/>
          <w:pgSz w:w="12240" w:h="15840"/>
          <w:pgMar w:top="1440" w:right="1440" w:bottom="1440" w:left="1440" w:header="720" w:footer="720" w:gutter="0"/>
          <w:lnNumType w:countBy="1" w:restart="newSection"/>
          <w:cols w:space="720"/>
          <w:docGrid w:linePitch="360"/>
        </w:sectPr>
      </w:pPr>
    </w:p>
    <w:p w14:paraId="194D76D0" w14:textId="77777777" w:rsidR="00D733CF" w:rsidRPr="00B420C2" w:rsidRDefault="00D733CF"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Eastern West Virginia Community and Technical College</w:t>
      </w:r>
    </w:p>
    <w:p w14:paraId="4BD3DB16" w14:textId="77777777" w:rsidR="00D733CF" w:rsidRPr="00B420C2" w:rsidRDefault="00D733CF"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1988A673" w14:textId="77777777" w:rsidR="00D733CF" w:rsidRPr="00B420C2" w:rsidRDefault="00D733CF"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0587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0492</w:t>
      </w:r>
    </w:p>
    <w:p w14:paraId="2A6639E2" w14:textId="77777777" w:rsidR="00D733CF" w:rsidRPr="00B420C2" w:rsidRDefault="00D733CF"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733CF" w:rsidRPr="00B420C2" w:rsidSect="00B24508">
          <w:footerReference w:type="default" r:id="rId818"/>
          <w:type w:val="continuous"/>
          <w:pgSz w:w="12240" w:h="15840"/>
          <w:pgMar w:top="1440" w:right="1440" w:bottom="1440" w:left="1440" w:header="720" w:footer="720" w:gutter="0"/>
          <w:cols w:space="720"/>
          <w:titlePg/>
          <w:docGrid w:linePitch="360"/>
        </w:sectPr>
      </w:pPr>
    </w:p>
    <w:p w14:paraId="2EC75E1B" w14:textId="4193025A" w:rsidR="00D733CF" w:rsidRPr="00B420C2" w:rsidRDefault="00D733CF"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Pr>
          <w:rFonts w:eastAsia="Calibri" w:cs="Times New Roman"/>
          <w:color w:val="000000"/>
        </w:rPr>
        <w:t>Capital Outlay, Repairs and Equipment - Surplus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677</w:t>
      </w:r>
      <w:r w:rsidRPr="00B420C2">
        <w:rPr>
          <w:rFonts w:eastAsia="Calibri" w:cs="Times New Roman"/>
          <w:color w:val="000000"/>
        </w:rPr>
        <w:t>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1,000,000</w:t>
      </w:r>
    </w:p>
    <w:p w14:paraId="317204D5" w14:textId="77777777" w:rsidR="00D733CF" w:rsidRPr="00B420C2" w:rsidRDefault="00D733CF"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D733CF" w:rsidRPr="00B420C2" w:rsidSect="00B24508">
          <w:footerReference w:type="default" r:id="rId819"/>
          <w:type w:val="continuous"/>
          <w:pgSz w:w="12240" w:h="15840"/>
          <w:pgMar w:top="1440" w:right="1440" w:bottom="1440" w:left="1440" w:header="720" w:footer="720" w:gutter="0"/>
          <w:lnNumType w:countBy="1" w:restart="newSection"/>
          <w:cols w:space="720"/>
          <w:titlePg/>
          <w:docGrid w:linePitch="360"/>
        </w:sectPr>
      </w:pPr>
    </w:p>
    <w:p w14:paraId="7E301CBE" w14:textId="77777777" w:rsidR="00D733CF" w:rsidRPr="00B420C2" w:rsidRDefault="00D733CF"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BridgeValley Community and Technical College</w:t>
      </w:r>
    </w:p>
    <w:p w14:paraId="16CB9C2A" w14:textId="77777777" w:rsidR="00D733CF" w:rsidRPr="00B420C2" w:rsidRDefault="00D733CF"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lastRenderedPageBreak/>
        <w:t>(</w:t>
      </w:r>
      <w:r>
        <w:rPr>
          <w:rFonts w:eastAsia="Calibri" w:cs="Times New Roman"/>
          <w:color w:val="000000"/>
        </w:rPr>
        <w:t>W.V.</w:t>
      </w:r>
      <w:r w:rsidRPr="00B420C2">
        <w:rPr>
          <w:rFonts w:eastAsia="Calibri" w:cs="Times New Roman"/>
          <w:color w:val="000000"/>
        </w:rPr>
        <w:t xml:space="preserve"> Code Chapter 18B)</w:t>
      </w:r>
    </w:p>
    <w:p w14:paraId="1C32A38B" w14:textId="77777777" w:rsidR="00D733CF" w:rsidRPr="00B420C2" w:rsidRDefault="00D733CF"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0618</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0493</w:t>
      </w:r>
    </w:p>
    <w:p w14:paraId="5DB8CC62" w14:textId="77777777" w:rsidR="00D733CF" w:rsidRPr="00B420C2" w:rsidRDefault="00D733CF"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733CF" w:rsidRPr="00B420C2" w:rsidSect="00B24508">
          <w:footerReference w:type="default" r:id="rId820"/>
          <w:type w:val="continuous"/>
          <w:pgSz w:w="12240" w:h="15840"/>
          <w:pgMar w:top="1440" w:right="1440" w:bottom="1440" w:left="1440" w:header="720" w:footer="720" w:gutter="0"/>
          <w:cols w:space="720"/>
          <w:titlePg/>
          <w:docGrid w:linePitch="360"/>
        </w:sectPr>
      </w:pPr>
    </w:p>
    <w:p w14:paraId="2EC28AA7" w14:textId="77777777" w:rsidR="00830F74" w:rsidRDefault="00D733CF"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830F74" w:rsidSect="00B24508">
          <w:footerReference w:type="default" r:id="rId821"/>
          <w:type w:val="continuous"/>
          <w:pgSz w:w="12240" w:h="15840"/>
          <w:pgMar w:top="1440" w:right="1440" w:bottom="1440" w:left="1440" w:header="720" w:footer="720" w:gutter="0"/>
          <w:lnNumType w:countBy="1" w:restart="continuous"/>
          <w:cols w:space="720"/>
          <w:titlePg/>
          <w:docGrid w:linePitch="360"/>
        </w:sectPr>
      </w:pPr>
      <w:r>
        <w:rPr>
          <w:rFonts w:eastAsia="Calibri" w:cs="Times New Roman"/>
          <w:color w:val="000000"/>
        </w:rPr>
        <w:t>Capital Outlay, Repairs and Equipment - Surplus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677</w:t>
      </w:r>
      <w:r w:rsidRPr="00B420C2">
        <w:rPr>
          <w:rFonts w:eastAsia="Calibri" w:cs="Times New Roman"/>
          <w:color w:val="000000"/>
        </w:rPr>
        <w:t>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1,000,000</w:t>
      </w:r>
    </w:p>
    <w:p w14:paraId="648DE512" w14:textId="77777777" w:rsidR="00D733CF" w:rsidRPr="00B420C2" w:rsidRDefault="00D733CF"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Shepherd University</w:t>
      </w:r>
    </w:p>
    <w:p w14:paraId="3299DD26" w14:textId="77777777" w:rsidR="00D733CF" w:rsidRPr="00B420C2" w:rsidRDefault="00D733CF"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53C5CD13" w14:textId="77777777" w:rsidR="00D733CF" w:rsidRPr="00B420C2" w:rsidRDefault="00D733CF"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0366</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0486</w:t>
      </w:r>
    </w:p>
    <w:p w14:paraId="66593CAC" w14:textId="77777777" w:rsidR="00D733CF" w:rsidRPr="00B420C2" w:rsidRDefault="00D733CF"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D733CF" w:rsidRPr="00B420C2" w:rsidSect="00B24508">
          <w:type w:val="continuous"/>
          <w:pgSz w:w="12240" w:h="15840"/>
          <w:pgMar w:top="1440" w:right="1440" w:bottom="1440" w:left="1440" w:header="720" w:footer="720" w:gutter="0"/>
          <w:cols w:space="720"/>
          <w:titlePg/>
          <w:docGrid w:linePitch="360"/>
        </w:sectPr>
      </w:pPr>
    </w:p>
    <w:p w14:paraId="57C0F2E7" w14:textId="77777777" w:rsidR="00830F74" w:rsidRDefault="00D733CF"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830F74" w:rsidSect="00B24508">
          <w:footerReference w:type="default" r:id="rId822"/>
          <w:type w:val="continuous"/>
          <w:pgSz w:w="12240" w:h="15840"/>
          <w:pgMar w:top="1440" w:right="1440" w:bottom="1440" w:left="1440" w:header="720" w:footer="720" w:gutter="0"/>
          <w:lnNumType w:countBy="1" w:restart="continuous"/>
          <w:cols w:space="720"/>
          <w:titlePg/>
          <w:docGrid w:linePitch="360"/>
        </w:sectPr>
      </w:pPr>
      <w:r>
        <w:rPr>
          <w:rFonts w:eastAsia="Calibri" w:cs="Times New Roman"/>
          <w:color w:val="000000"/>
        </w:rPr>
        <w:t>Capital Outlay, Repairs and Equipment - Surplus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67700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20,000,000</w:t>
      </w:r>
    </w:p>
    <w:p w14:paraId="5A108274" w14:textId="77777777" w:rsidR="00F14487" w:rsidRPr="00B420C2" w:rsidRDefault="00F14487"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West Virginia University – </w:t>
      </w:r>
    </w:p>
    <w:p w14:paraId="46698710" w14:textId="167781FB" w:rsidR="00F14487" w:rsidRPr="00B420C2" w:rsidRDefault="00B64163"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Pr>
          <w:rFonts w:eastAsia="Calibri" w:cs="Times New Roman"/>
          <w:i/>
          <w:color w:val="000000"/>
        </w:rPr>
        <w:t>Potomac State College</w:t>
      </w:r>
    </w:p>
    <w:p w14:paraId="596F525E" w14:textId="77777777" w:rsidR="00F14487" w:rsidRPr="00B420C2" w:rsidRDefault="00F14487"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1EB7CD06" w14:textId="28BEC7AD" w:rsidR="00F14487" w:rsidRPr="00B420C2" w:rsidRDefault="00F14487"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00B64163">
        <w:rPr>
          <w:rFonts w:eastAsia="Calibri" w:cs="Times New Roman"/>
          <w:color w:val="000000"/>
          <w:u w:val="single"/>
        </w:rPr>
        <w:t>xxxx</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0463</w:t>
      </w:r>
    </w:p>
    <w:p w14:paraId="0C410FBD" w14:textId="77777777" w:rsidR="00F14487" w:rsidRPr="00B420C2" w:rsidRDefault="00F14487"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F14487" w:rsidRPr="00B420C2" w:rsidSect="00B24508">
          <w:type w:val="continuous"/>
          <w:pgSz w:w="12240" w:h="15840"/>
          <w:pgMar w:top="1440" w:right="1440" w:bottom="1440" w:left="1440" w:header="720" w:footer="720" w:gutter="0"/>
          <w:cols w:space="720"/>
          <w:titlePg/>
          <w:docGrid w:linePitch="360"/>
        </w:sectPr>
      </w:pPr>
    </w:p>
    <w:p w14:paraId="1F0155B2" w14:textId="77777777" w:rsidR="00830F74" w:rsidRDefault="00B64163"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830F74" w:rsidSect="00B24508">
          <w:footerReference w:type="default" r:id="rId823"/>
          <w:type w:val="continuous"/>
          <w:pgSz w:w="12240" w:h="15840"/>
          <w:pgMar w:top="1440" w:right="1440" w:bottom="1440" w:left="1440" w:header="720" w:footer="720" w:gutter="0"/>
          <w:lnNumType w:countBy="1" w:restart="newSection"/>
          <w:cols w:space="720"/>
          <w:titlePg/>
          <w:docGrid w:linePitch="360"/>
        </w:sectPr>
      </w:pPr>
      <w:r>
        <w:rPr>
          <w:rFonts w:eastAsia="Calibri" w:cs="Times New Roman"/>
          <w:color w:val="000000"/>
        </w:rPr>
        <w:t>Capital Outlay, Repairs and Equipment - Surplus</w:t>
      </w:r>
      <w:r w:rsidR="00F14487" w:rsidRPr="00B420C2">
        <w:rPr>
          <w:rFonts w:eastAsia="Calibri" w:cs="Times New Roman"/>
          <w:color w:val="000000"/>
        </w:rPr>
        <w:tab/>
      </w:r>
      <w:r w:rsidR="00F14487" w:rsidRPr="00B420C2">
        <w:rPr>
          <w:rFonts w:eastAsia="Calibri" w:cs="Times New Roman"/>
          <w:color w:val="000000"/>
        </w:rPr>
        <w:tab/>
      </w:r>
      <w:r w:rsidR="00F14487" w:rsidRPr="00B420C2">
        <w:rPr>
          <w:rFonts w:eastAsia="Calibri" w:cs="Times New Roman"/>
          <w:color w:val="000000"/>
        </w:rPr>
        <w:tab/>
      </w:r>
      <w:r>
        <w:rPr>
          <w:rFonts w:eastAsia="Calibri" w:cs="Times New Roman"/>
          <w:color w:val="000000"/>
        </w:rPr>
        <w:t>67700</w:t>
      </w:r>
      <w:r w:rsidR="00F14487" w:rsidRPr="00B420C2">
        <w:rPr>
          <w:rFonts w:eastAsia="Calibri" w:cs="Times New Roman"/>
          <w:color w:val="000000"/>
        </w:rPr>
        <w:tab/>
        <w:t>$</w:t>
      </w:r>
      <w:r w:rsidR="00F14487" w:rsidRPr="00B420C2">
        <w:rPr>
          <w:rFonts w:eastAsia="Calibri" w:cs="Times New Roman"/>
          <w:color w:val="000000"/>
        </w:rPr>
        <w:tab/>
      </w:r>
      <w:r>
        <w:rPr>
          <w:rFonts w:eastAsia="Calibri" w:cs="Times New Roman"/>
          <w:color w:val="000000"/>
        </w:rPr>
        <w:t>10,000,000</w:t>
      </w:r>
    </w:p>
    <w:p w14:paraId="623D754F" w14:textId="77777777" w:rsidR="00B64163" w:rsidRPr="00B420C2" w:rsidRDefault="00B64163"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West Virginia University – </w:t>
      </w:r>
    </w:p>
    <w:p w14:paraId="6ACA5594" w14:textId="78B2152F" w:rsidR="00B64163" w:rsidRPr="00B420C2" w:rsidRDefault="00B64163"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Pr>
          <w:rFonts w:eastAsia="Calibri" w:cs="Times New Roman"/>
          <w:i/>
          <w:color w:val="000000"/>
        </w:rPr>
        <w:t>West Virginia University Institute of Technology</w:t>
      </w:r>
    </w:p>
    <w:p w14:paraId="6F41EE99" w14:textId="77777777" w:rsidR="00B64163" w:rsidRPr="00B420C2" w:rsidRDefault="00B64163"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4F6B49B5" w14:textId="581416DD" w:rsidR="00B64163" w:rsidRPr="00B420C2" w:rsidRDefault="00B64163"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Pr>
          <w:rFonts w:eastAsia="Calibri" w:cs="Times New Roman"/>
          <w:color w:val="000000"/>
          <w:u w:val="single"/>
        </w:rPr>
        <w:t>xxxx</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0463</w:t>
      </w:r>
    </w:p>
    <w:p w14:paraId="61F794C5" w14:textId="77777777" w:rsidR="00B64163" w:rsidRPr="00B420C2" w:rsidRDefault="00B64163"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B64163" w:rsidRPr="00B420C2" w:rsidSect="00B24508">
          <w:type w:val="continuous"/>
          <w:pgSz w:w="12240" w:h="15840"/>
          <w:pgMar w:top="1440" w:right="1440" w:bottom="1440" w:left="1440" w:header="720" w:footer="720" w:gutter="0"/>
          <w:cols w:space="720"/>
          <w:titlePg/>
          <w:docGrid w:linePitch="360"/>
        </w:sectPr>
      </w:pPr>
    </w:p>
    <w:p w14:paraId="5A247291" w14:textId="77777777" w:rsidR="00830F74" w:rsidRDefault="00B64163"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830F74" w:rsidSect="00B24508">
          <w:footerReference w:type="default" r:id="rId824"/>
          <w:type w:val="continuous"/>
          <w:pgSz w:w="12240" w:h="15840"/>
          <w:pgMar w:top="1440" w:right="1440" w:bottom="1440" w:left="1440" w:header="720" w:footer="720" w:gutter="0"/>
          <w:lnNumType w:countBy="1" w:restart="newSection"/>
          <w:cols w:space="720"/>
          <w:titlePg/>
          <w:docGrid w:linePitch="360"/>
        </w:sectPr>
      </w:pPr>
      <w:r>
        <w:rPr>
          <w:rFonts w:eastAsia="Calibri" w:cs="Times New Roman"/>
          <w:color w:val="000000"/>
        </w:rPr>
        <w:t>Capital Outlay, Repairs and Equipment - Surplus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67700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10,000,000</w:t>
      </w:r>
    </w:p>
    <w:p w14:paraId="31CD82C5" w14:textId="77777777" w:rsidR="00EA5D35" w:rsidRPr="00B420C2" w:rsidRDefault="00EA5D35"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Glenville State University</w:t>
      </w:r>
    </w:p>
    <w:p w14:paraId="341E8FD1" w14:textId="77777777" w:rsidR="00EA5D35" w:rsidRPr="00B420C2" w:rsidRDefault="00EA5D35"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13800D03" w14:textId="77777777" w:rsidR="00EA5D35" w:rsidRPr="00B420C2" w:rsidRDefault="00EA5D35"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0363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0485</w:t>
      </w:r>
    </w:p>
    <w:p w14:paraId="327FD587" w14:textId="77777777" w:rsidR="00EA5D35" w:rsidRPr="00B420C2" w:rsidRDefault="00EA5D35"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EA5D35" w:rsidRPr="00B420C2" w:rsidSect="00B24508">
          <w:type w:val="continuous"/>
          <w:pgSz w:w="12240" w:h="15840"/>
          <w:pgMar w:top="1440" w:right="1440" w:bottom="1440" w:left="1440" w:header="720" w:footer="720" w:gutter="0"/>
          <w:cols w:space="720"/>
          <w:titlePg/>
          <w:docGrid w:linePitch="360"/>
        </w:sectPr>
      </w:pPr>
    </w:p>
    <w:p w14:paraId="41F6E961" w14:textId="77777777" w:rsidR="003F2530" w:rsidRDefault="00EA5D35"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3F2530" w:rsidSect="00B24508">
          <w:footerReference w:type="default" r:id="rId825"/>
          <w:type w:val="continuous"/>
          <w:pgSz w:w="12240" w:h="15840"/>
          <w:pgMar w:top="1440" w:right="1440" w:bottom="1440" w:left="1440" w:header="720" w:footer="720" w:gutter="0"/>
          <w:lnNumType w:countBy="1" w:restart="newSection"/>
          <w:cols w:space="720"/>
          <w:docGrid w:linePitch="360"/>
        </w:sectPr>
      </w:pPr>
      <w:r>
        <w:rPr>
          <w:rFonts w:eastAsia="Calibri" w:cs="Times New Roman"/>
          <w:color w:val="000000"/>
        </w:rPr>
        <w:t>Capital Outlay, Repairs and Equipment - Surplus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67700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20,000,000</w:t>
      </w:r>
    </w:p>
    <w:p w14:paraId="7D19EF15" w14:textId="77777777" w:rsidR="00934B0F" w:rsidRPr="00B420C2" w:rsidRDefault="00934B0F"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 xml:space="preserve">Bluefield State </w:t>
      </w:r>
      <w:r>
        <w:rPr>
          <w:rFonts w:eastAsia="Calibri" w:cs="Times New Roman"/>
          <w:i/>
          <w:color w:val="000000"/>
        </w:rPr>
        <w:t>University</w:t>
      </w:r>
    </w:p>
    <w:p w14:paraId="66F601E5" w14:textId="77777777" w:rsidR="00934B0F" w:rsidRPr="00B420C2" w:rsidRDefault="00934B0F"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06B3A568" w14:textId="77777777" w:rsidR="00934B0F" w:rsidRPr="00B420C2" w:rsidRDefault="00934B0F"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0354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0482</w:t>
      </w:r>
    </w:p>
    <w:p w14:paraId="34DD39E2" w14:textId="77777777" w:rsidR="00934B0F" w:rsidRPr="00B420C2" w:rsidRDefault="00934B0F"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934B0F" w:rsidRPr="00B420C2" w:rsidSect="00B24508">
          <w:type w:val="continuous"/>
          <w:pgSz w:w="12240" w:h="15840"/>
          <w:pgMar w:top="1440" w:right="1440" w:bottom="1440" w:left="1440" w:header="720" w:footer="720" w:gutter="0"/>
          <w:cols w:space="720"/>
          <w:docGrid w:linePitch="360"/>
        </w:sectPr>
      </w:pPr>
    </w:p>
    <w:p w14:paraId="2602684C" w14:textId="0488AC59" w:rsidR="00934B0F" w:rsidRPr="00B420C2" w:rsidRDefault="00934B0F"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Pr>
          <w:rFonts w:eastAsia="Calibri" w:cs="Times New Roman"/>
          <w:color w:val="000000"/>
        </w:rPr>
        <w:t>Capital Outlay, Repairs and Equipment - Surplus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67700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20,000,000</w:t>
      </w:r>
    </w:p>
    <w:p w14:paraId="4567F33E" w14:textId="77777777" w:rsidR="00934B0F" w:rsidRPr="00B420C2" w:rsidRDefault="00934B0F"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934B0F" w:rsidRPr="00B420C2" w:rsidSect="00B24508">
          <w:footerReference w:type="default" r:id="rId826"/>
          <w:type w:val="continuous"/>
          <w:pgSz w:w="12240" w:h="15840"/>
          <w:pgMar w:top="1440" w:right="1440" w:bottom="1440" w:left="1440" w:header="720" w:footer="720" w:gutter="0"/>
          <w:lnNumType w:countBy="1" w:restart="newSection"/>
          <w:cols w:space="720"/>
          <w:titlePg/>
          <w:docGrid w:linePitch="360"/>
        </w:sectPr>
      </w:pPr>
    </w:p>
    <w:p w14:paraId="3FEB5DE0" w14:textId="77777777" w:rsidR="00934B0F" w:rsidRPr="00B420C2" w:rsidRDefault="00934B0F"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Concord University</w:t>
      </w:r>
    </w:p>
    <w:p w14:paraId="437D37BC" w14:textId="77777777" w:rsidR="00934B0F" w:rsidRPr="00B420C2" w:rsidRDefault="00934B0F"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35D00D93" w14:textId="77777777" w:rsidR="00934B0F" w:rsidRPr="00B420C2" w:rsidRDefault="00934B0F"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lastRenderedPageBreak/>
        <w:t xml:space="preserve">Fund </w:t>
      </w:r>
      <w:r w:rsidRPr="00B420C2">
        <w:rPr>
          <w:rFonts w:eastAsia="Calibri" w:cs="Times New Roman"/>
          <w:color w:val="000000"/>
          <w:u w:val="single"/>
        </w:rPr>
        <w:t>0357</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0483</w:t>
      </w:r>
    </w:p>
    <w:p w14:paraId="09A597EC" w14:textId="77777777" w:rsidR="00934B0F" w:rsidRPr="00B420C2" w:rsidRDefault="00934B0F"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934B0F" w:rsidRPr="00B420C2" w:rsidSect="00B24508">
          <w:footerReference w:type="default" r:id="rId827"/>
          <w:type w:val="continuous"/>
          <w:pgSz w:w="12240" w:h="15840"/>
          <w:pgMar w:top="1440" w:right="1440" w:bottom="1440" w:left="1440" w:header="720" w:footer="720" w:gutter="0"/>
          <w:cols w:space="720"/>
          <w:titlePg/>
          <w:docGrid w:linePitch="360"/>
        </w:sectPr>
      </w:pPr>
    </w:p>
    <w:p w14:paraId="30C1F235" w14:textId="53B654A6" w:rsidR="00934B0F" w:rsidRPr="00B420C2" w:rsidRDefault="00934B0F"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Pr>
          <w:rFonts w:eastAsia="Calibri" w:cs="Times New Roman"/>
          <w:color w:val="000000"/>
        </w:rPr>
        <w:t>Capital Outlay, Repairs and Equipment - Surplus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67700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20,000,000</w:t>
      </w:r>
    </w:p>
    <w:p w14:paraId="1B759AF2" w14:textId="77777777" w:rsidR="00934B0F" w:rsidRPr="00B420C2" w:rsidRDefault="00934B0F"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934B0F" w:rsidRPr="00B420C2" w:rsidSect="00B24508">
          <w:footerReference w:type="default" r:id="rId828"/>
          <w:type w:val="continuous"/>
          <w:pgSz w:w="12240" w:h="15840"/>
          <w:pgMar w:top="1440" w:right="1440" w:bottom="1440" w:left="1440" w:header="720" w:footer="720" w:gutter="0"/>
          <w:lnNumType w:countBy="1" w:restart="newSection"/>
          <w:cols w:space="720"/>
          <w:titlePg/>
          <w:docGrid w:linePitch="360"/>
        </w:sectPr>
      </w:pPr>
    </w:p>
    <w:p w14:paraId="09C5F887" w14:textId="77777777" w:rsidR="00934B0F" w:rsidRPr="00B420C2" w:rsidRDefault="00934B0F"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Fairmont State University</w:t>
      </w:r>
    </w:p>
    <w:p w14:paraId="0ADC18E1" w14:textId="77777777" w:rsidR="00934B0F" w:rsidRPr="00B420C2" w:rsidRDefault="00934B0F"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38B32E4E" w14:textId="77777777" w:rsidR="00934B0F" w:rsidRPr="00B420C2" w:rsidRDefault="00934B0F"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0360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0484</w:t>
      </w:r>
    </w:p>
    <w:p w14:paraId="4D043383" w14:textId="77777777" w:rsidR="00934B0F" w:rsidRPr="00B420C2" w:rsidRDefault="00934B0F"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934B0F" w:rsidRPr="00B420C2" w:rsidSect="00B24508">
          <w:footerReference w:type="default" r:id="rId829"/>
          <w:type w:val="continuous"/>
          <w:pgSz w:w="12240" w:h="15840"/>
          <w:pgMar w:top="1440" w:right="1440" w:bottom="1440" w:left="1440" w:header="720" w:footer="720" w:gutter="0"/>
          <w:cols w:space="720"/>
          <w:titlePg/>
          <w:docGrid w:linePitch="360"/>
        </w:sectPr>
      </w:pPr>
    </w:p>
    <w:p w14:paraId="353905E0" w14:textId="34F983DB" w:rsidR="00934B0F" w:rsidRPr="00B420C2" w:rsidRDefault="00934B0F"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934B0F" w:rsidRPr="00B420C2" w:rsidSect="00B24508">
          <w:footerReference w:type="default" r:id="rId830"/>
          <w:type w:val="continuous"/>
          <w:pgSz w:w="12240" w:h="15840"/>
          <w:pgMar w:top="1440" w:right="1440" w:bottom="1440" w:left="1440" w:header="720" w:footer="720" w:gutter="0"/>
          <w:lnNumType w:countBy="1" w:restart="newSection"/>
          <w:cols w:space="720"/>
          <w:titlePg/>
          <w:docGrid w:linePitch="360"/>
        </w:sectPr>
      </w:pPr>
      <w:r>
        <w:rPr>
          <w:rFonts w:eastAsia="Calibri" w:cs="Times New Roman"/>
          <w:color w:val="000000"/>
        </w:rPr>
        <w:t>Capital Outlay, Repairs and Equipment - Surplus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677</w:t>
      </w:r>
      <w:r w:rsidRPr="00B420C2">
        <w:rPr>
          <w:rFonts w:eastAsia="Calibri" w:cs="Times New Roman"/>
          <w:color w:val="000000"/>
        </w:rPr>
        <w:t>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20,000,000</w:t>
      </w:r>
    </w:p>
    <w:p w14:paraId="436FE163" w14:textId="77777777" w:rsidR="00934B0F" w:rsidRPr="00B420C2" w:rsidRDefault="00934B0F"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West Liberty University</w:t>
      </w:r>
    </w:p>
    <w:p w14:paraId="362668D5" w14:textId="77777777" w:rsidR="00934B0F" w:rsidRPr="00B420C2" w:rsidRDefault="00934B0F"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7A90935C" w14:textId="77777777" w:rsidR="00934B0F" w:rsidRPr="00B420C2" w:rsidRDefault="00934B0F"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0370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0488</w:t>
      </w:r>
    </w:p>
    <w:p w14:paraId="1772246A" w14:textId="77777777" w:rsidR="00934B0F" w:rsidRPr="00B420C2" w:rsidRDefault="00934B0F"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934B0F" w:rsidRPr="00B420C2" w:rsidSect="00B24508">
          <w:footerReference w:type="default" r:id="rId831"/>
          <w:type w:val="continuous"/>
          <w:pgSz w:w="12240" w:h="15840"/>
          <w:pgMar w:top="1440" w:right="1440" w:bottom="1440" w:left="1440" w:header="720" w:footer="720" w:gutter="0"/>
          <w:cols w:space="720"/>
          <w:titlePg/>
          <w:docGrid w:linePitch="360"/>
        </w:sectPr>
      </w:pPr>
    </w:p>
    <w:p w14:paraId="10EBB0E1" w14:textId="6BD614B3" w:rsidR="00934B0F" w:rsidRPr="00B420C2" w:rsidRDefault="00934B0F"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934B0F" w:rsidRPr="00B420C2" w:rsidSect="00B24508">
          <w:footerReference w:type="default" r:id="rId832"/>
          <w:type w:val="continuous"/>
          <w:pgSz w:w="12240" w:h="15840"/>
          <w:pgMar w:top="1440" w:right="1440" w:bottom="1440" w:left="1440" w:header="720" w:footer="720" w:gutter="0"/>
          <w:lnNumType w:countBy="1" w:restart="newSection"/>
          <w:cols w:space="720"/>
          <w:titlePg/>
          <w:docGrid w:linePitch="360"/>
        </w:sectPr>
      </w:pPr>
      <w:r>
        <w:rPr>
          <w:rFonts w:eastAsia="Calibri" w:cs="Times New Roman"/>
          <w:color w:val="000000"/>
        </w:rPr>
        <w:t>Capital Outlay, Repairs and Equipment - Surplus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677</w:t>
      </w:r>
      <w:r w:rsidRPr="00B420C2">
        <w:rPr>
          <w:rFonts w:eastAsia="Calibri" w:cs="Times New Roman"/>
          <w:color w:val="000000"/>
        </w:rPr>
        <w:t>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20,000,000</w:t>
      </w:r>
    </w:p>
    <w:p w14:paraId="3CED6E52" w14:textId="77777777" w:rsidR="00934B0F" w:rsidRPr="00B420C2" w:rsidRDefault="00934B0F"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West Virginia State University</w:t>
      </w:r>
    </w:p>
    <w:p w14:paraId="7BAE1DAC" w14:textId="77777777" w:rsidR="00934B0F" w:rsidRPr="00B420C2" w:rsidRDefault="00934B0F"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61B5402D" w14:textId="77777777" w:rsidR="00934B0F" w:rsidRPr="00B420C2" w:rsidRDefault="00934B0F"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0373</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0490</w:t>
      </w:r>
    </w:p>
    <w:p w14:paraId="016BDF62" w14:textId="77777777" w:rsidR="00934B0F" w:rsidRPr="00B420C2" w:rsidRDefault="00934B0F"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934B0F" w:rsidRPr="00B420C2" w:rsidSect="00B24508">
          <w:footerReference w:type="default" r:id="rId833"/>
          <w:type w:val="continuous"/>
          <w:pgSz w:w="12240" w:h="15840"/>
          <w:pgMar w:top="1440" w:right="1440" w:bottom="1440" w:left="1440" w:header="720" w:footer="720" w:gutter="0"/>
          <w:cols w:space="720"/>
          <w:titlePg/>
          <w:docGrid w:linePitch="360"/>
        </w:sectPr>
      </w:pPr>
    </w:p>
    <w:p w14:paraId="2C0A9A4D" w14:textId="77777777" w:rsidR="003F2530" w:rsidRDefault="00934B0F"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3F2530" w:rsidSect="00B24508">
          <w:footerReference w:type="default" r:id="rId834"/>
          <w:type w:val="continuous"/>
          <w:pgSz w:w="12240" w:h="15840"/>
          <w:pgMar w:top="1440" w:right="1440" w:bottom="1440" w:left="1440" w:header="720" w:footer="720" w:gutter="0"/>
          <w:lnNumType w:countBy="1" w:restart="newSection"/>
          <w:cols w:space="720"/>
          <w:titlePg/>
          <w:docGrid w:linePitch="360"/>
        </w:sectPr>
      </w:pPr>
      <w:r>
        <w:rPr>
          <w:rFonts w:eastAsia="Calibri" w:cs="Times New Roman"/>
          <w:color w:val="000000"/>
        </w:rPr>
        <w:t>Capital Outlay, Repairs and Equipment - Surplus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677</w:t>
      </w:r>
      <w:r w:rsidRPr="00B420C2">
        <w:rPr>
          <w:rFonts w:eastAsia="Calibri" w:cs="Times New Roman"/>
          <w:color w:val="000000"/>
        </w:rPr>
        <w:t>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20,000,000</w:t>
      </w:r>
    </w:p>
    <w:p w14:paraId="5C189221" w14:textId="77777777" w:rsidR="00EA5D35" w:rsidRPr="00B420C2" w:rsidRDefault="00EA5D35"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Marshall University – </w:t>
      </w:r>
    </w:p>
    <w:p w14:paraId="35AAE03E" w14:textId="77777777" w:rsidR="00EA5D35" w:rsidRPr="00B420C2" w:rsidRDefault="00EA5D35"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General Administration Fund</w:t>
      </w:r>
    </w:p>
    <w:p w14:paraId="776985B5" w14:textId="77777777" w:rsidR="00EA5D35" w:rsidRPr="00B420C2" w:rsidRDefault="00EA5D35"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153AC8F1" w14:textId="77777777" w:rsidR="003F2530" w:rsidRDefault="00EA5D35"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3F2530" w:rsidSect="00B24508">
          <w:type w:val="continuous"/>
          <w:pgSz w:w="12240" w:h="15840"/>
          <w:pgMar w:top="1440" w:right="1440" w:bottom="1440" w:left="1440" w:header="720" w:footer="720" w:gutter="0"/>
          <w:cols w:space="720"/>
          <w:titlePg/>
          <w:docGrid w:linePitch="360"/>
        </w:sectPr>
      </w:pPr>
      <w:r w:rsidRPr="00B420C2">
        <w:rPr>
          <w:rFonts w:eastAsia="Calibri" w:cs="Times New Roman"/>
          <w:color w:val="000000"/>
        </w:rPr>
        <w:t xml:space="preserve">Fund </w:t>
      </w:r>
      <w:r w:rsidRPr="00B420C2">
        <w:rPr>
          <w:rFonts w:eastAsia="Calibri" w:cs="Times New Roman"/>
          <w:color w:val="000000"/>
          <w:u w:val="single"/>
        </w:rPr>
        <w:t>0348</w:t>
      </w:r>
      <w:r w:rsidRPr="00B420C2">
        <w:rPr>
          <w:rFonts w:eastAsia="Calibri" w:cs="Times New Roman"/>
          <w:color w:val="000000"/>
        </w:rPr>
        <w:t xml:space="preserve"> FY</w:t>
      </w:r>
      <w:r w:rsidRPr="00B420C2">
        <w:rPr>
          <w:rFonts w:eastAsia="Calibri" w:cs="Times New Roman"/>
          <w:i/>
          <w:color w:val="000000"/>
        </w:rPr>
        <w:t xml:space="preserve">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w:t>
      </w:r>
      <w:r w:rsidRPr="00B420C2">
        <w:rPr>
          <w:rFonts w:eastAsia="Calibri" w:cs="Times New Roman"/>
          <w:iCs/>
          <w:color w:val="000000"/>
        </w:rPr>
        <w:t xml:space="preserve"> </w:t>
      </w:r>
      <w:r w:rsidRPr="00B420C2">
        <w:rPr>
          <w:rFonts w:eastAsia="Calibri" w:cs="Times New Roman"/>
          <w:color w:val="000000"/>
          <w:u w:val="single"/>
        </w:rPr>
        <w:t>0471</w:t>
      </w:r>
    </w:p>
    <w:p w14:paraId="1FC39E5F" w14:textId="77777777" w:rsidR="003F2530" w:rsidRDefault="00EA5D35"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3F2530" w:rsidSect="00B24508">
          <w:footerReference w:type="default" r:id="rId835"/>
          <w:type w:val="continuous"/>
          <w:pgSz w:w="12240" w:h="15840"/>
          <w:pgMar w:top="1440" w:right="1440" w:bottom="1440" w:left="1440" w:header="720" w:footer="720" w:gutter="0"/>
          <w:lnNumType w:countBy="1" w:restart="newSection"/>
          <w:cols w:space="720"/>
          <w:titlePg/>
          <w:docGrid w:linePitch="360"/>
        </w:sectPr>
      </w:pPr>
      <w:r>
        <w:rPr>
          <w:rFonts w:eastAsia="Calibri" w:cs="Times New Roman"/>
          <w:color w:val="000000"/>
        </w:rPr>
        <w:t>Capital Outlay, Repairs and Equipment - Surplus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677</w:t>
      </w:r>
      <w:r w:rsidRPr="00B420C2">
        <w:rPr>
          <w:rFonts w:eastAsia="Calibri" w:cs="Times New Roman"/>
          <w:color w:val="000000"/>
        </w:rPr>
        <w:t>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20,000,000</w:t>
      </w:r>
    </w:p>
    <w:p w14:paraId="304E1533" w14:textId="77777777" w:rsidR="00650AB7" w:rsidRPr="00B420C2" w:rsidRDefault="00650AB7"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West Virginia University – </w:t>
      </w:r>
    </w:p>
    <w:p w14:paraId="3E9019E6" w14:textId="77777777" w:rsidR="00650AB7" w:rsidRPr="00B420C2" w:rsidRDefault="00650AB7"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i/>
          <w:color w:val="000000"/>
        </w:rPr>
        <w:t>General Administrative Fund</w:t>
      </w:r>
    </w:p>
    <w:p w14:paraId="393E5443" w14:textId="77777777" w:rsidR="00650AB7" w:rsidRPr="00B420C2" w:rsidRDefault="00650AB7"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18B)</w:t>
      </w:r>
    </w:p>
    <w:p w14:paraId="273361A9" w14:textId="77777777" w:rsidR="00650AB7" w:rsidRPr="00B420C2" w:rsidRDefault="00650AB7"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pPr>
      <w:r w:rsidRPr="00B420C2">
        <w:rPr>
          <w:rFonts w:eastAsia="Calibri" w:cs="Times New Roman"/>
          <w:color w:val="000000"/>
        </w:rPr>
        <w:t xml:space="preserve">Fund </w:t>
      </w:r>
      <w:r w:rsidRPr="00B420C2">
        <w:rPr>
          <w:rFonts w:eastAsia="Calibri" w:cs="Times New Roman"/>
          <w:color w:val="000000"/>
          <w:u w:val="single"/>
        </w:rPr>
        <w:t>0344</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0463</w:t>
      </w:r>
    </w:p>
    <w:p w14:paraId="793669A2" w14:textId="77777777" w:rsidR="00650AB7" w:rsidRPr="00B420C2" w:rsidRDefault="00650AB7"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u w:val="single"/>
        </w:rPr>
        <w:sectPr w:rsidR="00650AB7" w:rsidRPr="00B420C2" w:rsidSect="00B24508">
          <w:type w:val="continuous"/>
          <w:pgSz w:w="12240" w:h="15840"/>
          <w:pgMar w:top="1440" w:right="1440" w:bottom="1440" w:left="1440" w:header="720" w:footer="720" w:gutter="0"/>
          <w:cols w:space="720"/>
          <w:titlePg/>
          <w:docGrid w:linePitch="360"/>
        </w:sectPr>
      </w:pPr>
    </w:p>
    <w:p w14:paraId="5976897D" w14:textId="1211BD90" w:rsidR="00650AB7" w:rsidRDefault="00650AB7"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pPr>
      <w:r>
        <w:rPr>
          <w:rFonts w:eastAsia="Calibri" w:cs="Times New Roman"/>
          <w:color w:val="000000"/>
        </w:rPr>
        <w:t>Capital Outlay, Repairs and Equipment - Surplus</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Pr>
          <w:rFonts w:eastAsia="Calibri" w:cs="Times New Roman"/>
          <w:color w:val="000000"/>
        </w:rPr>
        <w:t>677</w:t>
      </w:r>
      <w:r w:rsidRPr="00B420C2">
        <w:rPr>
          <w:rFonts w:eastAsia="Calibri" w:cs="Times New Roman"/>
          <w:color w:val="000000"/>
        </w:rPr>
        <w:t>00</w:t>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20,000,000</w:t>
      </w:r>
    </w:p>
    <w:p w14:paraId="16930D8D" w14:textId="25CC7C4B" w:rsidR="00B64163" w:rsidRPr="00B420C2" w:rsidRDefault="00B64163"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color w:val="000000"/>
        </w:rPr>
        <w:sectPr w:rsidR="00B64163" w:rsidRPr="00B420C2" w:rsidSect="00B24508">
          <w:footerReference w:type="default" r:id="rId836"/>
          <w:type w:val="continuous"/>
          <w:pgSz w:w="12240" w:h="15840"/>
          <w:pgMar w:top="1440" w:right="1440" w:bottom="1440" w:left="1440" w:header="720" w:footer="720" w:gutter="0"/>
          <w:lnNumType w:countBy="1" w:restart="newSection"/>
          <w:cols w:space="720"/>
          <w:titlePg/>
          <w:docGrid w:linePitch="360"/>
        </w:sectPr>
      </w:pPr>
    </w:p>
    <w:p w14:paraId="6799AEE1" w14:textId="77777777" w:rsidR="002633F2" w:rsidRPr="00F44247" w:rsidRDefault="002633F2" w:rsidP="006252D0">
      <w:pPr>
        <w:numPr>
          <w:ilvl w:val="0"/>
          <w:numId w:val="6"/>
        </w:numPr>
        <w:suppressLineNumbers/>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i/>
          <w:color w:val="000000"/>
        </w:rPr>
      </w:pPr>
      <w:r>
        <w:rPr>
          <w:rFonts w:eastAsia="Calibri" w:cs="Times New Roman"/>
          <w:i/>
          <w:color w:val="000000"/>
        </w:rPr>
        <w:t>Department of Economic Development –</w:t>
      </w:r>
    </w:p>
    <w:p w14:paraId="0DD6E122" w14:textId="77777777" w:rsidR="002633F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Pr>
          <w:rFonts w:eastAsia="Calibri" w:cs="Times New Roman"/>
          <w:i/>
          <w:color w:val="000000"/>
        </w:rPr>
        <w:t>Office of the Secretary</w:t>
      </w:r>
    </w:p>
    <w:p w14:paraId="07877E57"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 xml:space="preserve">(WV Code Chapter </w:t>
      </w:r>
      <w:r>
        <w:rPr>
          <w:rFonts w:eastAsia="Calibri" w:cs="Times New Roman"/>
          <w:i/>
          <w:color w:val="000000"/>
        </w:rPr>
        <w:t>5B</w:t>
      </w:r>
      <w:r w:rsidRPr="00B420C2">
        <w:rPr>
          <w:rFonts w:eastAsia="Calibri" w:cs="Times New Roman"/>
          <w:i/>
          <w:color w:val="000000"/>
        </w:rPr>
        <w:t>)</w:t>
      </w:r>
    </w:p>
    <w:p w14:paraId="740690CA"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Cs/>
          <w:color w:val="000000"/>
          <w:u w:val="single"/>
        </w:rPr>
        <w:sectPr w:rsidR="002633F2" w:rsidRPr="00B420C2" w:rsidSect="00B24508">
          <w:footerReference w:type="default" r:id="rId837"/>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iCs/>
          <w:color w:val="000000"/>
        </w:rPr>
        <w:lastRenderedPageBreak/>
        <w:t xml:space="preserve">Fund </w:t>
      </w:r>
      <w:r>
        <w:rPr>
          <w:rFonts w:eastAsia="Calibri" w:cs="Times New Roman"/>
          <w:iCs/>
          <w:color w:val="000000"/>
          <w:u w:val="single"/>
        </w:rPr>
        <w:t>0256</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0307</w:t>
      </w:r>
    </w:p>
    <w:p w14:paraId="3AED96A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Cs/>
          <w:color w:val="000000"/>
        </w:rPr>
      </w:pPr>
      <w:r>
        <w:rPr>
          <w:rFonts w:eastAsia="Calibri" w:cs="Times New Roman"/>
          <w:iCs/>
          <w:color w:val="000000"/>
        </w:rPr>
        <w:t>Directed Transfer</w:t>
      </w:r>
      <w:r w:rsidRPr="00B420C2">
        <w:rPr>
          <w:rFonts w:eastAsia="Calibri" w:cs="Times New Roman"/>
          <w:iCs/>
          <w:color w:val="000000"/>
        </w:rPr>
        <w:t xml:space="preserve">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Pr>
          <w:rFonts w:eastAsia="Calibri" w:cs="Times New Roman"/>
          <w:iCs/>
          <w:color w:val="000000"/>
        </w:rPr>
        <w:t>70099</w:t>
      </w:r>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110,000,000</w:t>
      </w:r>
    </w:p>
    <w:p w14:paraId="47B8AB6E" w14:textId="77777777" w:rsidR="002633F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Cs/>
          <w:color w:val="000000"/>
        </w:rPr>
      </w:pPr>
      <w:r w:rsidRPr="00B420C2">
        <w:rPr>
          <w:rFonts w:eastAsia="Calibri" w:cs="Times New Roman"/>
          <w:iCs/>
          <w:color w:val="000000"/>
        </w:rPr>
        <w:tab/>
      </w:r>
      <w:r>
        <w:rPr>
          <w:rFonts w:eastAsia="Calibri" w:cs="Times New Roman"/>
          <w:iCs/>
          <w:color w:val="000000"/>
        </w:rPr>
        <w:t>T</w:t>
      </w:r>
      <w:r w:rsidRPr="00B420C2">
        <w:rPr>
          <w:rFonts w:eastAsia="Calibri" w:cs="Times New Roman"/>
          <w:iCs/>
          <w:color w:val="000000"/>
        </w:rPr>
        <w:t xml:space="preserve">he above appropriation for </w:t>
      </w:r>
      <w:r>
        <w:rPr>
          <w:rFonts w:eastAsia="Calibri" w:cs="Times New Roman"/>
          <w:iCs/>
          <w:color w:val="000000"/>
        </w:rPr>
        <w:t>Directed Transfer</w:t>
      </w:r>
      <w:r w:rsidRPr="00B420C2">
        <w:rPr>
          <w:rFonts w:eastAsia="Calibri" w:cs="Times New Roman"/>
          <w:iCs/>
          <w:color w:val="000000"/>
        </w:rPr>
        <w:t xml:space="preserve"> – Surplus (fund </w:t>
      </w:r>
      <w:r>
        <w:rPr>
          <w:rFonts w:eastAsia="Calibri" w:cs="Times New Roman"/>
          <w:iCs/>
          <w:color w:val="000000"/>
        </w:rPr>
        <w:t>0256</w:t>
      </w:r>
      <w:r w:rsidRPr="00B420C2">
        <w:rPr>
          <w:rFonts w:eastAsia="Calibri" w:cs="Times New Roman"/>
          <w:iCs/>
          <w:color w:val="000000"/>
        </w:rPr>
        <w:t xml:space="preserve">, appropriation </w:t>
      </w:r>
      <w:r>
        <w:rPr>
          <w:rFonts w:eastAsia="Calibri" w:cs="Times New Roman"/>
          <w:iCs/>
          <w:color w:val="000000"/>
        </w:rPr>
        <w:t>70099</w:t>
      </w:r>
      <w:r w:rsidRPr="00B420C2">
        <w:rPr>
          <w:rFonts w:eastAsia="Calibri" w:cs="Times New Roman"/>
          <w:iCs/>
          <w:color w:val="000000"/>
        </w:rPr>
        <w:t xml:space="preserve">) shall be used </w:t>
      </w:r>
      <w:r>
        <w:rPr>
          <w:rFonts w:eastAsia="Calibri" w:cs="Times New Roman"/>
          <w:iCs/>
          <w:color w:val="000000"/>
        </w:rPr>
        <w:t>transferred to the Economic Development Project Fund (fund 9069)</w:t>
      </w:r>
      <w:r w:rsidRPr="00B420C2">
        <w:rPr>
          <w:rFonts w:eastAsia="Calibri" w:cs="Times New Roman"/>
          <w:iCs/>
          <w:color w:val="000000"/>
        </w:rPr>
        <w:t>.</w:t>
      </w:r>
    </w:p>
    <w:p w14:paraId="79C3F666" w14:textId="77777777" w:rsidR="002633F2" w:rsidRPr="00F44247" w:rsidRDefault="002633F2" w:rsidP="006252D0">
      <w:pPr>
        <w:numPr>
          <w:ilvl w:val="0"/>
          <w:numId w:val="6"/>
        </w:numPr>
        <w:suppressLineNumbers/>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i/>
          <w:color w:val="000000"/>
        </w:rPr>
      </w:pPr>
      <w:r>
        <w:rPr>
          <w:rFonts w:eastAsia="Calibri" w:cs="Times New Roman"/>
          <w:i/>
          <w:color w:val="000000"/>
        </w:rPr>
        <w:t>State Board of Education –</w:t>
      </w:r>
    </w:p>
    <w:p w14:paraId="6DD0A887" w14:textId="77777777" w:rsidR="002633F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Pr>
          <w:rFonts w:eastAsia="Calibri" w:cs="Times New Roman"/>
          <w:i/>
          <w:color w:val="000000"/>
        </w:rPr>
        <w:t>Vocational Division</w:t>
      </w:r>
    </w:p>
    <w:p w14:paraId="78DE3E72"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s</w:t>
      </w:r>
      <w:r w:rsidRPr="00B420C2">
        <w:rPr>
          <w:rFonts w:eastAsia="Calibri" w:cs="Times New Roman"/>
          <w:i/>
          <w:color w:val="000000"/>
        </w:rPr>
        <w:t xml:space="preserve"> </w:t>
      </w:r>
      <w:r>
        <w:rPr>
          <w:rFonts w:eastAsia="Calibri" w:cs="Times New Roman"/>
          <w:i/>
          <w:color w:val="000000"/>
        </w:rPr>
        <w:t>18 and 18A</w:t>
      </w:r>
      <w:r w:rsidRPr="00B420C2">
        <w:rPr>
          <w:rFonts w:eastAsia="Calibri" w:cs="Times New Roman"/>
          <w:i/>
          <w:color w:val="000000"/>
        </w:rPr>
        <w:t>)</w:t>
      </w:r>
    </w:p>
    <w:p w14:paraId="010EA1EA"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Cs/>
          <w:color w:val="000000"/>
          <w:u w:val="single"/>
        </w:rPr>
        <w:sectPr w:rsidR="002633F2" w:rsidRPr="00B420C2" w:rsidSect="00B24508">
          <w:footerReference w:type="default" r:id="rId838"/>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iCs/>
          <w:color w:val="000000"/>
        </w:rPr>
        <w:t xml:space="preserve">Fund </w:t>
      </w:r>
      <w:r>
        <w:rPr>
          <w:rFonts w:eastAsia="Calibri" w:cs="Times New Roman"/>
          <w:iCs/>
          <w:color w:val="000000"/>
          <w:u w:val="single"/>
        </w:rPr>
        <w:t>0390</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0402</w:t>
      </w:r>
    </w:p>
    <w:p w14:paraId="29664349" w14:textId="77777777" w:rsidR="002633F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Cs/>
          <w:color w:val="000000"/>
        </w:rPr>
      </w:pPr>
      <w:r>
        <w:rPr>
          <w:rFonts w:eastAsia="Calibri" w:cs="Times New Roman"/>
          <w:iCs/>
          <w:color w:val="000000"/>
        </w:rPr>
        <w:t>Jobs &amp; Hope</w:t>
      </w:r>
      <w:r w:rsidRPr="00B420C2">
        <w:rPr>
          <w:rFonts w:eastAsia="Calibri" w:cs="Times New Roman"/>
          <w:iCs/>
          <w:color w:val="000000"/>
        </w:rPr>
        <w:t xml:space="preserve">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Pr>
          <w:rFonts w:eastAsia="Calibri" w:cs="Times New Roman"/>
          <w:iCs/>
          <w:color w:val="000000"/>
        </w:rPr>
        <w:t>XXXXX</w:t>
      </w:r>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1,600,000</w:t>
      </w:r>
    </w:p>
    <w:p w14:paraId="7322BCC8" w14:textId="77777777" w:rsidR="002633F2" w:rsidRPr="00F44247" w:rsidRDefault="002633F2" w:rsidP="006252D0">
      <w:pPr>
        <w:numPr>
          <w:ilvl w:val="0"/>
          <w:numId w:val="6"/>
        </w:numPr>
        <w:suppressLineNumbers/>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i/>
          <w:color w:val="000000"/>
        </w:rPr>
      </w:pPr>
      <w:r>
        <w:rPr>
          <w:rFonts w:eastAsia="Calibri" w:cs="Times New Roman"/>
          <w:i/>
          <w:color w:val="000000"/>
        </w:rPr>
        <w:t xml:space="preserve">Higher Education Policy Commission - </w:t>
      </w:r>
    </w:p>
    <w:p w14:paraId="16B138F3" w14:textId="77777777" w:rsidR="002633F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Pr>
          <w:rFonts w:eastAsia="Calibri" w:cs="Times New Roman"/>
          <w:i/>
          <w:color w:val="000000"/>
        </w:rPr>
        <w:t xml:space="preserve">Administration - </w:t>
      </w:r>
    </w:p>
    <w:p w14:paraId="27E27229" w14:textId="77777777" w:rsidR="002633F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Pr>
          <w:rFonts w:eastAsia="Calibri" w:cs="Times New Roman"/>
          <w:i/>
          <w:color w:val="000000"/>
        </w:rPr>
        <w:t>Control Account</w:t>
      </w:r>
    </w:p>
    <w:p w14:paraId="354244FE"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18B</w:t>
      </w:r>
      <w:r w:rsidRPr="00B420C2">
        <w:rPr>
          <w:rFonts w:eastAsia="Calibri" w:cs="Times New Roman"/>
          <w:i/>
          <w:color w:val="000000"/>
        </w:rPr>
        <w:t>)</w:t>
      </w:r>
    </w:p>
    <w:p w14:paraId="4A5DA3A8"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Cs/>
          <w:color w:val="000000"/>
          <w:u w:val="single"/>
        </w:rPr>
        <w:sectPr w:rsidR="002633F2" w:rsidRPr="00B420C2" w:rsidSect="00B24508">
          <w:footerReference w:type="default" r:id="rId839"/>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iCs/>
          <w:color w:val="000000"/>
        </w:rPr>
        <w:t xml:space="preserve">Fund </w:t>
      </w:r>
      <w:r>
        <w:rPr>
          <w:rFonts w:eastAsia="Calibri" w:cs="Times New Roman"/>
          <w:iCs/>
          <w:color w:val="000000"/>
          <w:u w:val="single"/>
        </w:rPr>
        <w:t>0589</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0441</w:t>
      </w:r>
    </w:p>
    <w:p w14:paraId="055C46A4" w14:textId="77777777" w:rsidR="002633F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Cs/>
          <w:color w:val="000000"/>
        </w:rPr>
      </w:pPr>
      <w:r>
        <w:rPr>
          <w:rFonts w:eastAsia="Calibri" w:cs="Times New Roman"/>
          <w:iCs/>
          <w:color w:val="000000"/>
        </w:rPr>
        <w:t>Nursing Program Expansion Support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Pr>
          <w:rFonts w:eastAsia="Calibri" w:cs="Times New Roman"/>
          <w:iCs/>
          <w:color w:val="000000"/>
        </w:rPr>
        <w:t>XXXXX</w:t>
      </w:r>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20,000,000</w:t>
      </w:r>
    </w:p>
    <w:p w14:paraId="400EB68E" w14:textId="77777777" w:rsidR="002633F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Cs/>
          <w:color w:val="000000"/>
        </w:rPr>
      </w:pPr>
      <w:r>
        <w:rPr>
          <w:rFonts w:eastAsia="Calibri" w:cs="Times New Roman"/>
          <w:iCs/>
          <w:color w:val="000000"/>
        </w:rPr>
        <w:t>EMS Training Program Support – Surplus</w:t>
      </w:r>
      <w:r>
        <w:rPr>
          <w:rFonts w:eastAsia="Calibri" w:cs="Times New Roman"/>
          <w:iCs/>
          <w:color w:val="000000"/>
        </w:rPr>
        <w:tab/>
      </w:r>
      <w:r>
        <w:rPr>
          <w:rFonts w:eastAsia="Calibri" w:cs="Times New Roman"/>
          <w:iCs/>
          <w:color w:val="000000"/>
        </w:rPr>
        <w:tab/>
      </w:r>
      <w:r>
        <w:rPr>
          <w:rFonts w:eastAsia="Calibri" w:cs="Times New Roman"/>
          <w:iCs/>
          <w:color w:val="000000"/>
        </w:rPr>
        <w:tab/>
        <w:t>XXXXX</w:t>
      </w:r>
      <w:r>
        <w:rPr>
          <w:rFonts w:eastAsia="Calibri" w:cs="Times New Roman"/>
          <w:iCs/>
          <w:color w:val="000000"/>
        </w:rPr>
        <w:tab/>
      </w:r>
      <w:r w:rsidRPr="00666A5D">
        <w:rPr>
          <w:rFonts w:eastAsia="Calibri" w:cs="Times New Roman"/>
          <w:iCs/>
          <w:color w:val="000000"/>
          <w:u w:val="single"/>
        </w:rPr>
        <w:tab/>
        <w:t>10,000,000</w:t>
      </w:r>
    </w:p>
    <w:p w14:paraId="0F7E292D" w14:textId="77777777" w:rsidR="002633F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Cs/>
          <w:color w:val="000000"/>
        </w:rPr>
      </w:pPr>
      <w:r>
        <w:rPr>
          <w:rFonts w:eastAsia="Calibri" w:cs="Times New Roman"/>
          <w:iCs/>
          <w:color w:val="000000"/>
        </w:rPr>
        <w:tab/>
        <w:t>Total</w:t>
      </w:r>
      <w:r>
        <w:rPr>
          <w:rFonts w:eastAsia="Calibri" w:cs="Times New Roman"/>
          <w:iCs/>
          <w:color w:val="000000"/>
        </w:rPr>
        <w:tab/>
      </w:r>
      <w:r>
        <w:rPr>
          <w:rFonts w:eastAsia="Calibri" w:cs="Times New Roman"/>
          <w:iCs/>
          <w:color w:val="000000"/>
        </w:rPr>
        <w:tab/>
      </w:r>
      <w:r>
        <w:rPr>
          <w:rFonts w:eastAsia="Calibri" w:cs="Times New Roman"/>
          <w:iCs/>
          <w:color w:val="000000"/>
        </w:rPr>
        <w:tab/>
      </w:r>
      <w:r>
        <w:rPr>
          <w:rFonts w:eastAsia="Calibri" w:cs="Times New Roman"/>
          <w:iCs/>
          <w:color w:val="000000"/>
        </w:rPr>
        <w:tab/>
      </w:r>
      <w:r>
        <w:rPr>
          <w:rFonts w:eastAsia="Calibri" w:cs="Times New Roman"/>
          <w:iCs/>
          <w:color w:val="000000"/>
        </w:rPr>
        <w:tab/>
        <w:t>$</w:t>
      </w:r>
      <w:r>
        <w:rPr>
          <w:rFonts w:eastAsia="Calibri" w:cs="Times New Roman"/>
          <w:iCs/>
          <w:color w:val="000000"/>
        </w:rPr>
        <w:tab/>
        <w:t>30,000,000</w:t>
      </w:r>
    </w:p>
    <w:p w14:paraId="364319B4" w14:textId="77777777" w:rsidR="002633F2" w:rsidRPr="00F44247" w:rsidRDefault="002633F2" w:rsidP="006252D0">
      <w:pPr>
        <w:numPr>
          <w:ilvl w:val="0"/>
          <w:numId w:val="6"/>
        </w:numPr>
        <w:suppressLineNumbers/>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i/>
          <w:color w:val="000000"/>
        </w:rPr>
      </w:pPr>
      <w:r>
        <w:rPr>
          <w:rFonts w:eastAsia="Calibri" w:cs="Times New Roman"/>
          <w:i/>
          <w:color w:val="000000"/>
        </w:rPr>
        <w:t>Department of Agriculture</w:t>
      </w:r>
    </w:p>
    <w:p w14:paraId="473DDC04"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19</w:t>
      </w:r>
      <w:r w:rsidRPr="00B420C2">
        <w:rPr>
          <w:rFonts w:eastAsia="Calibri" w:cs="Times New Roman"/>
          <w:i/>
          <w:color w:val="000000"/>
        </w:rPr>
        <w:t>)</w:t>
      </w:r>
    </w:p>
    <w:p w14:paraId="2B2E6630"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Cs/>
          <w:color w:val="000000"/>
          <w:u w:val="single"/>
        </w:rPr>
        <w:sectPr w:rsidR="002633F2" w:rsidRPr="00B420C2" w:rsidSect="00B24508">
          <w:footerReference w:type="default" r:id="rId840"/>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iCs/>
          <w:color w:val="000000"/>
        </w:rPr>
        <w:t xml:space="preserve">Fund </w:t>
      </w:r>
      <w:r>
        <w:rPr>
          <w:rFonts w:eastAsia="Calibri" w:cs="Times New Roman"/>
          <w:iCs/>
          <w:color w:val="000000"/>
          <w:u w:val="single"/>
        </w:rPr>
        <w:t>0131</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1400</w:t>
      </w:r>
    </w:p>
    <w:p w14:paraId="2E130605" w14:textId="77777777" w:rsidR="002633F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Cs/>
          <w:color w:val="000000"/>
        </w:rPr>
      </w:pPr>
      <w:r>
        <w:rPr>
          <w:rFonts w:eastAsia="Calibri" w:cs="Times New Roman"/>
          <w:iCs/>
          <w:color w:val="000000"/>
        </w:rPr>
        <w:t>WV Food Banks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Pr>
          <w:rFonts w:eastAsia="Calibri" w:cs="Times New Roman"/>
          <w:iCs/>
          <w:color w:val="000000"/>
        </w:rPr>
        <w:t>96999</w:t>
      </w:r>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1,700,000</w:t>
      </w:r>
    </w:p>
    <w:p w14:paraId="571AA95A" w14:textId="77777777" w:rsidR="002633F2" w:rsidRPr="007E2F5C" w:rsidRDefault="002633F2" w:rsidP="006252D0">
      <w:pPr>
        <w:numPr>
          <w:ilvl w:val="0"/>
          <w:numId w:val="6"/>
        </w:numPr>
        <w:suppressLineNumbers/>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i/>
          <w:color w:val="000000"/>
        </w:rPr>
      </w:pPr>
      <w:r>
        <w:rPr>
          <w:rFonts w:eastAsia="Calibri" w:cs="Times New Roman"/>
          <w:i/>
          <w:color w:val="000000"/>
        </w:rPr>
        <w:t>Adjutant General –</w:t>
      </w:r>
    </w:p>
    <w:p w14:paraId="34DFBD2F" w14:textId="77777777" w:rsidR="002633F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Pr>
          <w:rFonts w:eastAsia="Calibri" w:cs="Times New Roman"/>
          <w:i/>
          <w:color w:val="000000"/>
        </w:rPr>
        <w:t>State Militia</w:t>
      </w:r>
    </w:p>
    <w:p w14:paraId="0669859A"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15</w:t>
      </w:r>
      <w:r w:rsidRPr="00B420C2">
        <w:rPr>
          <w:rFonts w:eastAsia="Calibri" w:cs="Times New Roman"/>
          <w:i/>
          <w:color w:val="000000"/>
        </w:rPr>
        <w:t>)</w:t>
      </w:r>
    </w:p>
    <w:p w14:paraId="19370A0A"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Cs/>
          <w:color w:val="000000"/>
          <w:u w:val="single"/>
        </w:rPr>
        <w:sectPr w:rsidR="002633F2" w:rsidRPr="00B420C2" w:rsidSect="00B24508">
          <w:footerReference w:type="default" r:id="rId841"/>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0433</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0603</w:t>
      </w:r>
    </w:p>
    <w:p w14:paraId="6F88D1BC" w14:textId="77777777" w:rsidR="002633F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Cs/>
          <w:color w:val="000000"/>
        </w:rPr>
      </w:pPr>
      <w:r>
        <w:rPr>
          <w:rFonts w:eastAsia="Calibri" w:cs="Times New Roman"/>
          <w:iCs/>
          <w:color w:val="000000"/>
        </w:rPr>
        <w:t>Armory Board Transfer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Pr>
          <w:rFonts w:eastAsia="Calibri" w:cs="Times New Roman"/>
          <w:iCs/>
          <w:color w:val="000000"/>
        </w:rPr>
        <w:t>70299</w:t>
      </w:r>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3,318,000</w:t>
      </w:r>
    </w:p>
    <w:p w14:paraId="2C29F89A" w14:textId="77777777" w:rsidR="002633F2" w:rsidRPr="00F44247" w:rsidRDefault="002633F2" w:rsidP="006252D0">
      <w:pPr>
        <w:numPr>
          <w:ilvl w:val="0"/>
          <w:numId w:val="6"/>
        </w:numPr>
        <w:suppressLineNumbers/>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i/>
          <w:color w:val="000000"/>
        </w:rPr>
      </w:pPr>
      <w:r>
        <w:rPr>
          <w:rFonts w:eastAsia="Calibri" w:cs="Times New Roman"/>
          <w:i/>
          <w:color w:val="000000"/>
        </w:rPr>
        <w:t>Department of Revenue -</w:t>
      </w:r>
    </w:p>
    <w:p w14:paraId="61330170" w14:textId="77777777" w:rsidR="002633F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Pr>
          <w:rFonts w:eastAsia="Calibri" w:cs="Times New Roman"/>
          <w:i/>
          <w:color w:val="000000"/>
        </w:rPr>
        <w:lastRenderedPageBreak/>
        <w:t>Office of the Secretary</w:t>
      </w:r>
    </w:p>
    <w:p w14:paraId="7CCB0930"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11</w:t>
      </w:r>
      <w:r w:rsidRPr="00B420C2">
        <w:rPr>
          <w:rFonts w:eastAsia="Calibri" w:cs="Times New Roman"/>
          <w:i/>
          <w:color w:val="000000"/>
        </w:rPr>
        <w:t>)</w:t>
      </w:r>
    </w:p>
    <w:p w14:paraId="142C7F09"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Cs/>
          <w:color w:val="000000"/>
          <w:u w:val="single"/>
        </w:rPr>
        <w:sectPr w:rsidR="002633F2" w:rsidRPr="00B420C2" w:rsidSect="00B24508">
          <w:footerReference w:type="default" r:id="rId842"/>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iCs/>
          <w:color w:val="000000"/>
        </w:rPr>
        <w:t xml:space="preserve">Fund </w:t>
      </w:r>
      <w:r>
        <w:rPr>
          <w:rFonts w:eastAsia="Calibri" w:cs="Times New Roman"/>
          <w:iCs/>
          <w:color w:val="000000"/>
          <w:u w:val="single"/>
        </w:rPr>
        <w:t>0465</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0701</w:t>
      </w:r>
    </w:p>
    <w:p w14:paraId="0A1234D8" w14:textId="3D205177" w:rsidR="002633F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Cs/>
          <w:color w:val="000000"/>
        </w:rPr>
      </w:pPr>
      <w:r>
        <w:rPr>
          <w:rFonts w:eastAsia="Calibri" w:cs="Times New Roman"/>
          <w:iCs/>
          <w:color w:val="000000"/>
        </w:rPr>
        <w:t>Directed Transfer - Surplus</w:t>
      </w:r>
      <w:r>
        <w:rPr>
          <w:rFonts w:eastAsia="Calibri" w:cs="Times New Roman"/>
          <w:iCs/>
          <w:color w:val="000000"/>
        </w:rPr>
        <w:tab/>
      </w:r>
      <w:r>
        <w:rPr>
          <w:rFonts w:eastAsia="Calibri" w:cs="Times New Roman"/>
          <w:iCs/>
          <w:color w:val="000000"/>
        </w:rPr>
        <w:tab/>
      </w:r>
      <w:r>
        <w:rPr>
          <w:rFonts w:eastAsia="Calibri" w:cs="Times New Roman"/>
          <w:iCs/>
          <w:color w:val="000000"/>
        </w:rPr>
        <w:tab/>
        <w:t>70099</w:t>
      </w:r>
      <w:r>
        <w:rPr>
          <w:rFonts w:eastAsia="Calibri" w:cs="Times New Roman"/>
          <w:iCs/>
          <w:color w:val="000000"/>
        </w:rPr>
        <w:tab/>
      </w:r>
      <w:r>
        <w:rPr>
          <w:rFonts w:eastAsia="Calibri" w:cs="Times New Roman"/>
          <w:iCs/>
          <w:color w:val="000000"/>
        </w:rPr>
        <w:tab/>
        <w:t>$</w:t>
      </w:r>
      <w:r w:rsidR="0095678E">
        <w:rPr>
          <w:rFonts w:eastAsia="Calibri" w:cs="Times New Roman"/>
          <w:iCs/>
          <w:color w:val="000000"/>
        </w:rPr>
        <w:t>5</w:t>
      </w:r>
      <w:r>
        <w:rPr>
          <w:rFonts w:eastAsia="Calibri" w:cs="Times New Roman"/>
          <w:iCs/>
          <w:color w:val="000000"/>
        </w:rPr>
        <w:t>00,000,000</w:t>
      </w:r>
    </w:p>
    <w:p w14:paraId="7781FB43" w14:textId="77777777" w:rsidR="002633F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iCs/>
          <w:color w:val="000000"/>
        </w:rPr>
      </w:pPr>
      <w:r>
        <w:rPr>
          <w:rFonts w:eastAsia="Calibri" w:cs="Times New Roman"/>
          <w:iCs/>
          <w:color w:val="000000"/>
        </w:rPr>
        <w:tab/>
      </w:r>
      <w:r>
        <w:rPr>
          <w:rFonts w:eastAsia="Calibri" w:cs="Times New Roman"/>
          <w:iCs/>
          <w:color w:val="000000"/>
        </w:rPr>
        <w:tab/>
        <w:t>The above appropriation for Directed Transfer – Surplus (fund 0465, appropriation 70099), shall be transferred to the Personal Income Tax Reserve Fund (fund 1313).</w:t>
      </w:r>
    </w:p>
    <w:p w14:paraId="50912D67" w14:textId="77777777" w:rsidR="002633F2" w:rsidRPr="00F44247" w:rsidRDefault="002633F2" w:rsidP="006252D0">
      <w:pPr>
        <w:numPr>
          <w:ilvl w:val="0"/>
          <w:numId w:val="6"/>
        </w:numPr>
        <w:suppressLineNumbers/>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i/>
          <w:color w:val="000000"/>
        </w:rPr>
      </w:pPr>
      <w:r>
        <w:rPr>
          <w:rFonts w:eastAsia="Calibri" w:cs="Times New Roman"/>
          <w:i/>
          <w:color w:val="000000"/>
        </w:rPr>
        <w:t xml:space="preserve">Division of Multimodal Transportation Facilities - </w:t>
      </w:r>
    </w:p>
    <w:p w14:paraId="6C87B031" w14:textId="77777777" w:rsidR="002633F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Pr>
          <w:rFonts w:eastAsia="Calibri" w:cs="Times New Roman"/>
          <w:i/>
          <w:color w:val="000000"/>
        </w:rPr>
        <w:t>Aeronautics Commission</w:t>
      </w:r>
    </w:p>
    <w:p w14:paraId="2C7F3798"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29</w:t>
      </w:r>
      <w:r w:rsidRPr="00B420C2">
        <w:rPr>
          <w:rFonts w:eastAsia="Calibri" w:cs="Times New Roman"/>
          <w:i/>
          <w:color w:val="000000"/>
        </w:rPr>
        <w:t>)</w:t>
      </w:r>
    </w:p>
    <w:p w14:paraId="27849C5C"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Cs/>
          <w:color w:val="000000"/>
          <w:u w:val="single"/>
        </w:rPr>
        <w:sectPr w:rsidR="002633F2" w:rsidRPr="00B420C2" w:rsidSect="00B24508">
          <w:footerReference w:type="default" r:id="rId843"/>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iCs/>
          <w:color w:val="000000"/>
        </w:rPr>
        <w:t xml:space="preserve">Fund </w:t>
      </w:r>
      <w:r>
        <w:rPr>
          <w:rFonts w:eastAsia="Calibri" w:cs="Times New Roman"/>
          <w:iCs/>
          <w:color w:val="000000"/>
          <w:u w:val="single"/>
        </w:rPr>
        <w:t>0582</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0810</w:t>
      </w:r>
    </w:p>
    <w:p w14:paraId="256F3C9B" w14:textId="77777777" w:rsidR="002633F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Cs/>
          <w:color w:val="000000"/>
        </w:rPr>
      </w:pPr>
      <w:r>
        <w:rPr>
          <w:rFonts w:eastAsia="Calibri" w:cs="Times New Roman"/>
          <w:iCs/>
          <w:color w:val="000000"/>
        </w:rPr>
        <w:t>Current Expenses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Pr>
          <w:rFonts w:eastAsia="Calibri" w:cs="Times New Roman"/>
          <w:iCs/>
          <w:color w:val="000000"/>
        </w:rPr>
        <w:t>13099</w:t>
      </w:r>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1,000,000</w:t>
      </w:r>
    </w:p>
    <w:p w14:paraId="3774CF37" w14:textId="77777777" w:rsidR="002633F2" w:rsidRPr="00F44247" w:rsidRDefault="002633F2" w:rsidP="006252D0">
      <w:pPr>
        <w:numPr>
          <w:ilvl w:val="0"/>
          <w:numId w:val="6"/>
        </w:numPr>
        <w:suppressLineNumbers/>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i/>
          <w:color w:val="000000"/>
        </w:rPr>
      </w:pPr>
      <w:r>
        <w:rPr>
          <w:rFonts w:eastAsia="Calibri" w:cs="Times New Roman"/>
          <w:i/>
          <w:color w:val="000000"/>
        </w:rPr>
        <w:t xml:space="preserve">Division of Corrections and Rehabilitation - </w:t>
      </w:r>
    </w:p>
    <w:p w14:paraId="173E40B5" w14:textId="77777777" w:rsidR="002633F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Pr>
          <w:rFonts w:eastAsia="Calibri" w:cs="Times New Roman"/>
          <w:i/>
          <w:color w:val="000000"/>
        </w:rPr>
        <w:t>Correctional Units</w:t>
      </w:r>
    </w:p>
    <w:p w14:paraId="4A451D6B"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s 15A</w:t>
      </w:r>
      <w:r w:rsidRPr="00B420C2">
        <w:rPr>
          <w:rFonts w:eastAsia="Calibri" w:cs="Times New Roman"/>
          <w:i/>
          <w:color w:val="000000"/>
        </w:rPr>
        <w:t>)</w:t>
      </w:r>
    </w:p>
    <w:p w14:paraId="58867E84"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Cs/>
          <w:color w:val="000000"/>
          <w:u w:val="single"/>
        </w:rPr>
        <w:sectPr w:rsidR="002633F2" w:rsidRPr="00B420C2" w:rsidSect="00B24508">
          <w:footerReference w:type="default" r:id="rId844"/>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iCs/>
          <w:color w:val="000000"/>
        </w:rPr>
        <w:t xml:space="preserve">Fund </w:t>
      </w:r>
      <w:r>
        <w:rPr>
          <w:rFonts w:eastAsia="Calibri" w:cs="Times New Roman"/>
          <w:iCs/>
          <w:color w:val="000000"/>
          <w:u w:val="single"/>
        </w:rPr>
        <w:t>0450</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0308</w:t>
      </w:r>
    </w:p>
    <w:p w14:paraId="3AB07654" w14:textId="77777777" w:rsidR="002633F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Cs/>
          <w:color w:val="000000"/>
        </w:rPr>
      </w:pPr>
      <w:r>
        <w:rPr>
          <w:rFonts w:eastAsia="Calibri" w:cs="Times New Roman"/>
          <w:iCs/>
          <w:color w:val="000000"/>
        </w:rPr>
        <w:t>Capital Outlay, Repairs and Equipment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Pr>
          <w:rFonts w:eastAsia="Calibri" w:cs="Times New Roman"/>
          <w:iCs/>
          <w:color w:val="000000"/>
        </w:rPr>
        <w:t>67700</w:t>
      </w:r>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7,000,000</w:t>
      </w:r>
    </w:p>
    <w:p w14:paraId="1EB84F55" w14:textId="7D4261FB" w:rsidR="002633F2" w:rsidRPr="00F44247" w:rsidRDefault="002633F2" w:rsidP="006252D0">
      <w:pPr>
        <w:numPr>
          <w:ilvl w:val="0"/>
          <w:numId w:val="6"/>
        </w:numPr>
        <w:suppressLineNumbers/>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i/>
          <w:color w:val="000000"/>
        </w:rPr>
      </w:pPr>
      <w:r>
        <w:rPr>
          <w:rFonts w:eastAsia="Calibri" w:cs="Times New Roman"/>
          <w:i/>
          <w:color w:val="000000"/>
        </w:rPr>
        <w:t>Governor</w:t>
      </w:r>
      <w:r w:rsidR="006252D0">
        <w:rPr>
          <w:rFonts w:eastAsia="Calibri" w:cs="Times New Roman"/>
          <w:i/>
          <w:color w:val="000000"/>
        </w:rPr>
        <w:t>’</w:t>
      </w:r>
      <w:r>
        <w:rPr>
          <w:rFonts w:eastAsia="Calibri" w:cs="Times New Roman"/>
          <w:i/>
          <w:color w:val="000000"/>
        </w:rPr>
        <w:t>s Office -</w:t>
      </w:r>
    </w:p>
    <w:p w14:paraId="1FC8290D" w14:textId="77777777" w:rsidR="002633F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Pr>
          <w:rFonts w:eastAsia="Calibri" w:cs="Times New Roman"/>
          <w:i/>
          <w:color w:val="000000"/>
        </w:rPr>
        <w:t>Civil Contingent Fund</w:t>
      </w:r>
    </w:p>
    <w:p w14:paraId="5CDBA1E6"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5</w:t>
      </w:r>
      <w:r w:rsidRPr="00B420C2">
        <w:rPr>
          <w:rFonts w:eastAsia="Calibri" w:cs="Times New Roman"/>
          <w:i/>
          <w:color w:val="000000"/>
        </w:rPr>
        <w:t>)</w:t>
      </w:r>
    </w:p>
    <w:p w14:paraId="70DEEE03"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Cs/>
          <w:color w:val="000000"/>
          <w:u w:val="single"/>
        </w:rPr>
        <w:sectPr w:rsidR="002633F2" w:rsidRPr="00B420C2" w:rsidSect="00B24508">
          <w:footerReference w:type="default" r:id="rId845"/>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iCs/>
          <w:color w:val="000000"/>
        </w:rPr>
        <w:t xml:space="preserve">Fund </w:t>
      </w:r>
      <w:r>
        <w:rPr>
          <w:rFonts w:eastAsia="Calibri" w:cs="Times New Roman"/>
          <w:iCs/>
          <w:color w:val="000000"/>
          <w:u w:val="single"/>
        </w:rPr>
        <w:t>0105</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0100</w:t>
      </w:r>
    </w:p>
    <w:p w14:paraId="335DD3CA" w14:textId="77777777" w:rsidR="002633F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Cs/>
          <w:color w:val="000000"/>
        </w:rPr>
      </w:pPr>
      <w:r>
        <w:rPr>
          <w:rFonts w:eastAsia="Calibri" w:cs="Times New Roman"/>
          <w:iCs/>
          <w:color w:val="000000"/>
        </w:rPr>
        <w:t>Civil Contingent Fund – Surplus</w:t>
      </w:r>
      <w:r>
        <w:rPr>
          <w:rFonts w:eastAsia="Calibri" w:cs="Times New Roman"/>
          <w:iCs/>
          <w:color w:val="000000"/>
        </w:rPr>
        <w:tab/>
      </w:r>
      <w:r>
        <w:rPr>
          <w:rFonts w:eastAsia="Calibri" w:cs="Times New Roman"/>
          <w:iCs/>
          <w:color w:val="000000"/>
        </w:rPr>
        <w:tab/>
      </w:r>
      <w:r>
        <w:rPr>
          <w:rFonts w:eastAsia="Calibri" w:cs="Times New Roman"/>
          <w:iCs/>
          <w:color w:val="000000"/>
        </w:rPr>
        <w:tab/>
        <w:t>26300</w:t>
      </w:r>
      <w:r>
        <w:rPr>
          <w:rFonts w:eastAsia="Calibri" w:cs="Times New Roman"/>
          <w:iCs/>
          <w:color w:val="000000"/>
        </w:rPr>
        <w:tab/>
      </w:r>
      <w:r w:rsidRPr="00522130">
        <w:rPr>
          <w:rFonts w:eastAsia="Calibri" w:cs="Times New Roman"/>
          <w:iCs/>
          <w:color w:val="000000"/>
        </w:rPr>
        <w:tab/>
      </w:r>
      <w:r>
        <w:rPr>
          <w:rFonts w:eastAsia="Calibri" w:cs="Times New Roman"/>
          <w:iCs/>
          <w:color w:val="000000"/>
        </w:rPr>
        <w:t>5</w:t>
      </w:r>
      <w:r w:rsidRPr="00522130">
        <w:rPr>
          <w:rFonts w:eastAsia="Calibri" w:cs="Times New Roman"/>
          <w:iCs/>
          <w:color w:val="000000"/>
        </w:rPr>
        <w:t>00,000</w:t>
      </w:r>
    </w:p>
    <w:p w14:paraId="04D5D257" w14:textId="77777777" w:rsidR="002633F2" w:rsidRPr="00F44247" w:rsidRDefault="002633F2" w:rsidP="006252D0">
      <w:pPr>
        <w:numPr>
          <w:ilvl w:val="0"/>
          <w:numId w:val="6"/>
        </w:numPr>
        <w:suppressLineNumbers/>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i/>
          <w:color w:val="000000"/>
        </w:rPr>
      </w:pPr>
      <w:r>
        <w:rPr>
          <w:rFonts w:eastAsia="Calibri" w:cs="Times New Roman"/>
          <w:i/>
          <w:color w:val="000000"/>
        </w:rPr>
        <w:t>Department of Homeland Security -</w:t>
      </w:r>
    </w:p>
    <w:p w14:paraId="19F3141F" w14:textId="77777777" w:rsidR="002633F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Pr>
          <w:rFonts w:eastAsia="Calibri" w:cs="Times New Roman"/>
          <w:i/>
          <w:color w:val="000000"/>
        </w:rPr>
        <w:t>Office of the Secretary</w:t>
      </w:r>
    </w:p>
    <w:p w14:paraId="1D57ABCD" w14:textId="77777777" w:rsidR="002633F2" w:rsidRPr="00B420C2"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(WV Code Chapter</w:t>
      </w:r>
      <w:r>
        <w:rPr>
          <w:rFonts w:eastAsia="Calibri" w:cs="Times New Roman"/>
          <w:i/>
          <w:color w:val="000000"/>
        </w:rPr>
        <w:t xml:space="preserve"> 5F</w:t>
      </w:r>
      <w:r w:rsidRPr="00B420C2">
        <w:rPr>
          <w:rFonts w:eastAsia="Calibri" w:cs="Times New Roman"/>
          <w:i/>
          <w:color w:val="000000"/>
        </w:rPr>
        <w:t>)</w:t>
      </w:r>
    </w:p>
    <w:p w14:paraId="2015B320" w14:textId="77777777" w:rsidR="007A5923" w:rsidRDefault="002633F2" w:rsidP="006252D0">
      <w:pPr>
        <w:suppressLineNumbers/>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Cs/>
          <w:color w:val="000000"/>
          <w:u w:val="single"/>
        </w:rPr>
        <w:sectPr w:rsidR="007A5923" w:rsidSect="00B24508">
          <w:footerReference w:type="default" r:id="rId846"/>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 xml:space="preserve">Fund </w:t>
      </w:r>
      <w:r>
        <w:rPr>
          <w:rFonts w:eastAsia="Calibri" w:cs="Times New Roman"/>
          <w:iCs/>
          <w:color w:val="000000"/>
          <w:u w:val="single"/>
        </w:rPr>
        <w:t>0430</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Pr>
          <w:rFonts w:eastAsia="Calibri" w:cs="Times New Roman"/>
          <w:iCs/>
          <w:color w:val="000000"/>
          <w:u w:val="single"/>
        </w:rPr>
        <w:t>0601</w:t>
      </w:r>
    </w:p>
    <w:p w14:paraId="7616F555" w14:textId="77777777" w:rsidR="007A5923"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Cs/>
          <w:color w:val="000000"/>
        </w:rPr>
        <w:sectPr w:rsidR="007A5923" w:rsidSect="00B24508">
          <w:footerReference w:type="default" r:id="rId847"/>
          <w:type w:val="continuous"/>
          <w:pgSz w:w="12240" w:h="15840"/>
          <w:pgMar w:top="1440" w:right="1440" w:bottom="1440" w:left="1440" w:header="720" w:footer="720" w:gutter="0"/>
          <w:lnNumType w:countBy="1" w:restart="newSection"/>
          <w:cols w:space="720"/>
          <w:titlePg/>
          <w:docGrid w:linePitch="360"/>
        </w:sectPr>
      </w:pPr>
      <w:r>
        <w:rPr>
          <w:rFonts w:eastAsia="Calibri" w:cs="Times New Roman"/>
          <w:iCs/>
          <w:color w:val="000000"/>
        </w:rPr>
        <w:t>Current Expenses – Surplus</w:t>
      </w:r>
      <w:r>
        <w:rPr>
          <w:rFonts w:eastAsia="Calibri" w:cs="Times New Roman"/>
          <w:iCs/>
          <w:color w:val="000000"/>
        </w:rPr>
        <w:tab/>
      </w:r>
      <w:r>
        <w:rPr>
          <w:rFonts w:eastAsia="Calibri" w:cs="Times New Roman"/>
          <w:iCs/>
          <w:color w:val="000000"/>
        </w:rPr>
        <w:tab/>
      </w:r>
      <w:r>
        <w:rPr>
          <w:rFonts w:eastAsia="Calibri" w:cs="Times New Roman"/>
          <w:iCs/>
          <w:color w:val="000000"/>
        </w:rPr>
        <w:tab/>
        <w:t>13099</w:t>
      </w:r>
      <w:r>
        <w:rPr>
          <w:rFonts w:eastAsia="Calibri" w:cs="Times New Roman"/>
          <w:iCs/>
          <w:color w:val="000000"/>
        </w:rPr>
        <w:tab/>
        <w:t>$</w:t>
      </w:r>
      <w:r>
        <w:rPr>
          <w:rFonts w:eastAsia="Calibri" w:cs="Times New Roman"/>
          <w:iCs/>
          <w:color w:val="000000"/>
        </w:rPr>
        <w:tab/>
        <w:t>800,000</w:t>
      </w:r>
    </w:p>
    <w:p w14:paraId="7087203C" w14:textId="3B1A479B" w:rsidR="007656FC" w:rsidRPr="00B420C2" w:rsidRDefault="007656FC" w:rsidP="006252D0">
      <w:pPr>
        <w:numPr>
          <w:ilvl w:val="0"/>
          <w:numId w:val="6"/>
        </w:numPr>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i/>
          <w:color w:val="000000"/>
        </w:rPr>
      </w:pPr>
      <w:r w:rsidRPr="00B420C2">
        <w:rPr>
          <w:rFonts w:eastAsia="Calibri" w:cs="Times New Roman"/>
          <w:i/>
          <w:color w:val="000000"/>
        </w:rPr>
        <w:t>Governor</w:t>
      </w:r>
      <w:r w:rsidR="006252D0">
        <w:rPr>
          <w:rFonts w:eastAsia="Calibri" w:cs="Times New Roman"/>
          <w:i/>
          <w:color w:val="000000"/>
        </w:rPr>
        <w:t>’</w:t>
      </w:r>
      <w:r w:rsidRPr="00B420C2">
        <w:rPr>
          <w:rFonts w:eastAsia="Calibri" w:cs="Times New Roman"/>
          <w:i/>
          <w:color w:val="000000"/>
        </w:rPr>
        <w:t xml:space="preserve">s Office – </w:t>
      </w:r>
    </w:p>
    <w:p w14:paraId="0AEC923D" w14:textId="77777777" w:rsidR="007656FC" w:rsidRPr="00B420C2" w:rsidRDefault="007656FC" w:rsidP="006252D0">
      <w:pPr>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i/>
          <w:color w:val="000000"/>
        </w:rPr>
      </w:pPr>
      <w:r w:rsidRPr="00B420C2">
        <w:rPr>
          <w:rFonts w:eastAsia="Calibri" w:cs="Times New Roman"/>
          <w:i/>
          <w:color w:val="000000"/>
        </w:rPr>
        <w:lastRenderedPageBreak/>
        <w:t>Civil Contingent Fund</w:t>
      </w:r>
    </w:p>
    <w:p w14:paraId="30B2EC21" w14:textId="77777777" w:rsidR="007656FC" w:rsidRPr="00B420C2" w:rsidRDefault="007656FC" w:rsidP="006252D0">
      <w:pPr>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5)</w:t>
      </w:r>
    </w:p>
    <w:p w14:paraId="3AA53F30" w14:textId="77777777" w:rsidR="007A5923" w:rsidRDefault="007656FC" w:rsidP="006252D0">
      <w:pPr>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color w:val="000000"/>
          <w:u w:val="single"/>
        </w:rPr>
        <w:sectPr w:rsidR="007A5923" w:rsidSect="00B24508">
          <w:type w:val="continuous"/>
          <w:pgSz w:w="12240" w:h="15840"/>
          <w:pgMar w:top="1440" w:right="1440" w:bottom="1440" w:left="1440" w:header="720" w:footer="720" w:gutter="0"/>
          <w:cols w:space="720"/>
          <w:titlePg/>
          <w:docGrid w:linePitch="360"/>
        </w:sectPr>
      </w:pPr>
      <w:r w:rsidRPr="00B420C2">
        <w:rPr>
          <w:rFonts w:eastAsia="Calibri" w:cs="Times New Roman"/>
          <w:color w:val="000000"/>
        </w:rPr>
        <w:t xml:space="preserve">Fund </w:t>
      </w:r>
      <w:r w:rsidRPr="00B420C2">
        <w:rPr>
          <w:rFonts w:eastAsia="Calibri" w:cs="Times New Roman"/>
          <w:color w:val="000000"/>
          <w:u w:val="single"/>
        </w:rPr>
        <w:t>0105</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0100</w:t>
      </w:r>
    </w:p>
    <w:p w14:paraId="738DE1AD" w14:textId="77777777" w:rsidR="007A5923" w:rsidRDefault="007656FC" w:rsidP="006252D0">
      <w:pPr>
        <w:tabs>
          <w:tab w:val="left" w:pos="288"/>
          <w:tab w:val="left" w:pos="720"/>
          <w:tab w:val="left" w:leader="dot" w:pos="6030"/>
          <w:tab w:val="left" w:pos="6210"/>
          <w:tab w:val="right" w:pos="6451"/>
          <w:tab w:val="center" w:pos="6840"/>
          <w:tab w:val="left" w:pos="7704"/>
          <w:tab w:val="right" w:pos="9720"/>
        </w:tabs>
        <w:spacing w:line="456" w:lineRule="auto"/>
        <w:jc w:val="both"/>
        <w:rPr>
          <w:rFonts w:eastAsia="Calibri" w:cs="Times New Roman"/>
          <w:color w:val="000000"/>
        </w:rPr>
        <w:sectPr w:rsidR="007A5923" w:rsidSect="00B24508">
          <w:footerReference w:type="default" r:id="rId848"/>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color w:val="000000"/>
        </w:rPr>
        <w:t xml:space="preserve">Milton Flood Wall </w:t>
      </w:r>
      <w:r>
        <w:rPr>
          <w:rFonts w:eastAsia="Calibri" w:cs="Times New Roman"/>
          <w:color w:val="000000"/>
        </w:rPr>
        <w:t xml:space="preserve">– Surplus </w:t>
      </w:r>
      <w:r w:rsidRPr="00B420C2">
        <w:rPr>
          <w:rFonts w:eastAsia="Calibri" w:cs="Times New Roman"/>
          <w:color w:val="000000"/>
        </w:rPr>
        <w:t>(R)</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757</w:t>
      </w:r>
      <w:r>
        <w:rPr>
          <w:rFonts w:eastAsia="Calibri" w:cs="Times New Roman"/>
          <w:color w:val="000000"/>
        </w:rPr>
        <w:t>99</w:t>
      </w:r>
      <w:r w:rsidRPr="00B420C2">
        <w:rPr>
          <w:rFonts w:eastAsia="Calibri" w:cs="Times New Roman"/>
          <w:color w:val="000000"/>
        </w:rPr>
        <w:tab/>
      </w:r>
      <w:r>
        <w:rPr>
          <w:rFonts w:eastAsia="Calibri" w:cs="Times New Roman"/>
          <w:color w:val="000000"/>
        </w:rPr>
        <w:t>$</w:t>
      </w:r>
      <w:r w:rsidRPr="00B420C2">
        <w:rPr>
          <w:rFonts w:eastAsia="Calibri" w:cs="Times New Roman"/>
          <w:color w:val="000000"/>
        </w:rPr>
        <w:tab/>
      </w:r>
      <w:r>
        <w:rPr>
          <w:rFonts w:eastAsia="Calibri" w:cs="Times New Roman"/>
          <w:color w:val="000000"/>
        </w:rPr>
        <w:t>3,500,000</w:t>
      </w:r>
    </w:p>
    <w:p w14:paraId="318AA243" w14:textId="5CF6DA42" w:rsidR="007656FC" w:rsidRPr="00B420C2" w:rsidRDefault="007656FC" w:rsidP="006252D0">
      <w:pPr>
        <w:numPr>
          <w:ilvl w:val="0"/>
          <w:numId w:val="6"/>
        </w:numPr>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i/>
          <w:color w:val="000000"/>
        </w:rPr>
      </w:pPr>
      <w:r>
        <w:rPr>
          <w:rFonts w:eastAsia="Calibri" w:cs="Times New Roman"/>
          <w:i/>
          <w:color w:val="000000"/>
        </w:rPr>
        <w:t>Department of Administration</w:t>
      </w:r>
      <w:r w:rsidRPr="00B420C2">
        <w:rPr>
          <w:rFonts w:eastAsia="Calibri" w:cs="Times New Roman"/>
          <w:i/>
          <w:color w:val="000000"/>
        </w:rPr>
        <w:t xml:space="preserve"> – </w:t>
      </w:r>
    </w:p>
    <w:p w14:paraId="2E7FAED2" w14:textId="63535EF2" w:rsidR="007656FC" w:rsidRPr="00B420C2" w:rsidRDefault="007656FC" w:rsidP="006252D0">
      <w:pPr>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i/>
          <w:color w:val="000000"/>
        </w:rPr>
      </w:pPr>
      <w:r>
        <w:rPr>
          <w:rFonts w:eastAsia="Calibri" w:cs="Times New Roman"/>
          <w:i/>
          <w:color w:val="000000"/>
        </w:rPr>
        <w:t>Division of General Services</w:t>
      </w:r>
    </w:p>
    <w:p w14:paraId="736276E4" w14:textId="106E4D33" w:rsidR="007656FC" w:rsidRPr="00B420C2" w:rsidRDefault="007656FC" w:rsidP="006252D0">
      <w:pPr>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color w:val="000000"/>
        </w:rPr>
      </w:pPr>
      <w:r w:rsidRPr="00B420C2">
        <w:rPr>
          <w:rFonts w:eastAsia="Calibri" w:cs="Times New Roman"/>
          <w:color w:val="000000"/>
        </w:rPr>
        <w:t>(</w:t>
      </w:r>
      <w:r>
        <w:rPr>
          <w:rFonts w:eastAsia="Calibri" w:cs="Times New Roman"/>
          <w:color w:val="000000"/>
        </w:rPr>
        <w:t>W.V.</w:t>
      </w:r>
      <w:r w:rsidRPr="00B420C2">
        <w:rPr>
          <w:rFonts w:eastAsia="Calibri" w:cs="Times New Roman"/>
          <w:color w:val="000000"/>
        </w:rPr>
        <w:t xml:space="preserve"> Code Chapter 5</w:t>
      </w:r>
      <w:r>
        <w:rPr>
          <w:rFonts w:eastAsia="Calibri" w:cs="Times New Roman"/>
          <w:color w:val="000000"/>
        </w:rPr>
        <w:t>A</w:t>
      </w:r>
      <w:r w:rsidRPr="00B420C2">
        <w:rPr>
          <w:rFonts w:eastAsia="Calibri" w:cs="Times New Roman"/>
          <w:color w:val="000000"/>
        </w:rPr>
        <w:t>)</w:t>
      </w:r>
    </w:p>
    <w:p w14:paraId="23780968" w14:textId="60ADAC37" w:rsidR="007656FC" w:rsidRPr="00B420C2" w:rsidRDefault="007656FC" w:rsidP="006252D0">
      <w:pPr>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color w:val="000000"/>
          <w:u w:val="single"/>
        </w:rPr>
        <w:sectPr w:rsidR="007656FC" w:rsidRPr="00B420C2" w:rsidSect="00B24508">
          <w:type w:val="continuous"/>
          <w:pgSz w:w="12240" w:h="15840"/>
          <w:pgMar w:top="1440" w:right="1440" w:bottom="1440" w:left="1440" w:header="720" w:footer="720" w:gutter="0"/>
          <w:cols w:space="720"/>
          <w:titlePg/>
          <w:docGrid w:linePitch="360"/>
        </w:sectPr>
      </w:pPr>
      <w:r w:rsidRPr="00B420C2">
        <w:rPr>
          <w:rFonts w:eastAsia="Calibri" w:cs="Times New Roman"/>
          <w:color w:val="000000"/>
        </w:rPr>
        <w:t xml:space="preserve">Fund </w:t>
      </w:r>
      <w:r w:rsidRPr="00B420C2">
        <w:rPr>
          <w:rFonts w:eastAsia="Calibri" w:cs="Times New Roman"/>
          <w:color w:val="000000"/>
          <w:u w:val="single"/>
        </w:rPr>
        <w:t>0</w:t>
      </w:r>
      <w:r>
        <w:rPr>
          <w:rFonts w:eastAsia="Calibri" w:cs="Times New Roman"/>
          <w:color w:val="000000"/>
          <w:u w:val="single"/>
        </w:rPr>
        <w:t>230</w:t>
      </w:r>
      <w:r w:rsidRPr="00B420C2">
        <w:rPr>
          <w:rFonts w:eastAsia="Calibri" w:cs="Times New Roman"/>
          <w:color w:val="000000"/>
        </w:rPr>
        <w:t xml:space="preserve"> FY </w:t>
      </w:r>
      <w:r w:rsidRPr="00B420C2">
        <w:rPr>
          <w:rFonts w:eastAsia="Calibri" w:cs="Times New Roman"/>
          <w:color w:val="000000"/>
          <w:u w:val="single"/>
        </w:rPr>
        <w:t>202</w:t>
      </w:r>
      <w:r>
        <w:rPr>
          <w:rFonts w:eastAsia="Calibri" w:cs="Times New Roman"/>
          <w:color w:val="000000"/>
          <w:u w:val="single"/>
        </w:rPr>
        <w:t>4</w:t>
      </w:r>
      <w:r w:rsidRPr="00B420C2">
        <w:rPr>
          <w:rFonts w:eastAsia="Calibri" w:cs="Times New Roman"/>
          <w:color w:val="000000"/>
        </w:rPr>
        <w:t xml:space="preserve"> Org </w:t>
      </w:r>
      <w:r w:rsidRPr="00B420C2">
        <w:rPr>
          <w:rFonts w:eastAsia="Calibri" w:cs="Times New Roman"/>
          <w:color w:val="000000"/>
          <w:u w:val="single"/>
        </w:rPr>
        <w:t>0</w:t>
      </w:r>
      <w:r>
        <w:rPr>
          <w:rFonts w:eastAsia="Calibri" w:cs="Times New Roman"/>
          <w:color w:val="000000"/>
          <w:u w:val="single"/>
        </w:rPr>
        <w:t>211</w:t>
      </w:r>
    </w:p>
    <w:p w14:paraId="5A169D9B" w14:textId="09EADB70" w:rsidR="007656FC" w:rsidRPr="00EC2252" w:rsidRDefault="007656FC" w:rsidP="006252D0">
      <w:pPr>
        <w:tabs>
          <w:tab w:val="left" w:pos="288"/>
          <w:tab w:val="left" w:pos="720"/>
          <w:tab w:val="left" w:leader="dot" w:pos="6030"/>
          <w:tab w:val="left" w:pos="6210"/>
          <w:tab w:val="right" w:pos="6451"/>
          <w:tab w:val="center" w:pos="6840"/>
          <w:tab w:val="left" w:pos="7704"/>
          <w:tab w:val="right" w:pos="9720"/>
        </w:tabs>
        <w:spacing w:line="456" w:lineRule="auto"/>
        <w:jc w:val="both"/>
        <w:rPr>
          <w:rFonts w:eastAsia="Calibri" w:cs="Times New Roman"/>
          <w:color w:val="000000"/>
        </w:rPr>
      </w:pPr>
      <w:r>
        <w:rPr>
          <w:rFonts w:eastAsia="Calibri" w:cs="Times New Roman"/>
          <w:color w:val="000000"/>
        </w:rPr>
        <w:t>Capital Outlay, Repairs and Equipment - Surplus (R)</w:t>
      </w:r>
      <w:r>
        <w:rPr>
          <w:rFonts w:eastAsia="Calibri" w:cs="Times New Roman"/>
          <w:color w:val="000000"/>
        </w:rPr>
        <w:tab/>
      </w:r>
      <w:r>
        <w:rPr>
          <w:rFonts w:eastAsia="Calibri" w:cs="Times New Roman"/>
          <w:color w:val="000000"/>
        </w:rPr>
        <w:tab/>
      </w:r>
      <w:r>
        <w:rPr>
          <w:rFonts w:eastAsia="Calibri" w:cs="Times New Roman"/>
          <w:color w:val="000000"/>
        </w:rPr>
        <w:tab/>
      </w:r>
      <w:r>
        <w:rPr>
          <w:rFonts w:eastAsia="Calibri" w:cs="Times New Roman"/>
          <w:color w:val="000000"/>
        </w:rPr>
        <w:tab/>
      </w:r>
      <w:r w:rsidR="005D7728">
        <w:rPr>
          <w:rFonts w:eastAsia="Calibri" w:cs="Times New Roman"/>
          <w:color w:val="000000"/>
        </w:rPr>
        <w:t>67700</w:t>
      </w:r>
      <w:r>
        <w:rPr>
          <w:rFonts w:eastAsia="Calibri" w:cs="Times New Roman"/>
          <w:color w:val="000000"/>
        </w:rPr>
        <w:tab/>
      </w:r>
      <w:r w:rsidRPr="001E0281">
        <w:rPr>
          <w:rFonts w:eastAsia="Calibri" w:cs="Times New Roman"/>
          <w:color w:val="000000"/>
          <w:u w:val="single"/>
        </w:rPr>
        <w:tab/>
        <w:t>5,000,000</w:t>
      </w:r>
    </w:p>
    <w:p w14:paraId="30A939C5" w14:textId="540F5550" w:rsidR="007656FC" w:rsidRDefault="007656FC" w:rsidP="006252D0">
      <w:pPr>
        <w:tabs>
          <w:tab w:val="left" w:pos="288"/>
          <w:tab w:val="left" w:pos="720"/>
          <w:tab w:val="left" w:leader="dot" w:pos="6030"/>
          <w:tab w:val="left" w:pos="6210"/>
          <w:tab w:val="right" w:pos="6451"/>
          <w:tab w:val="center" w:pos="6840"/>
          <w:tab w:val="left" w:pos="7704"/>
          <w:tab w:val="right" w:pos="9720"/>
        </w:tabs>
        <w:spacing w:line="456" w:lineRule="auto"/>
        <w:jc w:val="both"/>
        <w:rPr>
          <w:rFonts w:eastAsia="Calibri" w:cs="Times New Roman"/>
          <w:color w:val="000000"/>
        </w:rPr>
      </w:pPr>
      <w:r>
        <w:rPr>
          <w:rFonts w:eastAsia="Calibri" w:cs="Times New Roman"/>
          <w:color w:val="000000"/>
        </w:rPr>
        <w:tab/>
      </w:r>
      <w:r w:rsidRPr="00B420C2">
        <w:rPr>
          <w:rFonts w:eastAsia="Calibri" w:cs="Times New Roman"/>
          <w:color w:val="000000"/>
        </w:rPr>
        <w:t>Total</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t>$</w:t>
      </w:r>
      <w:r w:rsidRPr="00B420C2">
        <w:rPr>
          <w:rFonts w:eastAsia="Calibri" w:cs="Times New Roman"/>
          <w:color w:val="000000"/>
        </w:rPr>
        <w:tab/>
      </w:r>
      <w:r>
        <w:rPr>
          <w:rFonts w:eastAsia="Calibri" w:cs="Times New Roman"/>
          <w:color w:val="000000"/>
        </w:rPr>
        <w:t>5,000,000</w:t>
      </w:r>
    </w:p>
    <w:p w14:paraId="6BCE0FD8" w14:textId="389196C5" w:rsidR="00D15223" w:rsidRDefault="00D15223"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Any unexpended balance remaining in the appropriation for Capital Outlay, Repairs and Equipment </w:t>
      </w:r>
      <w:r>
        <w:rPr>
          <w:rFonts w:eastAsia="Calibri" w:cs="Times New Roman"/>
          <w:color w:val="000000"/>
        </w:rPr>
        <w:t xml:space="preserve">– Surplus </w:t>
      </w:r>
      <w:r w:rsidRPr="00B420C2">
        <w:rPr>
          <w:rFonts w:eastAsia="Calibri" w:cs="Times New Roman"/>
          <w:color w:val="000000"/>
        </w:rPr>
        <w:t xml:space="preserve">(fund 0230, appropriation </w:t>
      </w:r>
      <w:r w:rsidR="005D7728">
        <w:rPr>
          <w:rFonts w:eastAsia="Calibri" w:cs="Times New Roman"/>
          <w:color w:val="000000"/>
        </w:rPr>
        <w:t>67700</w:t>
      </w:r>
      <w:r w:rsidRPr="00B420C2">
        <w:rPr>
          <w:rFonts w:eastAsia="Calibri" w:cs="Times New Roman"/>
          <w:color w:val="000000"/>
        </w:rPr>
        <w:t>) at the close of the fiscal year 202</w:t>
      </w:r>
      <w:r>
        <w:rPr>
          <w:rFonts w:eastAsia="Calibri" w:cs="Times New Roman"/>
          <w:color w:val="000000"/>
        </w:rPr>
        <w:t>3</w:t>
      </w:r>
      <w:r w:rsidRPr="00B420C2">
        <w:rPr>
          <w:rFonts w:eastAsia="Calibri" w:cs="Times New Roman"/>
          <w:color w:val="000000"/>
        </w:rPr>
        <w:t xml:space="preserve"> is hereby reappropriated for expenditure during the fiscal year 202</w:t>
      </w:r>
      <w:r>
        <w:rPr>
          <w:rFonts w:eastAsia="Calibri" w:cs="Times New Roman"/>
          <w:color w:val="000000"/>
        </w:rPr>
        <w:t>4</w:t>
      </w:r>
      <w:r w:rsidRPr="00B420C2">
        <w:rPr>
          <w:rFonts w:eastAsia="Calibri" w:cs="Times New Roman"/>
          <w:color w:val="000000"/>
        </w:rPr>
        <w:t>.</w:t>
      </w:r>
    </w:p>
    <w:p w14:paraId="3023097A" w14:textId="2F45D8C6" w:rsidR="00D15223" w:rsidRPr="00B420C2" w:rsidRDefault="00D15223"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Pr>
          <w:rFonts w:eastAsia="Calibri" w:cs="Times New Roman"/>
          <w:color w:val="000000"/>
        </w:rPr>
        <w:tab/>
      </w:r>
      <w:r>
        <w:rPr>
          <w:rFonts w:eastAsia="Calibri" w:cs="Times New Roman"/>
          <w:color w:val="000000"/>
        </w:rPr>
        <w:tab/>
        <w:t>The above appropriation for Capital Outlay, Repairs and Equipment</w:t>
      </w:r>
      <w:r w:rsidR="002013C2">
        <w:rPr>
          <w:rFonts w:eastAsia="Calibri" w:cs="Times New Roman"/>
          <w:color w:val="000000"/>
        </w:rPr>
        <w:t xml:space="preserve"> – Surplus</w:t>
      </w:r>
      <w:r>
        <w:rPr>
          <w:rFonts w:eastAsia="Calibri" w:cs="Times New Roman"/>
          <w:color w:val="000000"/>
        </w:rPr>
        <w:t xml:space="preserve"> (fund 0230, appropriation </w:t>
      </w:r>
      <w:r w:rsidR="005D7728">
        <w:rPr>
          <w:rFonts w:eastAsia="Calibri" w:cs="Times New Roman"/>
          <w:color w:val="000000"/>
        </w:rPr>
        <w:t>67700</w:t>
      </w:r>
      <w:r>
        <w:rPr>
          <w:rFonts w:eastAsia="Calibri" w:cs="Times New Roman"/>
          <w:color w:val="000000"/>
        </w:rPr>
        <w:t>) shall be expended for the Holly Grove Mansion.</w:t>
      </w:r>
    </w:p>
    <w:p w14:paraId="4F667345" w14:textId="058F0079" w:rsidR="002633F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u w:val="double"/>
        </w:rPr>
      </w:pPr>
      <w:r w:rsidRPr="00B420C2">
        <w:rPr>
          <w:rFonts w:eastAsia="Calibri" w:cs="Times New Roman"/>
          <w:color w:val="000000"/>
        </w:rPr>
        <w:t>Total TITLE II, Section 9 – General Revenue Surplus Accrued</w:t>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rPr>
        <w:tab/>
      </w:r>
      <w:r w:rsidRPr="00B420C2">
        <w:rPr>
          <w:rFonts w:eastAsia="Calibri" w:cs="Times New Roman"/>
          <w:color w:val="000000"/>
          <w:u w:val="double"/>
        </w:rPr>
        <w:t>$</w:t>
      </w:r>
      <w:r w:rsidRPr="00B420C2">
        <w:rPr>
          <w:rFonts w:eastAsia="Calibri" w:cs="Times New Roman"/>
          <w:color w:val="000000"/>
          <w:u w:val="double"/>
        </w:rPr>
        <w:tab/>
      </w:r>
      <w:r>
        <w:rPr>
          <w:rFonts w:eastAsia="Calibri" w:cs="Times New Roman"/>
          <w:color w:val="000000"/>
          <w:u w:val="double"/>
        </w:rPr>
        <w:t>1,</w:t>
      </w:r>
      <w:r w:rsidR="0095678E">
        <w:rPr>
          <w:rFonts w:eastAsia="Calibri" w:cs="Times New Roman"/>
          <w:color w:val="000000"/>
          <w:u w:val="double"/>
        </w:rPr>
        <w:t>0</w:t>
      </w:r>
      <w:r w:rsidR="005C1E36">
        <w:rPr>
          <w:rFonts w:eastAsia="Calibri" w:cs="Times New Roman"/>
          <w:color w:val="000000"/>
          <w:u w:val="double"/>
        </w:rPr>
        <w:t>49</w:t>
      </w:r>
      <w:r w:rsidR="00F75890">
        <w:rPr>
          <w:rFonts w:eastAsia="Calibri" w:cs="Times New Roman"/>
          <w:color w:val="000000"/>
          <w:u w:val="double"/>
        </w:rPr>
        <w:t>,</w:t>
      </w:r>
      <w:r w:rsidR="005C1E36">
        <w:rPr>
          <w:rFonts w:eastAsia="Calibri" w:cs="Times New Roman"/>
          <w:color w:val="000000"/>
          <w:u w:val="double"/>
        </w:rPr>
        <w:t>41</w:t>
      </w:r>
      <w:r w:rsidR="00F75890">
        <w:rPr>
          <w:rFonts w:eastAsia="Calibri" w:cs="Times New Roman"/>
          <w:color w:val="000000"/>
          <w:u w:val="double"/>
        </w:rPr>
        <w:t>8,000</w:t>
      </w:r>
    </w:p>
    <w:p w14:paraId="286100C0" w14:textId="77777777" w:rsidR="002633F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b/>
          <w:iCs/>
          <w:color w:val="000000"/>
        </w:rPr>
        <w:sectPr w:rsidR="002633F2" w:rsidSect="00B24508">
          <w:footerReference w:type="default" r:id="rId849"/>
          <w:type w:val="continuous"/>
          <w:pgSz w:w="12240" w:h="15840"/>
          <w:pgMar w:top="1440" w:right="1440" w:bottom="1440" w:left="1440" w:header="720" w:footer="720" w:gutter="0"/>
          <w:lnNumType w:countBy="1" w:restart="newSection"/>
          <w:cols w:space="720"/>
          <w:titlePg/>
          <w:docGrid w:linePitch="360"/>
        </w:sectPr>
      </w:pPr>
    </w:p>
    <w:p w14:paraId="2C6681B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iCs/>
          <w:color w:val="000000"/>
        </w:rPr>
      </w:pPr>
      <w:r>
        <w:rPr>
          <w:rFonts w:eastAsia="Calibri" w:cs="Times New Roman"/>
          <w:b/>
          <w:iCs/>
          <w:color w:val="000000"/>
        </w:rPr>
        <w:tab/>
      </w:r>
      <w:r>
        <w:rPr>
          <w:rFonts w:eastAsia="Calibri" w:cs="Times New Roman"/>
          <w:b/>
          <w:iCs/>
          <w:color w:val="000000"/>
        </w:rPr>
        <w:tab/>
      </w:r>
      <w:r w:rsidRPr="00B420C2">
        <w:rPr>
          <w:rFonts w:eastAsia="Calibri" w:cs="Times New Roman"/>
          <w:b/>
          <w:iCs/>
          <w:color w:val="000000"/>
        </w:rPr>
        <w:t xml:space="preserve">Sec. 10. Appropriations from lottery net profits surplus accrued. </w:t>
      </w:r>
      <w:r w:rsidRPr="00B420C2">
        <w:rPr>
          <w:rFonts w:eastAsia="Calibri" w:cs="Times New Roman"/>
          <w:iCs/>
          <w:color w:val="000000"/>
        </w:rPr>
        <w:t>— The following item</w:t>
      </w:r>
      <w:r>
        <w:rPr>
          <w:rFonts w:eastAsia="Calibri" w:cs="Times New Roman"/>
          <w:iCs/>
          <w:color w:val="000000"/>
        </w:rPr>
        <w:t>s</w:t>
      </w:r>
      <w:r w:rsidRPr="00B420C2">
        <w:rPr>
          <w:rFonts w:eastAsia="Calibri" w:cs="Times New Roman"/>
          <w:iCs/>
          <w:color w:val="000000"/>
        </w:rPr>
        <w:t xml:space="preserve"> </w:t>
      </w:r>
      <w:r>
        <w:rPr>
          <w:rFonts w:eastAsia="Calibri" w:cs="Times New Roman"/>
          <w:iCs/>
          <w:color w:val="000000"/>
        </w:rPr>
        <w:t>are</w:t>
      </w:r>
      <w:r w:rsidRPr="00B420C2">
        <w:rPr>
          <w:rFonts w:eastAsia="Calibri" w:cs="Times New Roman"/>
          <w:iCs/>
          <w:color w:val="000000"/>
        </w:rPr>
        <w:t xml:space="preserve"> hereby appropriated from the lottery net profits, and </w:t>
      </w:r>
      <w:r>
        <w:rPr>
          <w:rFonts w:eastAsia="Calibri" w:cs="Times New Roman"/>
          <w:iCs/>
          <w:color w:val="000000"/>
        </w:rPr>
        <w:t>are</w:t>
      </w:r>
      <w:r w:rsidRPr="00B420C2">
        <w:rPr>
          <w:rFonts w:eastAsia="Calibri" w:cs="Times New Roman"/>
          <w:iCs/>
          <w:color w:val="000000"/>
        </w:rPr>
        <w:t xml:space="preserve"> to be available for expenditure during the fiscal year 202</w:t>
      </w:r>
      <w:r>
        <w:rPr>
          <w:rFonts w:eastAsia="Calibri" w:cs="Times New Roman"/>
          <w:iCs/>
          <w:color w:val="000000"/>
        </w:rPr>
        <w:t>4</w:t>
      </w:r>
      <w:r w:rsidRPr="00B420C2">
        <w:rPr>
          <w:rFonts w:eastAsia="Calibri" w:cs="Times New Roman"/>
          <w:iCs/>
          <w:color w:val="000000"/>
        </w:rPr>
        <w:t xml:space="preserve"> out of surplus funds only, as determined by the director of lottery, accrued from the fiscal year ending June 30, 202</w:t>
      </w:r>
      <w:r>
        <w:rPr>
          <w:rFonts w:eastAsia="Calibri" w:cs="Times New Roman"/>
          <w:iCs/>
          <w:color w:val="000000"/>
        </w:rPr>
        <w:t>3</w:t>
      </w:r>
      <w:r w:rsidRPr="00B420C2">
        <w:rPr>
          <w:rFonts w:eastAsia="Calibri" w:cs="Times New Roman"/>
          <w:iCs/>
          <w:color w:val="000000"/>
        </w:rPr>
        <w:t>, subject to the terms and conditions set forth in this section.</w:t>
      </w:r>
    </w:p>
    <w:p w14:paraId="738A492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iCs/>
          <w:color w:val="000000"/>
        </w:rPr>
      </w:pPr>
      <w:r w:rsidRPr="00B420C2">
        <w:rPr>
          <w:rFonts w:eastAsia="Calibri" w:cs="Times New Roman"/>
          <w:iCs/>
          <w:color w:val="000000"/>
        </w:rPr>
        <w:tab/>
      </w:r>
      <w:r w:rsidRPr="00B420C2">
        <w:rPr>
          <w:rFonts w:eastAsia="Calibri" w:cs="Times New Roman"/>
          <w:iCs/>
          <w:color w:val="000000"/>
        </w:rPr>
        <w:tab/>
        <w:t>It is the intent and mandate of the Legislature that the following appropriation</w:t>
      </w:r>
      <w:r>
        <w:rPr>
          <w:rFonts w:eastAsia="Calibri" w:cs="Times New Roman"/>
          <w:iCs/>
          <w:color w:val="000000"/>
        </w:rPr>
        <w:t>s</w:t>
      </w:r>
      <w:r w:rsidRPr="00B420C2">
        <w:rPr>
          <w:rFonts w:eastAsia="Calibri" w:cs="Times New Roman"/>
          <w:iCs/>
          <w:color w:val="000000"/>
        </w:rPr>
        <w:t xml:space="preserve"> be payable only from surplus accrued from the fiscal year ending June 30, 202</w:t>
      </w:r>
      <w:r>
        <w:rPr>
          <w:rFonts w:eastAsia="Calibri" w:cs="Times New Roman"/>
          <w:iCs/>
          <w:color w:val="000000"/>
        </w:rPr>
        <w:t>3</w:t>
      </w:r>
      <w:r w:rsidRPr="00B420C2">
        <w:rPr>
          <w:rFonts w:eastAsia="Calibri" w:cs="Times New Roman"/>
          <w:iCs/>
          <w:color w:val="000000"/>
        </w:rPr>
        <w:t>.</w:t>
      </w:r>
    </w:p>
    <w:p w14:paraId="1B244B0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iCs/>
          <w:color w:val="000000"/>
        </w:rPr>
      </w:pPr>
      <w:r w:rsidRPr="00B420C2">
        <w:rPr>
          <w:rFonts w:eastAsia="Calibri" w:cs="Times New Roman"/>
          <w:iCs/>
          <w:color w:val="000000"/>
        </w:rPr>
        <w:tab/>
      </w:r>
      <w:r w:rsidRPr="00B420C2">
        <w:rPr>
          <w:rFonts w:eastAsia="Calibri" w:cs="Times New Roman"/>
          <w:iCs/>
          <w:color w:val="000000"/>
        </w:rPr>
        <w:tab/>
        <w:t>In the event that surplus revenues available from the fiscal year ending June 30, 202</w:t>
      </w:r>
      <w:r>
        <w:rPr>
          <w:rFonts w:eastAsia="Calibri" w:cs="Times New Roman"/>
          <w:iCs/>
          <w:color w:val="000000"/>
        </w:rPr>
        <w:t>3</w:t>
      </w:r>
      <w:r w:rsidRPr="00B420C2">
        <w:rPr>
          <w:rFonts w:eastAsia="Calibri" w:cs="Times New Roman"/>
          <w:iCs/>
          <w:color w:val="000000"/>
        </w:rPr>
        <w:t>, are not sufficient to meet the appropriation</w:t>
      </w:r>
      <w:r>
        <w:rPr>
          <w:rFonts w:eastAsia="Calibri" w:cs="Times New Roman"/>
          <w:iCs/>
          <w:color w:val="000000"/>
        </w:rPr>
        <w:t>s</w:t>
      </w:r>
      <w:r w:rsidRPr="00B420C2">
        <w:rPr>
          <w:rFonts w:eastAsia="Calibri" w:cs="Times New Roman"/>
          <w:iCs/>
          <w:color w:val="000000"/>
        </w:rPr>
        <w:t xml:space="preserve"> made pursuant to this section, then the appropriation</w:t>
      </w:r>
      <w:r>
        <w:rPr>
          <w:rFonts w:eastAsia="Calibri" w:cs="Times New Roman"/>
          <w:iCs/>
          <w:color w:val="000000"/>
        </w:rPr>
        <w:t>s</w:t>
      </w:r>
      <w:r w:rsidRPr="00B420C2">
        <w:rPr>
          <w:rFonts w:eastAsia="Calibri" w:cs="Times New Roman"/>
          <w:iCs/>
          <w:color w:val="000000"/>
        </w:rPr>
        <w:t xml:space="preserve"> shall be made to the extent that surplus funds are available. </w:t>
      </w:r>
    </w:p>
    <w:p w14:paraId="5A6050C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i/>
          <w:color w:val="000000"/>
        </w:rPr>
        <w:sectPr w:rsidR="002633F2" w:rsidRPr="00B420C2" w:rsidSect="00B24508">
          <w:type w:val="continuous"/>
          <w:pgSz w:w="12240" w:h="15840"/>
          <w:pgMar w:top="1440" w:right="1440" w:bottom="1440" w:left="1440" w:header="720" w:footer="720" w:gutter="0"/>
          <w:lnNumType w:countBy="1" w:restart="newSection"/>
          <w:cols w:space="720"/>
          <w:docGrid w:linePitch="360"/>
        </w:sectPr>
      </w:pPr>
    </w:p>
    <w:p w14:paraId="3C086D7D" w14:textId="77777777" w:rsidR="002633F2" w:rsidRPr="00B420C2" w:rsidRDefault="002633F2" w:rsidP="006252D0">
      <w:pPr>
        <w:numPr>
          <w:ilvl w:val="0"/>
          <w:numId w:val="6"/>
        </w:numPr>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i/>
          <w:color w:val="000000"/>
        </w:rPr>
      </w:pPr>
      <w:r w:rsidRPr="00B420C2">
        <w:rPr>
          <w:rFonts w:eastAsia="Calibri" w:cs="Times New Roman"/>
          <w:i/>
          <w:color w:val="000000"/>
        </w:rPr>
        <w:t>Bureau of Senior Services –</w:t>
      </w:r>
    </w:p>
    <w:p w14:paraId="2A5D23E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lastRenderedPageBreak/>
        <w:t>Lottery Senior Citizens Fund</w:t>
      </w:r>
    </w:p>
    <w:p w14:paraId="523770C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r w:rsidRPr="00B420C2">
        <w:rPr>
          <w:rFonts w:eastAsia="Calibri" w:cs="Times New Roman"/>
          <w:i/>
          <w:color w:val="000000"/>
        </w:rPr>
        <w:t>(WV Code Chapter 29)</w:t>
      </w:r>
    </w:p>
    <w:p w14:paraId="33EE083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Cs/>
          <w:color w:val="000000"/>
          <w:u w:val="single"/>
        </w:rPr>
        <w:sectPr w:rsidR="002633F2" w:rsidRPr="00B420C2" w:rsidSect="00B24508">
          <w:footerReference w:type="default" r:id="rId850"/>
          <w:type w:val="continuous"/>
          <w:pgSz w:w="12240" w:h="15840"/>
          <w:pgMar w:top="1440" w:right="1440" w:bottom="1440" w:left="1440" w:header="720" w:footer="720" w:gutter="0"/>
          <w:cols w:space="720"/>
          <w:titlePg/>
          <w:docGrid w:linePitch="360"/>
        </w:sectPr>
      </w:pPr>
      <w:r w:rsidRPr="00B420C2">
        <w:rPr>
          <w:rFonts w:eastAsia="Calibri" w:cs="Times New Roman"/>
          <w:iCs/>
          <w:color w:val="000000"/>
        </w:rPr>
        <w:t xml:space="preserve">Fund </w:t>
      </w:r>
      <w:r w:rsidRPr="00B420C2">
        <w:rPr>
          <w:rFonts w:eastAsia="Calibri" w:cs="Times New Roman"/>
          <w:iCs/>
          <w:color w:val="000000"/>
          <w:u w:val="single"/>
        </w:rPr>
        <w:t>5405</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sidRPr="00B420C2">
        <w:rPr>
          <w:rFonts w:eastAsia="Calibri" w:cs="Times New Roman"/>
          <w:iCs/>
          <w:color w:val="000000"/>
          <w:u w:val="single"/>
        </w:rPr>
        <w:t>0508</w:t>
      </w:r>
    </w:p>
    <w:p w14:paraId="4DBDE6D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Cs/>
          <w:color w:val="000000"/>
        </w:rPr>
      </w:pPr>
      <w:r w:rsidRPr="00B420C2">
        <w:rPr>
          <w:rFonts w:eastAsia="Calibri" w:cs="Times New Roman"/>
          <w:iCs/>
          <w:color w:val="000000"/>
        </w:rPr>
        <w:t>Senior Services Medicaid Transfer – Lottery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t>68199</w:t>
      </w:r>
      <w:r w:rsidRPr="00B420C2">
        <w:rPr>
          <w:rFonts w:eastAsia="Calibri" w:cs="Times New Roman"/>
          <w:iCs/>
          <w:color w:val="000000"/>
        </w:rPr>
        <w:tab/>
        <w:t>$</w:t>
      </w:r>
      <w:r w:rsidRPr="00B420C2">
        <w:rPr>
          <w:rFonts w:eastAsia="Calibri" w:cs="Times New Roman"/>
          <w:iCs/>
          <w:color w:val="000000"/>
        </w:rPr>
        <w:tab/>
        <w:t>14,750,000</w:t>
      </w:r>
    </w:p>
    <w:p w14:paraId="094EB80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Cs/>
          <w:color w:val="000000"/>
        </w:rPr>
      </w:pPr>
      <w:r w:rsidRPr="00B420C2">
        <w:rPr>
          <w:rFonts w:eastAsia="Calibri" w:cs="Times New Roman"/>
          <w:iCs/>
          <w:color w:val="000000"/>
        </w:rPr>
        <w:t>In-Home Services and Nutrition for Senior Citizens –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t>76699</w:t>
      </w:r>
      <w:r w:rsidRPr="00B420C2">
        <w:rPr>
          <w:rFonts w:eastAsia="Calibri" w:cs="Times New Roman"/>
          <w:iCs/>
          <w:color w:val="000000"/>
        </w:rPr>
        <w:tab/>
      </w:r>
      <w:r w:rsidRPr="00B420C2">
        <w:rPr>
          <w:rFonts w:eastAsia="Calibri" w:cs="Times New Roman"/>
          <w:iCs/>
          <w:color w:val="000000"/>
          <w:u w:val="single"/>
        </w:rPr>
        <w:tab/>
        <w:t>2,000,000</w:t>
      </w:r>
    </w:p>
    <w:p w14:paraId="2BF6B52B" w14:textId="77777777" w:rsidR="002633F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iCs/>
          <w:color w:val="000000"/>
        </w:rPr>
      </w:pPr>
      <w:r w:rsidRPr="00B420C2">
        <w:rPr>
          <w:rFonts w:eastAsia="Calibri" w:cs="Times New Roman"/>
          <w:iCs/>
          <w:color w:val="000000"/>
        </w:rPr>
        <w:tab/>
        <w:t>Total</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t>16,750,000</w:t>
      </w:r>
    </w:p>
    <w:p w14:paraId="3290F72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Cs/>
          <w:color w:val="000000"/>
          <w:u w:val="double"/>
        </w:rPr>
        <w:sectPr w:rsidR="002633F2" w:rsidRPr="00B420C2" w:rsidSect="00B24508">
          <w:footerReference w:type="default" r:id="rId851"/>
          <w:type w:val="continuous"/>
          <w:pgSz w:w="12240" w:h="15840"/>
          <w:pgMar w:top="1440" w:right="1440" w:bottom="1440" w:left="1440" w:header="720" w:footer="720" w:gutter="0"/>
          <w:lnNumType w:countBy="1" w:restart="newSection"/>
          <w:cols w:space="720"/>
          <w:titlePg/>
          <w:docGrid w:linePitch="360"/>
        </w:sectPr>
      </w:pPr>
      <w:r w:rsidRPr="00B420C2">
        <w:rPr>
          <w:rFonts w:eastAsia="Calibri" w:cs="Times New Roman"/>
          <w:iCs/>
          <w:color w:val="000000"/>
        </w:rPr>
        <w:t>Total TITLE II, Section 10 – Surplus Accrued</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u w:val="double"/>
        </w:rPr>
        <w:t>$</w:t>
      </w:r>
      <w:r w:rsidRPr="00B420C2">
        <w:rPr>
          <w:rFonts w:eastAsia="Calibri" w:cs="Times New Roman"/>
          <w:iCs/>
          <w:color w:val="000000"/>
          <w:u w:val="double"/>
        </w:rPr>
        <w:tab/>
      </w:r>
      <w:r>
        <w:rPr>
          <w:rFonts w:eastAsia="Calibri" w:cs="Times New Roman"/>
          <w:iCs/>
          <w:color w:val="000000"/>
          <w:u w:val="double"/>
        </w:rPr>
        <w:t>16,7</w:t>
      </w:r>
      <w:r w:rsidRPr="00B420C2">
        <w:rPr>
          <w:rFonts w:eastAsia="Calibri" w:cs="Times New Roman"/>
          <w:iCs/>
          <w:color w:val="000000"/>
          <w:u w:val="double"/>
        </w:rPr>
        <w:t>50,000</w:t>
      </w:r>
    </w:p>
    <w:p w14:paraId="7E67814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iCs/>
          <w:color w:val="000000"/>
        </w:rPr>
      </w:pPr>
      <w:r>
        <w:rPr>
          <w:rFonts w:eastAsia="Calibri" w:cs="Times New Roman"/>
          <w:b/>
          <w:iCs/>
          <w:color w:val="000000"/>
        </w:rPr>
        <w:tab/>
      </w:r>
      <w:r>
        <w:rPr>
          <w:rFonts w:eastAsia="Calibri" w:cs="Times New Roman"/>
          <w:b/>
          <w:iCs/>
          <w:color w:val="000000"/>
        </w:rPr>
        <w:tab/>
      </w:r>
      <w:r w:rsidRPr="00B420C2">
        <w:rPr>
          <w:rFonts w:eastAsia="Calibri" w:cs="Times New Roman"/>
          <w:b/>
          <w:iCs/>
          <w:color w:val="000000"/>
        </w:rPr>
        <w:t xml:space="preserve">Sec. 11. Appropriations from state excess lottery revenue surplus accrued. </w:t>
      </w:r>
      <w:r w:rsidRPr="00B420C2">
        <w:rPr>
          <w:rFonts w:eastAsia="Calibri" w:cs="Times New Roman"/>
          <w:iCs/>
          <w:color w:val="000000"/>
        </w:rPr>
        <w:t>— The following item</w:t>
      </w:r>
      <w:r>
        <w:rPr>
          <w:rFonts w:eastAsia="Calibri" w:cs="Times New Roman"/>
          <w:iCs/>
          <w:color w:val="000000"/>
        </w:rPr>
        <w:t>s</w:t>
      </w:r>
      <w:r w:rsidRPr="00B420C2">
        <w:rPr>
          <w:rFonts w:eastAsia="Calibri" w:cs="Times New Roman"/>
          <w:iCs/>
          <w:color w:val="000000"/>
        </w:rPr>
        <w:t xml:space="preserve"> </w:t>
      </w:r>
      <w:r>
        <w:rPr>
          <w:rFonts w:eastAsia="Calibri" w:cs="Times New Roman"/>
          <w:iCs/>
          <w:color w:val="000000"/>
        </w:rPr>
        <w:t>are</w:t>
      </w:r>
      <w:r w:rsidRPr="00B420C2">
        <w:rPr>
          <w:rFonts w:eastAsia="Calibri" w:cs="Times New Roman"/>
          <w:iCs/>
          <w:color w:val="000000"/>
        </w:rPr>
        <w:t xml:space="preserve"> hereby appropriated from the state excess lottery revenue fund, and </w:t>
      </w:r>
      <w:r>
        <w:rPr>
          <w:rFonts w:eastAsia="Calibri" w:cs="Times New Roman"/>
          <w:iCs/>
          <w:color w:val="000000"/>
        </w:rPr>
        <w:t>are</w:t>
      </w:r>
      <w:r w:rsidRPr="00B420C2">
        <w:rPr>
          <w:rFonts w:eastAsia="Calibri" w:cs="Times New Roman"/>
          <w:iCs/>
          <w:color w:val="000000"/>
        </w:rPr>
        <w:t xml:space="preserve"> to be available for expenditure during the fiscal year 202</w:t>
      </w:r>
      <w:r>
        <w:rPr>
          <w:rFonts w:eastAsia="Calibri" w:cs="Times New Roman"/>
          <w:iCs/>
          <w:color w:val="000000"/>
        </w:rPr>
        <w:t>4</w:t>
      </w:r>
      <w:r w:rsidRPr="00B420C2">
        <w:rPr>
          <w:rFonts w:eastAsia="Calibri" w:cs="Times New Roman"/>
          <w:iCs/>
          <w:color w:val="000000"/>
        </w:rPr>
        <w:t xml:space="preserve"> out of surplus funds only, as determined by the </w:t>
      </w:r>
      <w:r>
        <w:rPr>
          <w:rFonts w:eastAsia="Calibri" w:cs="Times New Roman"/>
          <w:iCs/>
          <w:color w:val="000000"/>
        </w:rPr>
        <w:t>D</w:t>
      </w:r>
      <w:r w:rsidRPr="00B420C2">
        <w:rPr>
          <w:rFonts w:eastAsia="Calibri" w:cs="Times New Roman"/>
          <w:iCs/>
          <w:color w:val="000000"/>
        </w:rPr>
        <w:t xml:space="preserve">irector of </w:t>
      </w:r>
      <w:r>
        <w:rPr>
          <w:rFonts w:eastAsia="Calibri" w:cs="Times New Roman"/>
          <w:iCs/>
          <w:color w:val="000000"/>
        </w:rPr>
        <w:t>L</w:t>
      </w:r>
      <w:r w:rsidRPr="00B420C2">
        <w:rPr>
          <w:rFonts w:eastAsia="Calibri" w:cs="Times New Roman"/>
          <w:iCs/>
          <w:color w:val="000000"/>
        </w:rPr>
        <w:t>ottery, accrued from the fiscal year ending June 30, 202</w:t>
      </w:r>
      <w:r>
        <w:rPr>
          <w:rFonts w:eastAsia="Calibri" w:cs="Times New Roman"/>
          <w:iCs/>
          <w:color w:val="000000"/>
        </w:rPr>
        <w:t>3</w:t>
      </w:r>
      <w:r w:rsidRPr="00B420C2">
        <w:rPr>
          <w:rFonts w:eastAsia="Calibri" w:cs="Times New Roman"/>
          <w:iCs/>
          <w:color w:val="000000"/>
        </w:rPr>
        <w:t>, subject to the terms and conditions set forth in this section.</w:t>
      </w:r>
    </w:p>
    <w:p w14:paraId="63D6FA9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iCs/>
          <w:color w:val="000000"/>
        </w:rPr>
      </w:pPr>
      <w:r w:rsidRPr="00B420C2">
        <w:rPr>
          <w:rFonts w:eastAsia="Calibri" w:cs="Times New Roman"/>
          <w:iCs/>
          <w:color w:val="000000"/>
        </w:rPr>
        <w:tab/>
      </w:r>
      <w:r w:rsidRPr="00B420C2">
        <w:rPr>
          <w:rFonts w:eastAsia="Calibri" w:cs="Times New Roman"/>
          <w:iCs/>
          <w:color w:val="000000"/>
        </w:rPr>
        <w:tab/>
        <w:t>It is the intent and mandate of the Legislature that the following appropriation</w:t>
      </w:r>
      <w:r>
        <w:rPr>
          <w:rFonts w:eastAsia="Calibri" w:cs="Times New Roman"/>
          <w:iCs/>
          <w:color w:val="000000"/>
        </w:rPr>
        <w:t>s</w:t>
      </w:r>
      <w:r w:rsidRPr="00B420C2">
        <w:rPr>
          <w:rFonts w:eastAsia="Calibri" w:cs="Times New Roman"/>
          <w:iCs/>
          <w:color w:val="000000"/>
        </w:rPr>
        <w:t xml:space="preserve"> be payable only from surplus accrued from the fiscal year ending June 30, 202</w:t>
      </w:r>
      <w:r>
        <w:rPr>
          <w:rFonts w:eastAsia="Calibri" w:cs="Times New Roman"/>
          <w:iCs/>
          <w:color w:val="000000"/>
        </w:rPr>
        <w:t>3</w:t>
      </w:r>
      <w:r w:rsidRPr="00B420C2">
        <w:rPr>
          <w:rFonts w:eastAsia="Calibri" w:cs="Times New Roman"/>
          <w:iCs/>
          <w:color w:val="000000"/>
        </w:rPr>
        <w:t>.</w:t>
      </w:r>
    </w:p>
    <w:p w14:paraId="4957B065"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iCs/>
          <w:color w:val="000000"/>
        </w:rPr>
      </w:pPr>
      <w:r w:rsidRPr="00B420C2">
        <w:rPr>
          <w:rFonts w:eastAsia="Calibri" w:cs="Times New Roman"/>
          <w:iCs/>
          <w:color w:val="000000"/>
        </w:rPr>
        <w:tab/>
      </w:r>
      <w:r w:rsidRPr="00B420C2">
        <w:rPr>
          <w:rFonts w:eastAsia="Calibri" w:cs="Times New Roman"/>
          <w:iCs/>
          <w:color w:val="000000"/>
        </w:rPr>
        <w:tab/>
        <w:t>In the event that surplus revenues available from the fiscal year ending June 30, 202</w:t>
      </w:r>
      <w:r>
        <w:rPr>
          <w:rFonts w:eastAsia="Calibri" w:cs="Times New Roman"/>
          <w:iCs/>
          <w:color w:val="000000"/>
        </w:rPr>
        <w:t>3</w:t>
      </w:r>
      <w:r w:rsidRPr="00B420C2">
        <w:rPr>
          <w:rFonts w:eastAsia="Calibri" w:cs="Times New Roman"/>
          <w:iCs/>
          <w:color w:val="000000"/>
        </w:rPr>
        <w:t>, are not sufficient to meet the appropriation</w:t>
      </w:r>
      <w:r>
        <w:rPr>
          <w:rFonts w:eastAsia="Calibri" w:cs="Times New Roman"/>
          <w:iCs/>
          <w:color w:val="000000"/>
        </w:rPr>
        <w:t>s</w:t>
      </w:r>
      <w:r w:rsidRPr="00B420C2">
        <w:rPr>
          <w:rFonts w:eastAsia="Calibri" w:cs="Times New Roman"/>
          <w:iCs/>
          <w:color w:val="000000"/>
        </w:rPr>
        <w:t xml:space="preserve"> made pursuant to this section, then the appropriation</w:t>
      </w:r>
      <w:r>
        <w:rPr>
          <w:rFonts w:eastAsia="Calibri" w:cs="Times New Roman"/>
          <w:iCs/>
          <w:color w:val="000000"/>
        </w:rPr>
        <w:t>s</w:t>
      </w:r>
      <w:r w:rsidRPr="00B420C2">
        <w:rPr>
          <w:rFonts w:eastAsia="Calibri" w:cs="Times New Roman"/>
          <w:iCs/>
          <w:color w:val="000000"/>
        </w:rPr>
        <w:t xml:space="preserve"> shall be made to the extent that surplus funds are available. </w:t>
      </w:r>
    </w:p>
    <w:p w14:paraId="4416E81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i/>
          <w:color w:val="000000"/>
        </w:rPr>
        <w:sectPr w:rsidR="002633F2" w:rsidRPr="00B420C2" w:rsidSect="00B24508">
          <w:footerReference w:type="default" r:id="rId852"/>
          <w:type w:val="continuous"/>
          <w:pgSz w:w="12240" w:h="15840"/>
          <w:pgMar w:top="1440" w:right="1440" w:bottom="1440" w:left="1440" w:header="720" w:footer="720" w:gutter="0"/>
          <w:lnNumType w:countBy="1" w:restart="newSection"/>
          <w:cols w:space="720"/>
          <w:titlePg/>
          <w:docGrid w:linePitch="360"/>
        </w:sectPr>
      </w:pPr>
    </w:p>
    <w:p w14:paraId="3DD356B5" w14:textId="77777777" w:rsidR="002633F2" w:rsidRPr="00B420C2" w:rsidRDefault="002633F2" w:rsidP="006252D0">
      <w:pPr>
        <w:numPr>
          <w:ilvl w:val="0"/>
          <w:numId w:val="6"/>
        </w:numPr>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i/>
          <w:color w:val="000000"/>
        </w:rPr>
      </w:pPr>
      <w:r w:rsidRPr="00B420C2">
        <w:rPr>
          <w:rFonts w:eastAsia="Calibri" w:cs="Times New Roman"/>
          <w:i/>
          <w:color w:val="000000"/>
        </w:rPr>
        <w:t>Racing Commission –</w:t>
      </w:r>
    </w:p>
    <w:p w14:paraId="6FB2441A" w14:textId="77777777" w:rsidR="002633F2" w:rsidRPr="00B420C2" w:rsidRDefault="002633F2" w:rsidP="006252D0">
      <w:pPr>
        <w:tabs>
          <w:tab w:val="left" w:pos="288"/>
          <w:tab w:val="left" w:pos="720"/>
          <w:tab w:val="left" w:leader="dot" w:pos="6030"/>
          <w:tab w:val="left" w:pos="6210"/>
          <w:tab w:val="right" w:pos="6451"/>
          <w:tab w:val="center" w:pos="6840"/>
          <w:tab w:val="left" w:pos="7704"/>
          <w:tab w:val="right" w:pos="9720"/>
        </w:tabs>
        <w:spacing w:line="456" w:lineRule="auto"/>
        <w:jc w:val="center"/>
        <w:rPr>
          <w:rFonts w:eastAsia="Calibri" w:cs="Times New Roman"/>
          <w:i/>
          <w:color w:val="000000"/>
        </w:rPr>
      </w:pPr>
      <w:r w:rsidRPr="00B420C2">
        <w:rPr>
          <w:rFonts w:eastAsia="Calibri" w:cs="Times New Roman"/>
          <w:i/>
          <w:color w:val="000000"/>
        </w:rPr>
        <w:t>General Administration</w:t>
      </w:r>
    </w:p>
    <w:p w14:paraId="24EB9E4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Cs/>
          <w:color w:val="000000"/>
        </w:rPr>
      </w:pPr>
      <w:r w:rsidRPr="00B420C2">
        <w:rPr>
          <w:rFonts w:eastAsia="Calibri" w:cs="Times New Roman"/>
          <w:iCs/>
          <w:color w:val="000000"/>
        </w:rPr>
        <w:t>(WV Code Chapter 19)</w:t>
      </w:r>
    </w:p>
    <w:p w14:paraId="7E247F0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Cs/>
          <w:color w:val="000000"/>
          <w:u w:val="single"/>
        </w:rPr>
        <w:sectPr w:rsidR="002633F2" w:rsidRPr="00B420C2" w:rsidSect="00B24508">
          <w:footerReference w:type="default" r:id="rId853"/>
          <w:type w:val="continuous"/>
          <w:pgSz w:w="12240" w:h="15840"/>
          <w:pgMar w:top="1440" w:right="1440" w:bottom="1440" w:left="1440" w:header="720" w:footer="720" w:gutter="0"/>
          <w:cols w:space="720"/>
          <w:titlePg/>
          <w:docGrid w:linePitch="360"/>
        </w:sectPr>
      </w:pPr>
      <w:r w:rsidRPr="00B420C2">
        <w:rPr>
          <w:rFonts w:eastAsia="Calibri" w:cs="Times New Roman"/>
          <w:iCs/>
          <w:color w:val="000000"/>
        </w:rPr>
        <w:t xml:space="preserve">Fund </w:t>
      </w:r>
      <w:r w:rsidRPr="00B420C2">
        <w:rPr>
          <w:rFonts w:eastAsia="Calibri" w:cs="Times New Roman"/>
          <w:iCs/>
          <w:color w:val="000000"/>
          <w:u w:val="single"/>
        </w:rPr>
        <w:t>7308</w:t>
      </w:r>
      <w:r w:rsidRPr="00B420C2">
        <w:rPr>
          <w:rFonts w:eastAsia="Calibri" w:cs="Times New Roman"/>
          <w:iCs/>
          <w:color w:val="000000"/>
        </w:rPr>
        <w:t xml:space="preserve"> FY </w:t>
      </w:r>
      <w:r w:rsidRPr="00B420C2">
        <w:rPr>
          <w:rFonts w:eastAsia="Calibri" w:cs="Times New Roman"/>
          <w:iCs/>
          <w:color w:val="000000"/>
          <w:u w:val="single"/>
        </w:rPr>
        <w:t>202</w:t>
      </w:r>
      <w:r>
        <w:rPr>
          <w:rFonts w:eastAsia="Calibri" w:cs="Times New Roman"/>
          <w:iCs/>
          <w:color w:val="000000"/>
          <w:u w:val="single"/>
        </w:rPr>
        <w:t>4</w:t>
      </w:r>
      <w:r w:rsidRPr="00B420C2">
        <w:rPr>
          <w:rFonts w:eastAsia="Calibri" w:cs="Times New Roman"/>
          <w:iCs/>
          <w:color w:val="000000"/>
        </w:rPr>
        <w:t xml:space="preserve"> Org </w:t>
      </w:r>
      <w:r w:rsidRPr="00B420C2">
        <w:rPr>
          <w:rFonts w:eastAsia="Calibri" w:cs="Times New Roman"/>
          <w:iCs/>
          <w:color w:val="000000"/>
          <w:u w:val="single"/>
        </w:rPr>
        <w:t>0707</w:t>
      </w:r>
    </w:p>
    <w:p w14:paraId="592A434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rPr>
          <w:rFonts w:eastAsia="Calibri" w:cs="Times New Roman"/>
          <w:iCs/>
          <w:color w:val="000000"/>
        </w:rPr>
      </w:pPr>
      <w:r w:rsidRPr="00B420C2">
        <w:rPr>
          <w:rFonts w:eastAsia="Calibri" w:cs="Times New Roman"/>
          <w:iCs/>
          <w:color w:val="000000"/>
        </w:rPr>
        <w:t>Directed Transfer</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t>70000</w:t>
      </w:r>
      <w:r w:rsidRPr="00B420C2">
        <w:rPr>
          <w:rFonts w:eastAsia="Calibri" w:cs="Times New Roman"/>
          <w:iCs/>
          <w:color w:val="000000"/>
        </w:rPr>
        <w:tab/>
        <w:t>$</w:t>
      </w:r>
      <w:r w:rsidRPr="00B420C2">
        <w:rPr>
          <w:rFonts w:eastAsia="Calibri" w:cs="Times New Roman"/>
          <w:iCs/>
          <w:color w:val="000000"/>
        </w:rPr>
        <w:tab/>
        <w:t>800,000</w:t>
      </w:r>
    </w:p>
    <w:p w14:paraId="4564C24E"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iCs/>
          <w:color w:val="000000"/>
        </w:rPr>
        <w:sectPr w:rsidR="002633F2" w:rsidRPr="00B420C2" w:rsidSect="00B24508">
          <w:footerReference w:type="default" r:id="rId854"/>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tab/>
      </w:r>
      <w:r w:rsidRPr="00B420C2">
        <w:rPr>
          <w:rFonts w:eastAsia="Calibri" w:cs="Times New Roman"/>
          <w:iCs/>
          <w:color w:val="000000"/>
        </w:rPr>
        <w:tab/>
      </w:r>
      <w:r>
        <w:rPr>
          <w:rFonts w:eastAsia="Calibri" w:cs="Times New Roman"/>
          <w:iCs/>
          <w:color w:val="000000"/>
        </w:rPr>
        <w:t>T</w:t>
      </w:r>
      <w:r w:rsidRPr="00B420C2">
        <w:rPr>
          <w:rFonts w:eastAsia="Calibri" w:cs="Times New Roman"/>
          <w:iCs/>
          <w:color w:val="000000"/>
        </w:rPr>
        <w:t>he above appropriation for Directed Transfer (fund 7308, appropriation 70000), $800,000 shall be transferred to the Racing Commission – General Administration (Fund 7305).</w:t>
      </w:r>
    </w:p>
    <w:p w14:paraId="457F024D" w14:textId="77777777" w:rsidR="002633F2" w:rsidRPr="00B420C2" w:rsidRDefault="002633F2" w:rsidP="006252D0">
      <w:pPr>
        <w:numPr>
          <w:ilvl w:val="0"/>
          <w:numId w:val="6"/>
        </w:num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rPr>
      </w:pPr>
      <w:bookmarkStart w:id="11" w:name="_Hlk97643499"/>
      <w:r w:rsidRPr="00B420C2">
        <w:rPr>
          <w:rFonts w:eastAsia="Calibri" w:cs="Times New Roman"/>
          <w:i/>
          <w:color w:val="000000"/>
        </w:rPr>
        <w:t xml:space="preserve">Division of Human Services </w:t>
      </w:r>
    </w:p>
    <w:p w14:paraId="3488274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Cs/>
          <w:color w:val="000000"/>
        </w:rPr>
      </w:pPr>
      <w:r w:rsidRPr="00B420C2">
        <w:rPr>
          <w:rFonts w:eastAsia="Calibri" w:cs="Times New Roman"/>
          <w:iCs/>
          <w:color w:val="000000"/>
        </w:rPr>
        <w:t>(WV Code Chapters 9, 48, and 49)</w:t>
      </w:r>
    </w:p>
    <w:p w14:paraId="6656B5F0"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u w:val="single"/>
        </w:rPr>
      </w:pPr>
      <w:r w:rsidRPr="00B420C2">
        <w:rPr>
          <w:rFonts w:eastAsia="Calibri" w:cs="Times New Roman"/>
          <w:iCs/>
          <w:color w:val="000000"/>
        </w:rPr>
        <w:t xml:space="preserve">Fund </w:t>
      </w:r>
      <w:r w:rsidRPr="00B420C2">
        <w:rPr>
          <w:rFonts w:eastAsia="Calibri" w:cs="Times New Roman"/>
          <w:iCs/>
          <w:color w:val="000000"/>
          <w:u w:val="single"/>
        </w:rPr>
        <w:t>5365</w:t>
      </w:r>
      <w:r w:rsidRPr="00B420C2">
        <w:rPr>
          <w:rFonts w:eastAsia="Calibri" w:cs="Times New Roman"/>
          <w:iCs/>
          <w:color w:val="000000"/>
        </w:rPr>
        <w:t xml:space="preserve"> FY </w:t>
      </w:r>
      <w:r w:rsidRPr="00B420C2">
        <w:rPr>
          <w:rFonts w:eastAsia="Calibri" w:cs="Times New Roman"/>
          <w:iCs/>
          <w:color w:val="000000"/>
          <w:u w:val="single"/>
        </w:rPr>
        <w:t>2023</w:t>
      </w:r>
      <w:r w:rsidRPr="00B420C2">
        <w:rPr>
          <w:rFonts w:eastAsia="Calibri" w:cs="Times New Roman"/>
          <w:iCs/>
          <w:color w:val="000000"/>
        </w:rPr>
        <w:t xml:space="preserve"> Org </w:t>
      </w:r>
      <w:r w:rsidRPr="00B420C2">
        <w:rPr>
          <w:rFonts w:eastAsia="Calibri" w:cs="Times New Roman"/>
          <w:iCs/>
          <w:color w:val="000000"/>
          <w:u w:val="single"/>
        </w:rPr>
        <w:t>0511</w:t>
      </w:r>
    </w:p>
    <w:p w14:paraId="278EA36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i/>
          <w:color w:val="000000"/>
          <w:u w:val="single"/>
        </w:rPr>
        <w:sectPr w:rsidR="002633F2" w:rsidRPr="00B420C2" w:rsidSect="00B24508">
          <w:footerReference w:type="default" r:id="rId855"/>
          <w:type w:val="continuous"/>
          <w:pgSz w:w="12240" w:h="15840"/>
          <w:pgMar w:top="1440" w:right="1440" w:bottom="1440" w:left="1440" w:header="720" w:footer="720" w:gutter="0"/>
          <w:cols w:space="720"/>
          <w:titlePg/>
          <w:docGrid w:linePitch="360"/>
        </w:sectPr>
      </w:pPr>
    </w:p>
    <w:p w14:paraId="261FCA3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iCs/>
          <w:color w:val="000000"/>
          <w:u w:val="double"/>
        </w:rPr>
        <w:sectPr w:rsidR="002633F2" w:rsidRPr="00B420C2" w:rsidSect="003E2B3D">
          <w:footerReference w:type="default" r:id="rId856"/>
          <w:type w:val="continuous"/>
          <w:pgSz w:w="12240" w:h="15840"/>
          <w:pgMar w:top="1440" w:right="1440" w:bottom="1440" w:left="1440" w:header="720" w:footer="720" w:gutter="0"/>
          <w:lnNumType w:countBy="1" w:restart="newSection"/>
          <w:cols w:space="720"/>
          <w:docGrid w:linePitch="360"/>
        </w:sectPr>
      </w:pPr>
      <w:r w:rsidRPr="00B420C2">
        <w:rPr>
          <w:rFonts w:eastAsia="Calibri" w:cs="Times New Roman"/>
          <w:iCs/>
          <w:color w:val="000000"/>
        </w:rPr>
        <w:lastRenderedPageBreak/>
        <w:t>Medical Services – Lottery Surplus</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t>68100</w:t>
      </w:r>
      <w:r w:rsidRPr="00B420C2">
        <w:rPr>
          <w:rFonts w:eastAsia="Calibri" w:cs="Times New Roman"/>
          <w:iCs/>
          <w:color w:val="000000"/>
        </w:rPr>
        <w:tab/>
        <w:t>$</w:t>
      </w:r>
      <w:r w:rsidRPr="00B420C2">
        <w:rPr>
          <w:rFonts w:eastAsia="Calibri" w:cs="Times New Roman"/>
          <w:iCs/>
          <w:color w:val="000000"/>
        </w:rPr>
        <w:tab/>
      </w:r>
      <w:r>
        <w:rPr>
          <w:rFonts w:eastAsia="Calibri" w:cs="Times New Roman"/>
          <w:iCs/>
          <w:color w:val="000000"/>
        </w:rPr>
        <w:t>17,0</w:t>
      </w:r>
      <w:r w:rsidRPr="00B420C2">
        <w:rPr>
          <w:rFonts w:eastAsia="Calibri" w:cs="Times New Roman"/>
          <w:iCs/>
          <w:color w:val="000000"/>
        </w:rPr>
        <w:t xml:space="preserve">00,000 </w:t>
      </w:r>
      <w:bookmarkEnd w:id="11"/>
      <w:r w:rsidRPr="00B420C2">
        <w:rPr>
          <w:rFonts w:eastAsia="Calibri" w:cs="Times New Roman"/>
          <w:iCs/>
          <w:color w:val="000000"/>
        </w:rPr>
        <w:t>Total TITLE II, Section 11 – Surplus Accrued</w:t>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rPr>
        <w:tab/>
      </w:r>
      <w:r w:rsidRPr="00B420C2">
        <w:rPr>
          <w:rFonts w:eastAsia="Calibri" w:cs="Times New Roman"/>
          <w:iCs/>
          <w:color w:val="000000"/>
          <w:u w:val="double"/>
        </w:rPr>
        <w:t>$</w:t>
      </w:r>
      <w:r w:rsidRPr="00B420C2">
        <w:rPr>
          <w:rFonts w:eastAsia="Calibri" w:cs="Times New Roman"/>
          <w:iCs/>
          <w:color w:val="000000"/>
          <w:u w:val="double"/>
        </w:rPr>
        <w:tab/>
        <w:t>17,</w:t>
      </w:r>
      <w:r>
        <w:rPr>
          <w:rFonts w:eastAsia="Calibri" w:cs="Times New Roman"/>
          <w:iCs/>
          <w:color w:val="000000"/>
          <w:u w:val="double"/>
        </w:rPr>
        <w:t>8</w:t>
      </w:r>
      <w:r w:rsidRPr="00B420C2">
        <w:rPr>
          <w:rFonts w:eastAsia="Calibri" w:cs="Times New Roman"/>
          <w:iCs/>
          <w:color w:val="000000"/>
          <w:u w:val="double"/>
        </w:rPr>
        <w:t>00,000</w:t>
      </w:r>
    </w:p>
    <w:p w14:paraId="2C9D560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iCs/>
          <w:color w:val="000000"/>
        </w:rPr>
      </w:pPr>
      <w:r w:rsidRPr="00B420C2">
        <w:rPr>
          <w:rFonts w:eastAsia="Calibri" w:cs="Times New Roman"/>
          <w:i/>
          <w:color w:val="000000"/>
        </w:rPr>
        <w:tab/>
      </w:r>
      <w:r w:rsidRPr="00B420C2">
        <w:rPr>
          <w:rFonts w:eastAsia="Calibri" w:cs="Times New Roman"/>
          <w:i/>
          <w:color w:val="000000"/>
        </w:rPr>
        <w:tab/>
      </w:r>
      <w:r w:rsidRPr="00B420C2">
        <w:rPr>
          <w:rFonts w:eastAsia="Calibri" w:cs="Times New Roman"/>
          <w:b/>
          <w:iCs/>
          <w:color w:val="000000"/>
        </w:rPr>
        <w:t>Sec. 1</w:t>
      </w:r>
      <w:r>
        <w:rPr>
          <w:rFonts w:eastAsia="Calibri" w:cs="Times New Roman"/>
          <w:b/>
          <w:iCs/>
          <w:color w:val="000000"/>
        </w:rPr>
        <w:t>2</w:t>
      </w:r>
      <w:r w:rsidRPr="00B420C2">
        <w:rPr>
          <w:rFonts w:eastAsia="Calibri" w:cs="Times New Roman"/>
          <w:b/>
          <w:iCs/>
          <w:color w:val="000000"/>
        </w:rPr>
        <w:t xml:space="preserve">. Special revenue appropriations. </w:t>
      </w:r>
      <w:r w:rsidRPr="00B420C2">
        <w:rPr>
          <w:rFonts w:eastAsia="Calibri" w:cs="Times New Roman"/>
          <w:iCs/>
          <w:color w:val="000000"/>
        </w:rPr>
        <w:t>— There are hereby appropriated for expenditure during the fiscal year 202</w:t>
      </w:r>
      <w:r>
        <w:rPr>
          <w:rFonts w:eastAsia="Calibri" w:cs="Times New Roman"/>
          <w:iCs/>
          <w:color w:val="000000"/>
        </w:rPr>
        <w:t>4</w:t>
      </w:r>
      <w:r w:rsidRPr="00B420C2">
        <w:rPr>
          <w:rFonts w:eastAsia="Calibri" w:cs="Times New Roman"/>
          <w:iCs/>
          <w:color w:val="000000"/>
        </w:rPr>
        <w:t xml:space="preserve"> special revenues collected pursuant to general law enactment of the Legislature which are not paid into the state fund as general revenue under the provisions of W.V. Code §12-2-2 and are not expressly appropriated under this act:  Provided, That none of the money so appropriated by this section shall be available for expenditure except in compliance with the provisions of W.V. Code §12-2-1 et seq.,  W.V. Code §12-3-1 et seq., and W.V. Code §11B-2-1 et seq., unless the spending unit has filed with the </w:t>
      </w:r>
      <w:r>
        <w:rPr>
          <w:rFonts w:eastAsia="Calibri" w:cs="Times New Roman"/>
          <w:iCs/>
          <w:color w:val="000000"/>
        </w:rPr>
        <w:t>D</w:t>
      </w:r>
      <w:r w:rsidRPr="00B420C2">
        <w:rPr>
          <w:rFonts w:eastAsia="Calibri" w:cs="Times New Roman"/>
          <w:iCs/>
          <w:color w:val="000000"/>
        </w:rPr>
        <w:t xml:space="preserve">irector of the </w:t>
      </w:r>
      <w:r>
        <w:rPr>
          <w:rFonts w:eastAsia="Calibri" w:cs="Times New Roman"/>
          <w:iCs/>
          <w:color w:val="000000"/>
        </w:rPr>
        <w:t>B</w:t>
      </w:r>
      <w:r w:rsidRPr="00B420C2">
        <w:rPr>
          <w:rFonts w:eastAsia="Calibri" w:cs="Times New Roman"/>
          <w:iCs/>
          <w:color w:val="000000"/>
        </w:rPr>
        <w:t xml:space="preserve">udget and the </w:t>
      </w:r>
      <w:r>
        <w:rPr>
          <w:rFonts w:eastAsia="Calibri" w:cs="Times New Roman"/>
          <w:iCs/>
          <w:color w:val="000000"/>
        </w:rPr>
        <w:t>L</w:t>
      </w:r>
      <w:r w:rsidRPr="00B420C2">
        <w:rPr>
          <w:rFonts w:eastAsia="Calibri" w:cs="Times New Roman"/>
          <w:iCs/>
          <w:color w:val="000000"/>
        </w:rPr>
        <w:t xml:space="preserve">egislative </w:t>
      </w:r>
      <w:r>
        <w:rPr>
          <w:rFonts w:eastAsia="Calibri" w:cs="Times New Roman"/>
          <w:iCs/>
          <w:color w:val="000000"/>
        </w:rPr>
        <w:t>A</w:t>
      </w:r>
      <w:r w:rsidRPr="00B420C2">
        <w:rPr>
          <w:rFonts w:eastAsia="Calibri" w:cs="Times New Roman"/>
          <w:iCs/>
          <w:color w:val="000000"/>
        </w:rPr>
        <w:t>uditor prior to the beginning of each fiscal year:</w:t>
      </w:r>
    </w:p>
    <w:p w14:paraId="2AF93CC8"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iCs/>
          <w:color w:val="000000"/>
        </w:rPr>
      </w:pPr>
      <w:r w:rsidRPr="00B420C2">
        <w:rPr>
          <w:rFonts w:eastAsia="Calibri" w:cs="Times New Roman"/>
          <w:iCs/>
          <w:color w:val="000000"/>
        </w:rPr>
        <w:tab/>
      </w:r>
      <w:r w:rsidRPr="00B420C2">
        <w:rPr>
          <w:rFonts w:eastAsia="Calibri" w:cs="Times New Roman"/>
          <w:iCs/>
          <w:color w:val="000000"/>
        </w:rPr>
        <w:tab/>
        <w:t>(a) An estimate of the amount and sources of all revenues accruing to such fund; and</w:t>
      </w:r>
    </w:p>
    <w:p w14:paraId="369D8505" w14:textId="5A943328"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iCs/>
          <w:color w:val="000000"/>
        </w:rPr>
        <w:tab/>
      </w:r>
      <w:r w:rsidRPr="00B420C2">
        <w:rPr>
          <w:rFonts w:eastAsia="Calibri" w:cs="Times New Roman"/>
          <w:iCs/>
          <w:color w:val="000000"/>
        </w:rPr>
        <w:tab/>
        <w:t>(b) A detailed expenditure schedule showing for what purposes the fund is to be expended:</w:t>
      </w:r>
      <w:r w:rsidRPr="00B420C2">
        <w:rPr>
          <w:rFonts w:eastAsia="Calibri" w:cs="Times New Roman"/>
          <w:i/>
          <w:iCs/>
          <w:color w:val="000000"/>
        </w:rPr>
        <w:t xml:space="preserve"> </w:t>
      </w:r>
      <w:r w:rsidRPr="006252D0">
        <w:rPr>
          <w:rFonts w:eastAsia="Calibri" w:cs="Times New Roman"/>
          <w:i/>
          <w:iCs/>
          <w:color w:val="000000"/>
        </w:rPr>
        <w:t>Provided, however</w:t>
      </w:r>
      <w:r w:rsidRPr="00B420C2">
        <w:rPr>
          <w:rFonts w:eastAsia="Calibri" w:cs="Times New Roman"/>
          <w:color w:val="000000"/>
        </w:rPr>
        <w:t xml:space="preserve">, That </w:t>
      </w:r>
      <w:bookmarkStart w:id="12" w:name="_Hlk48309071"/>
      <w:r w:rsidRPr="00B420C2">
        <w:rPr>
          <w:rFonts w:eastAsia="Calibri" w:cs="Times New Roman"/>
          <w:color w:val="000000"/>
        </w:rPr>
        <w:t>federal funds received by the state may be expended only in accordance with Sections (6) or (7) of this Title and with W.V. Code §4-11-1,</w:t>
      </w:r>
      <w:bookmarkEnd w:id="12"/>
      <w:r w:rsidR="006252D0" w:rsidRPr="006252D0">
        <w:rPr>
          <w:rFonts w:eastAsia="Calibri" w:cs="Times New Roman"/>
          <w:i/>
          <w:color w:val="000000"/>
        </w:rPr>
        <w:t xml:space="preserve"> et seq. </w:t>
      </w:r>
      <w:r w:rsidRPr="00B420C2">
        <w:rPr>
          <w:rFonts w:eastAsia="Calibri" w:cs="Times New Roman"/>
          <w:color w:val="000000"/>
        </w:rPr>
        <w:t xml:space="preserve"> </w:t>
      </w:r>
      <w:r w:rsidRPr="00B420C2">
        <w:rPr>
          <w:rFonts w:eastAsia="Calibri" w:cs="Times New Roman"/>
          <w:i/>
          <w:iCs/>
          <w:color w:val="000000"/>
        </w:rPr>
        <w:t>Provided further</w:t>
      </w:r>
      <w:r w:rsidRPr="00B420C2">
        <w:rPr>
          <w:rFonts w:eastAsia="Calibri" w:cs="Times New Roman"/>
          <w:color w:val="000000"/>
        </w:rPr>
        <w:t xml:space="preserve">, That federal funds that become available to a spending unit for expenditure while the Legislature is not in session and the availability of such funds could not reasonably have been anticipated and included in this act may be only be expended in the limited circumstances provided by W. Va. Code §4-11-5(d):  </w:t>
      </w:r>
      <w:r w:rsidRPr="00B420C2">
        <w:rPr>
          <w:rFonts w:eastAsia="Calibri" w:cs="Times New Roman"/>
          <w:i/>
          <w:iCs/>
          <w:color w:val="000000"/>
        </w:rPr>
        <w:t>And provided further</w:t>
      </w:r>
      <w:r w:rsidRPr="00B420C2">
        <w:rPr>
          <w:rFonts w:eastAsia="Calibri" w:cs="Times New Roman"/>
          <w:color w:val="000000"/>
        </w:rPr>
        <w:t xml:space="preserve">, That no provision of this </w:t>
      </w:r>
      <w:r>
        <w:rPr>
          <w:rFonts w:eastAsia="Calibri" w:cs="Times New Roman"/>
          <w:color w:val="000000"/>
        </w:rPr>
        <w:t>act</w:t>
      </w:r>
      <w:r w:rsidRPr="00B420C2">
        <w:rPr>
          <w:rFonts w:eastAsia="Calibri" w:cs="Times New Roman"/>
          <w:color w:val="000000"/>
        </w:rPr>
        <w:t xml:space="preserve"> may be construed to authorize the expenditure of federal funds except as provided in this section.</w:t>
      </w:r>
    </w:p>
    <w:p w14:paraId="5404EBC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857"/>
          <w:type w:val="continuous"/>
          <w:pgSz w:w="12240" w:h="15840"/>
          <w:pgMar w:top="1440" w:right="1440" w:bottom="1440" w:left="1440" w:header="720" w:footer="720" w:gutter="0"/>
          <w:lnNumType w:countBy="1" w:restart="newSection"/>
          <w:cols w:space="720"/>
          <w:titlePg/>
          <w:docGrid w:linePitch="360"/>
        </w:sectPr>
      </w:pPr>
    </w:p>
    <w:p w14:paraId="5BD61EC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1</w:t>
      </w:r>
      <w:r>
        <w:rPr>
          <w:rFonts w:eastAsia="Calibri" w:cs="Times New Roman"/>
          <w:b/>
          <w:color w:val="000000"/>
        </w:rPr>
        <w:t>3</w:t>
      </w:r>
      <w:r w:rsidRPr="00B420C2">
        <w:rPr>
          <w:rFonts w:eastAsia="Calibri" w:cs="Times New Roman"/>
          <w:b/>
          <w:color w:val="000000"/>
        </w:rPr>
        <w:t>. State improvement fund appropriations.</w:t>
      </w:r>
      <w:r w:rsidRPr="00B420C2">
        <w:rPr>
          <w:rFonts w:eastAsia="Calibri" w:cs="Times New Roman"/>
          <w:color w:val="000000"/>
        </w:rPr>
        <w:t xml:space="preserve"> — Bequests or donations of nonpublic funds, received by the Governor on behalf of the state during the fiscal year 202</w:t>
      </w:r>
      <w:r>
        <w:rPr>
          <w:rFonts w:eastAsia="Calibri" w:cs="Times New Roman"/>
          <w:color w:val="000000"/>
        </w:rPr>
        <w:t>4</w:t>
      </w:r>
      <w:r w:rsidRPr="00B420C2">
        <w:rPr>
          <w:rFonts w:eastAsia="Calibri" w:cs="Times New Roman"/>
          <w:color w:val="000000"/>
        </w:rPr>
        <w:t>, for the purpose of making studies and recommendations relative to improvements of the administration and management of spending units in the executive branch of state government, shall be deposited in the state treasury in a separate account therein designated state improvement fund.</w:t>
      </w:r>
    </w:p>
    <w:p w14:paraId="4067072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There are hereby appropriated all moneys so deposited during the fiscal year 202</w:t>
      </w:r>
      <w:r>
        <w:rPr>
          <w:rFonts w:eastAsia="Calibri" w:cs="Times New Roman"/>
          <w:color w:val="000000"/>
        </w:rPr>
        <w:t>4</w:t>
      </w:r>
      <w:r w:rsidRPr="00B420C2">
        <w:rPr>
          <w:rFonts w:eastAsia="Calibri" w:cs="Times New Roman"/>
          <w:color w:val="000000"/>
        </w:rPr>
        <w:t xml:space="preserve"> to be expended as authorized by the Governor, for such studies and recommendations which may </w:t>
      </w:r>
      <w:r w:rsidRPr="00B420C2">
        <w:rPr>
          <w:rFonts w:eastAsia="Calibri" w:cs="Times New Roman"/>
          <w:color w:val="000000"/>
        </w:rPr>
        <w:lastRenderedPageBreak/>
        <w:t>encompass any problems of organization, procedures, systems, functions, powers or duties of a state spending unit in the executive branch, or the betterment of the economic, social, educational, health and general welfare of the state or its citizens.</w:t>
      </w:r>
    </w:p>
    <w:p w14:paraId="4B89C3E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858"/>
          <w:type w:val="continuous"/>
          <w:pgSz w:w="12240" w:h="15840"/>
          <w:pgMar w:top="1440" w:right="1440" w:bottom="1440" w:left="1440" w:header="720" w:footer="720" w:gutter="0"/>
          <w:lnNumType w:countBy="1" w:restart="newSection"/>
          <w:cols w:space="720"/>
          <w:docGrid w:linePitch="360"/>
        </w:sectPr>
      </w:pPr>
    </w:p>
    <w:p w14:paraId="7F2E1863"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1</w:t>
      </w:r>
      <w:r>
        <w:rPr>
          <w:rFonts w:eastAsia="Calibri" w:cs="Times New Roman"/>
          <w:b/>
          <w:color w:val="000000"/>
        </w:rPr>
        <w:t>4</w:t>
      </w:r>
      <w:r w:rsidRPr="00B420C2">
        <w:rPr>
          <w:rFonts w:eastAsia="Calibri" w:cs="Times New Roman"/>
          <w:b/>
          <w:color w:val="000000"/>
        </w:rPr>
        <w:t>. Specific funds and collection accounts.</w:t>
      </w:r>
      <w:r w:rsidRPr="00B420C2">
        <w:rPr>
          <w:rFonts w:eastAsia="Calibri" w:cs="Times New Roman"/>
          <w:color w:val="000000"/>
        </w:rPr>
        <w:t xml:space="preserve"> — A fund or collection account which by law is dedicated to a specific use is hereby appropriated in sufficient amount to meet all lawful demands upon the fund or collection account and shall be expended according to the provisions of Article 3, Chapter 12 of the Code.</w:t>
      </w:r>
    </w:p>
    <w:p w14:paraId="266A7E2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859"/>
          <w:type w:val="continuous"/>
          <w:pgSz w:w="12240" w:h="15840"/>
          <w:pgMar w:top="1440" w:right="1440" w:bottom="1440" w:left="1440" w:header="720" w:footer="720" w:gutter="0"/>
          <w:lnNumType w:countBy="1" w:restart="newSection"/>
          <w:cols w:space="720"/>
          <w:titlePg/>
          <w:docGrid w:linePitch="360"/>
        </w:sectPr>
      </w:pPr>
    </w:p>
    <w:p w14:paraId="5E75B50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1</w:t>
      </w:r>
      <w:r>
        <w:rPr>
          <w:rFonts w:eastAsia="Calibri" w:cs="Times New Roman"/>
          <w:b/>
          <w:color w:val="000000"/>
        </w:rPr>
        <w:t>5</w:t>
      </w:r>
      <w:r w:rsidRPr="00B420C2">
        <w:rPr>
          <w:rFonts w:eastAsia="Calibri" w:cs="Times New Roman"/>
          <w:b/>
          <w:color w:val="000000"/>
        </w:rPr>
        <w:t>. Appropriations for refunding erroneous payment.</w:t>
      </w:r>
      <w:r w:rsidRPr="00B420C2">
        <w:rPr>
          <w:rFonts w:eastAsia="Calibri" w:cs="Times New Roman"/>
          <w:color w:val="000000"/>
        </w:rPr>
        <w:t xml:space="preserve"> — Money that has been erroneously paid into the state treasury is hereby appropriated out of the fund into which it was paid, for refund to the proper person.</w:t>
      </w:r>
    </w:p>
    <w:p w14:paraId="64AF46E7"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When the officer authorized by law to collect money for the state finds that a sum has been erroneously paid, he or she shall issue his or her requisition upon the Auditor for the refunding of the proper amount. The Auditor shall issue his or her warrant to the Treasurer and the Treasurer shall pay the warrant out of the fund into which the amount was originally paid.</w:t>
      </w:r>
    </w:p>
    <w:p w14:paraId="333FF8F1"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860"/>
          <w:type w:val="continuous"/>
          <w:pgSz w:w="12240" w:h="15840"/>
          <w:pgMar w:top="1440" w:right="1440" w:bottom="1440" w:left="1440" w:header="720" w:footer="720" w:gutter="0"/>
          <w:lnNumType w:countBy="1" w:restart="newSection"/>
          <w:cols w:space="720"/>
          <w:titlePg/>
          <w:docGrid w:linePitch="360"/>
        </w:sectPr>
      </w:pPr>
    </w:p>
    <w:p w14:paraId="383DF40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1</w:t>
      </w:r>
      <w:r>
        <w:rPr>
          <w:rFonts w:eastAsia="Calibri" w:cs="Times New Roman"/>
          <w:b/>
          <w:color w:val="000000"/>
        </w:rPr>
        <w:t>6</w:t>
      </w:r>
      <w:r w:rsidRPr="00B420C2">
        <w:rPr>
          <w:rFonts w:eastAsia="Calibri" w:cs="Times New Roman"/>
          <w:b/>
          <w:color w:val="000000"/>
        </w:rPr>
        <w:t>. Sinking fund deficiencies.</w:t>
      </w:r>
      <w:r w:rsidRPr="00B420C2">
        <w:rPr>
          <w:rFonts w:eastAsia="Calibri" w:cs="Times New Roman"/>
          <w:color w:val="000000"/>
        </w:rPr>
        <w:t xml:space="preserve"> — There is hereby appropriated to the Governor a sufficient amount to meet any deficiencies that may arise in the mortgage finance bond insurance fund of the West Virginia </w:t>
      </w:r>
      <w:r>
        <w:rPr>
          <w:rFonts w:eastAsia="Calibri" w:cs="Times New Roman"/>
          <w:color w:val="000000"/>
        </w:rPr>
        <w:t>H</w:t>
      </w:r>
      <w:r w:rsidRPr="00B420C2">
        <w:rPr>
          <w:rFonts w:eastAsia="Calibri" w:cs="Times New Roman"/>
          <w:color w:val="000000"/>
        </w:rPr>
        <w:t xml:space="preserve">ousing </w:t>
      </w:r>
      <w:r>
        <w:rPr>
          <w:rFonts w:eastAsia="Calibri" w:cs="Times New Roman"/>
          <w:color w:val="000000"/>
        </w:rPr>
        <w:t>D</w:t>
      </w:r>
      <w:r w:rsidRPr="00B420C2">
        <w:rPr>
          <w:rFonts w:eastAsia="Calibri" w:cs="Times New Roman"/>
          <w:color w:val="000000"/>
        </w:rPr>
        <w:t xml:space="preserve">evelopment </w:t>
      </w:r>
      <w:r>
        <w:rPr>
          <w:rFonts w:eastAsia="Calibri" w:cs="Times New Roman"/>
          <w:color w:val="000000"/>
        </w:rPr>
        <w:t>F</w:t>
      </w:r>
      <w:r w:rsidRPr="00B420C2">
        <w:rPr>
          <w:rFonts w:eastAsia="Calibri" w:cs="Times New Roman"/>
          <w:color w:val="000000"/>
        </w:rPr>
        <w:t xml:space="preserve">und which is under the supervision and control of the </w:t>
      </w:r>
      <w:r>
        <w:rPr>
          <w:rFonts w:eastAsia="Calibri" w:cs="Times New Roman"/>
          <w:color w:val="000000"/>
        </w:rPr>
        <w:t>M</w:t>
      </w:r>
      <w:r w:rsidRPr="00B420C2">
        <w:rPr>
          <w:rFonts w:eastAsia="Calibri" w:cs="Times New Roman"/>
          <w:color w:val="000000"/>
        </w:rPr>
        <w:t xml:space="preserve">unicipal </w:t>
      </w:r>
      <w:r>
        <w:rPr>
          <w:rFonts w:eastAsia="Calibri" w:cs="Times New Roman"/>
          <w:color w:val="000000"/>
        </w:rPr>
        <w:t>B</w:t>
      </w:r>
      <w:r w:rsidRPr="00B420C2">
        <w:rPr>
          <w:rFonts w:eastAsia="Calibri" w:cs="Times New Roman"/>
          <w:color w:val="000000"/>
        </w:rPr>
        <w:t xml:space="preserve">ond </w:t>
      </w:r>
      <w:r>
        <w:rPr>
          <w:rFonts w:eastAsia="Calibri" w:cs="Times New Roman"/>
          <w:color w:val="000000"/>
        </w:rPr>
        <w:t>C</w:t>
      </w:r>
      <w:r w:rsidRPr="00B420C2">
        <w:rPr>
          <w:rFonts w:eastAsia="Calibri" w:cs="Times New Roman"/>
          <w:color w:val="000000"/>
        </w:rPr>
        <w:t xml:space="preserve">ommission as provided by W.V. Code §31-18-20b, or in the funds of the municipal bond commission because of the failure of any state agency for either general obligation or revenue bonds or any local taxing district for general obligation bonds to remit funds necessary for the payment of interest and sinking fund requirements. The Governor is authorized to transfer from time to time such amounts to the </w:t>
      </w:r>
      <w:r>
        <w:rPr>
          <w:rFonts w:eastAsia="Calibri" w:cs="Times New Roman"/>
          <w:color w:val="000000"/>
        </w:rPr>
        <w:t>M</w:t>
      </w:r>
      <w:r w:rsidRPr="00B420C2">
        <w:rPr>
          <w:rFonts w:eastAsia="Calibri" w:cs="Times New Roman"/>
          <w:color w:val="000000"/>
        </w:rPr>
        <w:t xml:space="preserve">unicipal </w:t>
      </w:r>
      <w:r>
        <w:rPr>
          <w:rFonts w:eastAsia="Calibri" w:cs="Times New Roman"/>
          <w:color w:val="000000"/>
        </w:rPr>
        <w:t>B</w:t>
      </w:r>
      <w:r w:rsidRPr="00B420C2">
        <w:rPr>
          <w:rFonts w:eastAsia="Calibri" w:cs="Times New Roman"/>
          <w:color w:val="000000"/>
        </w:rPr>
        <w:t xml:space="preserve">ond </w:t>
      </w:r>
      <w:r>
        <w:rPr>
          <w:rFonts w:eastAsia="Calibri" w:cs="Times New Roman"/>
          <w:color w:val="000000"/>
        </w:rPr>
        <w:t>C</w:t>
      </w:r>
      <w:r w:rsidRPr="00B420C2">
        <w:rPr>
          <w:rFonts w:eastAsia="Calibri" w:cs="Times New Roman"/>
          <w:color w:val="000000"/>
        </w:rPr>
        <w:t>ommission as may be necessary for these purposes.</w:t>
      </w:r>
    </w:p>
    <w:p w14:paraId="3BC81034"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 xml:space="preserve">The </w:t>
      </w:r>
      <w:r>
        <w:rPr>
          <w:rFonts w:eastAsia="Calibri" w:cs="Times New Roman"/>
          <w:color w:val="000000"/>
        </w:rPr>
        <w:t>M</w:t>
      </w:r>
      <w:r w:rsidRPr="00B420C2">
        <w:rPr>
          <w:rFonts w:eastAsia="Calibri" w:cs="Times New Roman"/>
          <w:color w:val="000000"/>
        </w:rPr>
        <w:t xml:space="preserve">unicipal </w:t>
      </w:r>
      <w:r>
        <w:rPr>
          <w:rFonts w:eastAsia="Calibri" w:cs="Times New Roman"/>
          <w:color w:val="000000"/>
        </w:rPr>
        <w:t>B</w:t>
      </w:r>
      <w:r w:rsidRPr="00B420C2">
        <w:rPr>
          <w:rFonts w:eastAsia="Calibri" w:cs="Times New Roman"/>
          <w:color w:val="000000"/>
        </w:rPr>
        <w:t xml:space="preserve">ond </w:t>
      </w:r>
      <w:r>
        <w:rPr>
          <w:rFonts w:eastAsia="Calibri" w:cs="Times New Roman"/>
          <w:color w:val="000000"/>
        </w:rPr>
        <w:t>C</w:t>
      </w:r>
      <w:r w:rsidRPr="00B420C2">
        <w:rPr>
          <w:rFonts w:eastAsia="Calibri" w:cs="Times New Roman"/>
          <w:color w:val="000000"/>
        </w:rPr>
        <w:t xml:space="preserve">ommission shall reimburse the </w:t>
      </w:r>
      <w:r>
        <w:rPr>
          <w:rFonts w:eastAsia="Calibri" w:cs="Times New Roman"/>
          <w:color w:val="000000"/>
        </w:rPr>
        <w:t>S</w:t>
      </w:r>
      <w:r w:rsidRPr="00B420C2">
        <w:rPr>
          <w:rFonts w:eastAsia="Calibri" w:cs="Times New Roman"/>
          <w:color w:val="000000"/>
        </w:rPr>
        <w:t xml:space="preserve">tate of West Virginia through the Governor from the first remittance collected from the West Virginia </w:t>
      </w:r>
      <w:r>
        <w:rPr>
          <w:rFonts w:eastAsia="Calibri" w:cs="Times New Roman"/>
          <w:color w:val="000000"/>
        </w:rPr>
        <w:t>H</w:t>
      </w:r>
      <w:r w:rsidRPr="00B420C2">
        <w:rPr>
          <w:rFonts w:eastAsia="Calibri" w:cs="Times New Roman"/>
          <w:color w:val="000000"/>
        </w:rPr>
        <w:t xml:space="preserve">ousing </w:t>
      </w:r>
      <w:r>
        <w:rPr>
          <w:rFonts w:eastAsia="Calibri" w:cs="Times New Roman"/>
          <w:color w:val="000000"/>
        </w:rPr>
        <w:t>D</w:t>
      </w:r>
      <w:r w:rsidRPr="00B420C2">
        <w:rPr>
          <w:rFonts w:eastAsia="Calibri" w:cs="Times New Roman"/>
          <w:color w:val="000000"/>
        </w:rPr>
        <w:t xml:space="preserve">evelopment </w:t>
      </w:r>
      <w:r>
        <w:rPr>
          <w:rFonts w:eastAsia="Calibri" w:cs="Times New Roman"/>
          <w:color w:val="000000"/>
        </w:rPr>
        <w:t>F</w:t>
      </w:r>
      <w:r w:rsidRPr="00B420C2">
        <w:rPr>
          <w:rFonts w:eastAsia="Calibri" w:cs="Times New Roman"/>
          <w:color w:val="000000"/>
        </w:rPr>
        <w:t>und or from any state agency or local taxing district for which the Governor advanced funds, with interest at the rate carried by the bonds for security or payment of which the advance was made.</w:t>
      </w:r>
    </w:p>
    <w:p w14:paraId="05227C4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861"/>
          <w:type w:val="continuous"/>
          <w:pgSz w:w="12240" w:h="15840"/>
          <w:pgMar w:top="1440" w:right="1440" w:bottom="1440" w:left="1440" w:header="720" w:footer="720" w:gutter="0"/>
          <w:lnNumType w:countBy="1" w:restart="newSection"/>
          <w:cols w:space="720"/>
          <w:docGrid w:linePitch="360"/>
        </w:sectPr>
      </w:pPr>
    </w:p>
    <w:p w14:paraId="17074E8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lastRenderedPageBreak/>
        <w:tab/>
      </w:r>
      <w:r w:rsidRPr="00B420C2">
        <w:rPr>
          <w:rFonts w:eastAsia="Calibri" w:cs="Times New Roman"/>
          <w:color w:val="000000"/>
        </w:rPr>
        <w:tab/>
      </w:r>
      <w:r w:rsidRPr="00B420C2">
        <w:rPr>
          <w:rFonts w:eastAsia="Calibri" w:cs="Times New Roman"/>
          <w:b/>
          <w:color w:val="000000"/>
        </w:rPr>
        <w:t>Sec. 1</w:t>
      </w:r>
      <w:r>
        <w:rPr>
          <w:rFonts w:eastAsia="Calibri" w:cs="Times New Roman"/>
          <w:b/>
          <w:color w:val="000000"/>
        </w:rPr>
        <w:t>7</w:t>
      </w:r>
      <w:r w:rsidRPr="00B420C2">
        <w:rPr>
          <w:rFonts w:eastAsia="Calibri" w:cs="Times New Roman"/>
          <w:b/>
          <w:color w:val="000000"/>
        </w:rPr>
        <w:t>. Appropriations for local governments.</w:t>
      </w:r>
      <w:r w:rsidRPr="00B420C2">
        <w:rPr>
          <w:rFonts w:eastAsia="Calibri" w:cs="Times New Roman"/>
          <w:color w:val="000000"/>
        </w:rPr>
        <w:t xml:space="preserve"> — There are hereby appropriated for payment to counties, districts, and municipal corporations such amounts as will be necessary to pay taxes due counties, districts, and municipal corporations and which have been paid into the treasury:</w:t>
      </w:r>
    </w:p>
    <w:p w14:paraId="0E5D09A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(a) For redemption of lands;</w:t>
      </w:r>
    </w:p>
    <w:p w14:paraId="22483FBC"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(b) By public service corporations;</w:t>
      </w:r>
    </w:p>
    <w:p w14:paraId="48C1D0A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t>(c) For tax forfeitures.</w:t>
      </w:r>
    </w:p>
    <w:p w14:paraId="4E6DBFA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862"/>
          <w:type w:val="continuous"/>
          <w:pgSz w:w="12240" w:h="15840"/>
          <w:pgMar w:top="1440" w:right="1440" w:bottom="1440" w:left="1440" w:header="720" w:footer="720" w:gutter="0"/>
          <w:lnNumType w:countBy="1" w:restart="newSection"/>
          <w:cols w:space="720"/>
          <w:docGrid w:linePitch="360"/>
        </w:sectPr>
      </w:pPr>
    </w:p>
    <w:p w14:paraId="635F2E1B"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1</w:t>
      </w:r>
      <w:r>
        <w:rPr>
          <w:rFonts w:eastAsia="Calibri" w:cs="Times New Roman"/>
          <w:b/>
          <w:color w:val="000000"/>
        </w:rPr>
        <w:t>8</w:t>
      </w:r>
      <w:r w:rsidRPr="00B420C2">
        <w:rPr>
          <w:rFonts w:eastAsia="Calibri" w:cs="Times New Roman"/>
          <w:b/>
          <w:color w:val="000000"/>
        </w:rPr>
        <w:t xml:space="preserve">. Total appropriations. </w:t>
      </w:r>
      <w:r w:rsidRPr="00B420C2">
        <w:rPr>
          <w:rFonts w:eastAsia="Calibri" w:cs="Times New Roman"/>
          <w:color w:val="000000"/>
        </w:rPr>
        <w:t>— Where only a total sum is appropriated to a spending unit, the total sum shall include personal services and employee benefits, annual increment, current expenses, repairs and alterations, buildings, equipment, other assets, land, and capital outlay, where not otherwise specifically provided and except as otherwise provided in TITLE I – GENERAL PROVISIONS, Sec. 3.</w:t>
      </w:r>
    </w:p>
    <w:p w14:paraId="5578AEFA"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863"/>
          <w:type w:val="continuous"/>
          <w:pgSz w:w="12240" w:h="15840"/>
          <w:pgMar w:top="1440" w:right="1440" w:bottom="1440" w:left="1440" w:header="720" w:footer="720" w:gutter="0"/>
          <w:lnNumType w:countBy="1" w:restart="newSection"/>
          <w:cols w:space="720"/>
          <w:titlePg/>
          <w:docGrid w:linePitch="360"/>
        </w:sectPr>
      </w:pPr>
    </w:p>
    <w:p w14:paraId="11DD9F9D"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1</w:t>
      </w:r>
      <w:r>
        <w:rPr>
          <w:rFonts w:eastAsia="Calibri" w:cs="Times New Roman"/>
          <w:b/>
          <w:color w:val="000000"/>
        </w:rPr>
        <w:t>9</w:t>
      </w:r>
      <w:r w:rsidRPr="00B420C2">
        <w:rPr>
          <w:rFonts w:eastAsia="Calibri" w:cs="Times New Roman"/>
          <w:b/>
          <w:color w:val="000000"/>
        </w:rPr>
        <w:t>. General school fund.</w:t>
      </w:r>
      <w:r w:rsidRPr="00B420C2">
        <w:rPr>
          <w:rFonts w:eastAsia="Calibri" w:cs="Times New Roman"/>
          <w:color w:val="000000"/>
        </w:rPr>
        <w:t xml:space="preserve"> — The balance of the proceeds of the general school fund remaining after the payment of the appropriations made by this act is appropriated for expenditure in accordance with W.V. Code §18-9A-16.</w:t>
      </w:r>
    </w:p>
    <w:p w14:paraId="7E4107FF"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2633F2" w:rsidRPr="00B420C2" w:rsidSect="00B24508">
          <w:footerReference w:type="default" r:id="rId864"/>
          <w:type w:val="continuous"/>
          <w:pgSz w:w="12240" w:h="15840"/>
          <w:pgMar w:top="1440" w:right="1440" w:bottom="1440" w:left="1440" w:header="720" w:footer="720" w:gutter="0"/>
          <w:lnNumType w:countBy="1" w:restart="newSection"/>
          <w:cols w:space="720"/>
          <w:docGrid w:linePitch="360"/>
        </w:sectPr>
      </w:pPr>
    </w:p>
    <w:p w14:paraId="1FDCCA29"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center"/>
        <w:rPr>
          <w:rFonts w:eastAsia="Calibri" w:cs="Times New Roman"/>
          <w:color w:val="000000"/>
        </w:rPr>
        <w:sectPr w:rsidR="002633F2" w:rsidRPr="00B420C2" w:rsidSect="00B24508">
          <w:footerReference w:type="default" r:id="rId865"/>
          <w:type w:val="continuous"/>
          <w:pgSz w:w="12240" w:h="15840"/>
          <w:pgMar w:top="1440" w:right="1440" w:bottom="1440" w:left="1440" w:header="720" w:footer="720" w:gutter="0"/>
          <w:cols w:space="720"/>
          <w:titlePg/>
          <w:docGrid w:linePitch="360"/>
        </w:sectPr>
      </w:pPr>
      <w:r w:rsidRPr="00B420C2">
        <w:rPr>
          <w:rFonts w:eastAsia="Calibri" w:cs="Times New Roman"/>
          <w:color w:val="000000"/>
        </w:rPr>
        <w:t>TITLE III – ADMINISTRATION</w:t>
      </w:r>
    </w:p>
    <w:p w14:paraId="74443892" w14:textId="77777777" w:rsidR="002633F2" w:rsidRPr="00B420C2"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1. Appropriations conditional.</w:t>
      </w:r>
      <w:r w:rsidRPr="00B420C2">
        <w:rPr>
          <w:rFonts w:eastAsia="Calibri" w:cs="Times New Roman"/>
          <w:color w:val="000000"/>
        </w:rPr>
        <w:t xml:space="preserve"> — The expenditure of the appropriations made by this </w:t>
      </w:r>
      <w:r>
        <w:rPr>
          <w:rFonts w:eastAsia="Calibri" w:cs="Times New Roman"/>
          <w:color w:val="000000"/>
        </w:rPr>
        <w:t>act</w:t>
      </w:r>
      <w:r w:rsidRPr="00B420C2">
        <w:rPr>
          <w:rFonts w:eastAsia="Calibri" w:cs="Times New Roman"/>
          <w:color w:val="000000"/>
        </w:rPr>
        <w:t>, except those appropriations made to the legislative and judicial branches of the state government, are conditioned upon the compliance by the spending unit with the requirements of Article 2, Chapter 11B of the Code.</w:t>
      </w:r>
    </w:p>
    <w:p w14:paraId="06F4C5D6" w14:textId="77777777" w:rsidR="00C349A8"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rPr>
          <w:rFonts w:eastAsia="Calibri" w:cs="Times New Roman"/>
          <w:color w:val="000000"/>
        </w:rPr>
        <w:sectPr w:rsidR="00C349A8" w:rsidSect="00B24508">
          <w:type w:val="continuous"/>
          <w:pgSz w:w="12240" w:h="15840" w:code="1"/>
          <w:pgMar w:top="1440" w:right="1440" w:bottom="1440" w:left="1440" w:header="720" w:footer="720" w:gutter="0"/>
          <w:lnNumType w:countBy="1" w:restart="newSection"/>
          <w:cols w:space="720"/>
          <w:titlePg/>
          <w:docGrid w:linePitch="360"/>
        </w:sectPr>
      </w:pPr>
      <w:r w:rsidRPr="00B420C2">
        <w:rPr>
          <w:rFonts w:eastAsia="Calibri" w:cs="Times New Roman"/>
          <w:color w:val="000000"/>
        </w:rPr>
        <w:tab/>
      </w:r>
      <w:r w:rsidRPr="00B420C2">
        <w:rPr>
          <w:rFonts w:eastAsia="Calibri" w:cs="Times New Roman"/>
          <w:color w:val="000000"/>
        </w:rPr>
        <w:tab/>
        <w:t xml:space="preserve">Where spending units or parts of spending units have been absorbed by or combined with other spending units, it is the intent of this </w:t>
      </w:r>
      <w:r>
        <w:rPr>
          <w:rFonts w:eastAsia="Calibri" w:cs="Times New Roman"/>
          <w:color w:val="000000"/>
        </w:rPr>
        <w:t>act</w:t>
      </w:r>
      <w:r w:rsidRPr="00B420C2">
        <w:rPr>
          <w:rFonts w:eastAsia="Calibri" w:cs="Times New Roman"/>
          <w:color w:val="000000"/>
        </w:rPr>
        <w:t xml:space="preserve"> that appropriations and reappropriations shall be to the succeeding or later spending unit created, unless otherwise indicated.</w:t>
      </w:r>
    </w:p>
    <w:p w14:paraId="2A47D268" w14:textId="2CB8DDF3" w:rsidR="00E831B3" w:rsidRDefault="002633F2" w:rsidP="006252D0">
      <w:pPr>
        <w:tabs>
          <w:tab w:val="left" w:pos="288"/>
          <w:tab w:val="left" w:pos="720"/>
          <w:tab w:val="left" w:leader="dot" w:pos="6030"/>
          <w:tab w:val="left" w:pos="6210"/>
          <w:tab w:val="left" w:pos="6451"/>
          <w:tab w:val="center" w:pos="6930"/>
          <w:tab w:val="left" w:pos="7704"/>
          <w:tab w:val="right" w:pos="9720"/>
        </w:tabs>
        <w:spacing w:line="456" w:lineRule="auto"/>
        <w:jc w:val="both"/>
      </w:pPr>
      <w:r w:rsidRPr="00B420C2">
        <w:rPr>
          <w:rFonts w:eastAsia="Calibri" w:cs="Times New Roman"/>
          <w:color w:val="000000"/>
        </w:rPr>
        <w:tab/>
      </w:r>
      <w:r w:rsidRPr="00B420C2">
        <w:rPr>
          <w:rFonts w:eastAsia="Calibri" w:cs="Times New Roman"/>
          <w:color w:val="000000"/>
        </w:rPr>
        <w:tab/>
      </w:r>
      <w:r w:rsidRPr="00B420C2">
        <w:rPr>
          <w:rFonts w:eastAsia="Calibri" w:cs="Times New Roman"/>
          <w:b/>
          <w:color w:val="000000"/>
        </w:rPr>
        <w:t>Sec. 2. Constitutionality.</w:t>
      </w:r>
      <w:r w:rsidRPr="00B420C2">
        <w:rPr>
          <w:rFonts w:eastAsia="Calibri" w:cs="Times New Roman"/>
          <w:color w:val="000000"/>
        </w:rPr>
        <w:t xml:space="preserve"> — If any part of this </w:t>
      </w:r>
      <w:r>
        <w:rPr>
          <w:rFonts w:eastAsia="Calibri" w:cs="Times New Roman"/>
          <w:color w:val="000000"/>
        </w:rPr>
        <w:t>act</w:t>
      </w:r>
      <w:r w:rsidRPr="00B420C2">
        <w:rPr>
          <w:rFonts w:eastAsia="Calibri" w:cs="Times New Roman"/>
          <w:color w:val="000000"/>
        </w:rPr>
        <w:t xml:space="preserve"> is declared unconstitutional by a court of competent jurisdiction, its decision shall not affect any portion of this </w:t>
      </w:r>
      <w:r>
        <w:rPr>
          <w:rFonts w:eastAsia="Calibri" w:cs="Times New Roman"/>
          <w:color w:val="000000"/>
        </w:rPr>
        <w:t>act</w:t>
      </w:r>
      <w:r w:rsidRPr="00B420C2">
        <w:rPr>
          <w:rFonts w:eastAsia="Calibri" w:cs="Times New Roman"/>
          <w:color w:val="000000"/>
        </w:rPr>
        <w:t xml:space="preserve"> which remains, but the remaining portion shall be in full force and effect as if the portion declared unconstitutional had never been a part of the </w:t>
      </w:r>
      <w:r>
        <w:rPr>
          <w:rFonts w:eastAsia="Calibri" w:cs="Times New Roman"/>
          <w:color w:val="000000"/>
        </w:rPr>
        <w:t>act</w:t>
      </w:r>
      <w:r w:rsidRPr="00B420C2">
        <w:rPr>
          <w:rFonts w:eastAsia="Calibri" w:cs="Times New Roman"/>
          <w:color w:val="000000"/>
        </w:rPr>
        <w:t>.</w:t>
      </w:r>
    </w:p>
    <w:sectPr w:rsidR="00E831B3" w:rsidSect="00B24508">
      <w:type w:val="continuous"/>
      <w:pgSz w:w="12240" w:h="15840" w:code="1"/>
      <w:pgMar w:top="1440" w:right="1440" w:bottom="1440" w:left="1440" w:header="720" w:footer="720" w:gutter="0"/>
      <w:lnNumType w:countBy="1" w:restart="newSection"/>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5359B" w14:textId="77777777" w:rsidR="00827E7C" w:rsidRPr="00B844FE" w:rsidRDefault="00827E7C" w:rsidP="00B844FE">
      <w:r>
        <w:separator/>
      </w:r>
    </w:p>
  </w:endnote>
  <w:endnote w:type="continuationSeparator" w:id="0">
    <w:p w14:paraId="3DCA6566" w14:textId="77777777" w:rsidR="00827E7C" w:rsidRPr="00B844FE" w:rsidRDefault="00827E7C" w:rsidP="00B84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7D40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68FD757E" w14:textId="77777777" w:rsidR="002633F2" w:rsidRPr="002633F2" w:rsidRDefault="002633F2" w:rsidP="002633F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F1BD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A6D1FEB" w14:textId="77777777" w:rsidR="002633F2" w:rsidRPr="002633F2" w:rsidRDefault="002633F2" w:rsidP="002633F2">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74A5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B5CBE0F" w14:textId="77777777" w:rsidR="002633F2" w:rsidRPr="002633F2" w:rsidRDefault="002633F2" w:rsidP="002633F2">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62E9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546A79B" w14:textId="77777777" w:rsidR="002633F2" w:rsidRPr="002633F2" w:rsidRDefault="002633F2" w:rsidP="002633F2">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4A31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36270DF" w14:textId="77777777" w:rsidR="002633F2" w:rsidRPr="002633F2" w:rsidRDefault="002633F2" w:rsidP="002633F2">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6865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D5B9EC1" w14:textId="77777777" w:rsidR="002633F2" w:rsidRPr="002633F2" w:rsidRDefault="002633F2" w:rsidP="002633F2">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C258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9086237" w14:textId="77777777" w:rsidR="002633F2" w:rsidRPr="002633F2" w:rsidRDefault="002633F2" w:rsidP="002633F2">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EA15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B514880" w14:textId="77777777" w:rsidR="002633F2" w:rsidRPr="002633F2" w:rsidRDefault="002633F2" w:rsidP="002633F2">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2454" w14:textId="77777777" w:rsidR="00CD4F6E" w:rsidRDefault="00CD4F6E"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11F8568" w14:textId="77777777" w:rsidR="00CD4F6E" w:rsidRPr="002633F2" w:rsidRDefault="00CD4F6E" w:rsidP="002633F2">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971CB" w14:textId="77777777" w:rsidR="00CD4F6E" w:rsidRDefault="00CD4F6E"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45F4C37" w14:textId="77777777" w:rsidR="00CD4F6E" w:rsidRPr="002633F2" w:rsidRDefault="00CD4F6E" w:rsidP="002633F2">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977C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64471CC" w14:textId="77777777" w:rsidR="002633F2" w:rsidRPr="002633F2" w:rsidRDefault="002633F2" w:rsidP="002633F2">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45FC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64BB1BC" w14:textId="77777777" w:rsidR="002633F2" w:rsidRPr="002633F2" w:rsidRDefault="002633F2" w:rsidP="002633F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FAD7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97D5F81" w14:textId="77777777" w:rsidR="002633F2" w:rsidRPr="002633F2" w:rsidRDefault="002633F2" w:rsidP="002633F2">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19FF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813C8B0" w14:textId="77777777" w:rsidR="002633F2" w:rsidRPr="002633F2" w:rsidRDefault="002633F2" w:rsidP="002633F2">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3F94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4AEF9AC" w14:textId="77777777" w:rsidR="002633F2" w:rsidRPr="002633F2" w:rsidRDefault="002633F2" w:rsidP="002633F2">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BA0C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824741F" w14:textId="77777777" w:rsidR="002633F2" w:rsidRPr="002633F2" w:rsidRDefault="002633F2" w:rsidP="002633F2">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E4C7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0B72EDD" w14:textId="77777777" w:rsidR="002633F2" w:rsidRPr="002633F2" w:rsidRDefault="002633F2" w:rsidP="002633F2">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ADCC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E9551BA" w14:textId="77777777" w:rsidR="002633F2" w:rsidRPr="002633F2" w:rsidRDefault="002633F2" w:rsidP="002633F2">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DACB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B58CA85" w14:textId="77777777" w:rsidR="002633F2" w:rsidRPr="002633F2" w:rsidRDefault="002633F2" w:rsidP="002633F2">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A039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BA92C0D" w14:textId="77777777" w:rsidR="002633F2" w:rsidRPr="002633F2" w:rsidRDefault="002633F2" w:rsidP="002633F2">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9726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A1685C7" w14:textId="77777777" w:rsidR="002633F2" w:rsidRPr="002633F2" w:rsidRDefault="002633F2" w:rsidP="002633F2">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F21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A1E20CF" w14:textId="77777777" w:rsidR="002633F2" w:rsidRPr="002633F2" w:rsidRDefault="002633F2" w:rsidP="002633F2">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7BCE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CC68BEF" w14:textId="77777777" w:rsidR="002633F2" w:rsidRPr="002633F2" w:rsidRDefault="002633F2" w:rsidP="002633F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781C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0E9F167" w14:textId="77777777" w:rsidR="002633F2" w:rsidRPr="002633F2" w:rsidRDefault="002633F2" w:rsidP="002633F2">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61E0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EEA4057" w14:textId="77777777" w:rsidR="002633F2" w:rsidRPr="002633F2" w:rsidRDefault="002633F2" w:rsidP="002633F2">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409E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59D1254" w14:textId="77777777" w:rsidR="002633F2" w:rsidRPr="002633F2" w:rsidRDefault="002633F2" w:rsidP="002633F2">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D3A3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64EACD7" w14:textId="77777777" w:rsidR="002633F2" w:rsidRPr="002633F2" w:rsidRDefault="002633F2" w:rsidP="002633F2">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07B2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1408A7D" w14:textId="77777777" w:rsidR="002633F2" w:rsidRPr="002633F2" w:rsidRDefault="002633F2" w:rsidP="002633F2">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BF47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A6EBC1F" w14:textId="77777777" w:rsidR="002633F2" w:rsidRPr="002633F2" w:rsidRDefault="002633F2" w:rsidP="002633F2">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8DA9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9469120" w14:textId="77777777" w:rsidR="002633F2" w:rsidRPr="002633F2" w:rsidRDefault="002633F2" w:rsidP="002633F2">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756D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C7C6089" w14:textId="77777777" w:rsidR="002633F2" w:rsidRPr="002633F2" w:rsidRDefault="002633F2" w:rsidP="002633F2">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ECA1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5FC9CFE" w14:textId="77777777" w:rsidR="002633F2" w:rsidRPr="002633F2" w:rsidRDefault="002633F2" w:rsidP="002633F2">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17DA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E6F28CB" w14:textId="77777777" w:rsidR="002633F2" w:rsidRPr="002633F2" w:rsidRDefault="002633F2" w:rsidP="002633F2">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7E01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A3DD774" w14:textId="77777777" w:rsidR="002633F2" w:rsidRPr="002633F2" w:rsidRDefault="002633F2" w:rsidP="002633F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AB5F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E440EAA" w14:textId="77777777" w:rsidR="002633F2" w:rsidRPr="002633F2" w:rsidRDefault="002633F2" w:rsidP="002633F2">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6B97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9B4F26D" w14:textId="77777777" w:rsidR="002633F2" w:rsidRPr="002633F2" w:rsidRDefault="002633F2" w:rsidP="002633F2">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7EF9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7606207" w14:textId="77777777" w:rsidR="002633F2" w:rsidRPr="002633F2" w:rsidRDefault="002633F2" w:rsidP="002633F2">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8748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4DBFBA0" w14:textId="77777777" w:rsidR="002633F2" w:rsidRPr="002633F2" w:rsidRDefault="002633F2" w:rsidP="002633F2">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E1A2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8EE2701" w14:textId="77777777" w:rsidR="002633F2" w:rsidRPr="002633F2" w:rsidRDefault="002633F2" w:rsidP="002633F2">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81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88807BF" w14:textId="77777777" w:rsidR="002633F2" w:rsidRPr="002633F2" w:rsidRDefault="002633F2" w:rsidP="002633F2">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B373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0A1127E" w14:textId="77777777" w:rsidR="002633F2" w:rsidRPr="002633F2" w:rsidRDefault="002633F2" w:rsidP="002633F2">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9118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CE2B7D3" w14:textId="77777777" w:rsidR="002633F2" w:rsidRPr="002633F2" w:rsidRDefault="002633F2" w:rsidP="002633F2">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B313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68C343F" w14:textId="77777777" w:rsidR="002633F2" w:rsidRPr="002633F2" w:rsidRDefault="002633F2" w:rsidP="002633F2">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6B3D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ABEDAA2" w14:textId="77777777" w:rsidR="002633F2" w:rsidRPr="002633F2" w:rsidRDefault="002633F2" w:rsidP="002633F2">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20C3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46CA47A" w14:textId="77777777" w:rsidR="002633F2" w:rsidRPr="002633F2" w:rsidRDefault="002633F2" w:rsidP="002633F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6A3F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1AC13CA" w14:textId="77777777" w:rsidR="002633F2" w:rsidRPr="002633F2" w:rsidRDefault="002633F2" w:rsidP="002633F2">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05E3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EEA6727" w14:textId="77777777" w:rsidR="002633F2" w:rsidRPr="002633F2" w:rsidRDefault="002633F2" w:rsidP="002633F2">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8CFB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8A6BF8E" w14:textId="77777777" w:rsidR="002633F2" w:rsidRPr="002633F2" w:rsidRDefault="002633F2" w:rsidP="002633F2">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5503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6B2BD0B" w14:textId="77777777" w:rsidR="002633F2" w:rsidRPr="002633F2" w:rsidRDefault="002633F2" w:rsidP="002633F2">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F6C9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D14A1C3" w14:textId="77777777" w:rsidR="002633F2" w:rsidRPr="002633F2" w:rsidRDefault="002633F2" w:rsidP="002633F2">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79CB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D44EFA7" w14:textId="77777777" w:rsidR="002633F2" w:rsidRPr="002633F2" w:rsidRDefault="002633F2" w:rsidP="002633F2">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6D99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E4644C1" w14:textId="77777777" w:rsidR="002633F2" w:rsidRPr="002633F2" w:rsidRDefault="002633F2" w:rsidP="002633F2">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5259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2001C7A" w14:textId="77777777" w:rsidR="002633F2" w:rsidRPr="002633F2" w:rsidRDefault="002633F2" w:rsidP="002633F2">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44C7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F15DA14" w14:textId="77777777" w:rsidR="002633F2" w:rsidRPr="002633F2" w:rsidRDefault="002633F2" w:rsidP="002633F2">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804E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690512F" w14:textId="77777777" w:rsidR="002633F2" w:rsidRPr="002633F2" w:rsidRDefault="002633F2" w:rsidP="002633F2">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A8DC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41D1416" w14:textId="77777777" w:rsidR="002633F2" w:rsidRPr="002633F2" w:rsidRDefault="002633F2" w:rsidP="002633F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BF63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C610B93" w14:textId="77777777" w:rsidR="002633F2" w:rsidRPr="002633F2" w:rsidRDefault="002633F2" w:rsidP="002633F2">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F839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7192F8B" w14:textId="77777777" w:rsidR="002633F2" w:rsidRPr="002633F2" w:rsidRDefault="002633F2" w:rsidP="002633F2">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E08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B6DD9A2" w14:textId="77777777" w:rsidR="002633F2" w:rsidRPr="002633F2" w:rsidRDefault="002633F2" w:rsidP="002633F2">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1ED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742EFE3" w14:textId="77777777" w:rsidR="002633F2" w:rsidRPr="002633F2" w:rsidRDefault="002633F2" w:rsidP="002633F2">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A834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EDA3D4B" w14:textId="77777777" w:rsidR="002633F2" w:rsidRPr="002633F2" w:rsidRDefault="002633F2" w:rsidP="002633F2">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0904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B5CCC03" w14:textId="77777777" w:rsidR="002633F2" w:rsidRPr="002633F2" w:rsidRDefault="002633F2" w:rsidP="002633F2">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5E5D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9307028" w14:textId="77777777" w:rsidR="002633F2" w:rsidRPr="002633F2" w:rsidRDefault="002633F2" w:rsidP="002633F2">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1975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0380972" w14:textId="77777777" w:rsidR="002633F2" w:rsidRPr="002633F2" w:rsidRDefault="002633F2" w:rsidP="002633F2">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54AF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9689ECB" w14:textId="77777777" w:rsidR="002633F2" w:rsidRPr="002633F2" w:rsidRDefault="002633F2" w:rsidP="002633F2">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A99E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95E9BFD" w14:textId="77777777" w:rsidR="002633F2" w:rsidRPr="002633F2" w:rsidRDefault="002633F2" w:rsidP="002633F2">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A45B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F428A39" w14:textId="77777777" w:rsidR="002633F2" w:rsidRPr="002633F2" w:rsidRDefault="002633F2" w:rsidP="002633F2">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D8FC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782592E" w14:textId="77777777" w:rsidR="002633F2" w:rsidRPr="002633F2" w:rsidRDefault="002633F2" w:rsidP="002633F2">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5E66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4453EBB" w14:textId="77777777" w:rsidR="002633F2" w:rsidRPr="002633F2" w:rsidRDefault="002633F2" w:rsidP="002633F2">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484B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1C3A810" w14:textId="77777777" w:rsidR="002633F2" w:rsidRPr="002633F2" w:rsidRDefault="002633F2" w:rsidP="002633F2">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B76A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044E367" w14:textId="77777777" w:rsidR="002633F2" w:rsidRPr="002633F2" w:rsidRDefault="002633F2" w:rsidP="002633F2">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8018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DC02CC0" w14:textId="77777777" w:rsidR="002633F2" w:rsidRPr="002633F2" w:rsidRDefault="002633F2" w:rsidP="002633F2">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26CA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29E5EB6" w14:textId="77777777" w:rsidR="002633F2" w:rsidRPr="002633F2" w:rsidRDefault="002633F2" w:rsidP="002633F2">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62BF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6A1A867" w14:textId="77777777" w:rsidR="002633F2" w:rsidRPr="002633F2" w:rsidRDefault="002633F2" w:rsidP="002633F2">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D1F8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E600112" w14:textId="77777777" w:rsidR="002633F2" w:rsidRPr="002633F2" w:rsidRDefault="002633F2" w:rsidP="002633F2">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2646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913ECDD" w14:textId="77777777" w:rsidR="002633F2" w:rsidRPr="002633F2" w:rsidRDefault="002633F2" w:rsidP="002633F2">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06BF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7FB1A15" w14:textId="77777777" w:rsidR="002633F2" w:rsidRPr="002633F2" w:rsidRDefault="002633F2" w:rsidP="002633F2">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C9D0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9C1F782" w14:textId="77777777" w:rsidR="002633F2" w:rsidRPr="002633F2" w:rsidRDefault="002633F2" w:rsidP="002633F2">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9A71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E3BCEBB" w14:textId="77777777" w:rsidR="002633F2" w:rsidRPr="002633F2" w:rsidRDefault="002633F2" w:rsidP="002633F2">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9EB6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188D36B" w14:textId="77777777" w:rsidR="002633F2" w:rsidRPr="002633F2" w:rsidRDefault="002633F2" w:rsidP="002633F2">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5A3B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36689AF" w14:textId="77777777" w:rsidR="002633F2" w:rsidRPr="002633F2" w:rsidRDefault="002633F2" w:rsidP="002633F2">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2BC3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BDB6FA8" w14:textId="77777777" w:rsidR="002633F2" w:rsidRPr="002633F2" w:rsidRDefault="002633F2" w:rsidP="002633F2">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E315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CE828A2" w14:textId="77777777" w:rsidR="002633F2" w:rsidRPr="002633F2" w:rsidRDefault="002633F2" w:rsidP="002633F2">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FB90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8A94310" w14:textId="77777777" w:rsidR="002633F2" w:rsidRPr="002633F2" w:rsidRDefault="002633F2" w:rsidP="002633F2">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53C7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F0DDB46" w14:textId="77777777" w:rsidR="002633F2" w:rsidRPr="002633F2" w:rsidRDefault="002633F2" w:rsidP="002633F2">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F93C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C34B70B" w14:textId="77777777" w:rsidR="002633F2" w:rsidRPr="002633F2" w:rsidRDefault="002633F2" w:rsidP="002633F2">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C1D2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9E76B6A" w14:textId="77777777" w:rsidR="002633F2" w:rsidRPr="002633F2" w:rsidRDefault="002633F2" w:rsidP="002633F2">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270A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949BF85" w14:textId="77777777" w:rsidR="002633F2" w:rsidRPr="002633F2" w:rsidRDefault="002633F2" w:rsidP="002633F2">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CBAC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2269221" w14:textId="77777777" w:rsidR="002633F2" w:rsidRPr="002633F2" w:rsidRDefault="002633F2" w:rsidP="002633F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0305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7BAB1D2" w14:textId="77777777" w:rsidR="002633F2" w:rsidRPr="002633F2" w:rsidRDefault="002633F2" w:rsidP="002633F2">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E1F0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0A83591" w14:textId="77777777" w:rsidR="002633F2" w:rsidRPr="002633F2" w:rsidRDefault="002633F2" w:rsidP="002633F2">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B6C9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99226C9" w14:textId="77777777" w:rsidR="002633F2" w:rsidRPr="002633F2" w:rsidRDefault="002633F2" w:rsidP="002633F2">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A14F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DB1F64E" w14:textId="77777777" w:rsidR="002633F2" w:rsidRPr="002633F2" w:rsidRDefault="002633F2" w:rsidP="002633F2">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0AEA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D5975D1" w14:textId="77777777" w:rsidR="002633F2" w:rsidRPr="002633F2" w:rsidRDefault="002633F2" w:rsidP="002633F2">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157D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AD4BE0F" w14:textId="77777777" w:rsidR="002633F2" w:rsidRPr="002633F2" w:rsidRDefault="002633F2" w:rsidP="002633F2">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5B45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4749F69" w14:textId="77777777" w:rsidR="002633F2" w:rsidRPr="002633F2" w:rsidRDefault="002633F2" w:rsidP="002633F2">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76B0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F317EE0" w14:textId="77777777" w:rsidR="002633F2" w:rsidRPr="002633F2" w:rsidRDefault="002633F2" w:rsidP="002633F2">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CA5B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C9DD7B6" w14:textId="77777777" w:rsidR="002633F2" w:rsidRPr="002633F2" w:rsidRDefault="002633F2" w:rsidP="002633F2">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E99A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EF9075C" w14:textId="77777777" w:rsidR="002633F2" w:rsidRPr="002633F2" w:rsidRDefault="002633F2" w:rsidP="002633F2">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CBEA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6CB8D13" w14:textId="77777777" w:rsidR="002633F2" w:rsidRPr="002633F2" w:rsidRDefault="002633F2" w:rsidP="002633F2">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DC50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78CDB1D" w14:textId="77777777" w:rsidR="002633F2" w:rsidRPr="002633F2" w:rsidRDefault="002633F2" w:rsidP="002633F2">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105E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50BBEE5" w14:textId="77777777" w:rsidR="002633F2" w:rsidRPr="002633F2" w:rsidRDefault="002633F2" w:rsidP="002633F2">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5D05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3A7C24C" w14:textId="77777777" w:rsidR="002633F2" w:rsidRPr="002633F2" w:rsidRDefault="002633F2" w:rsidP="002633F2">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4E4C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4C8A6FD" w14:textId="77777777" w:rsidR="002633F2" w:rsidRPr="002633F2" w:rsidRDefault="002633F2" w:rsidP="002633F2">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68A6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85960A7" w14:textId="77777777" w:rsidR="002633F2" w:rsidRPr="002633F2" w:rsidRDefault="002633F2" w:rsidP="002633F2">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461C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3976A21" w14:textId="77777777" w:rsidR="002633F2" w:rsidRPr="002633F2" w:rsidRDefault="002633F2" w:rsidP="002633F2">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F95E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F065193" w14:textId="77777777" w:rsidR="002633F2" w:rsidRPr="002633F2" w:rsidRDefault="002633F2" w:rsidP="002633F2">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DA30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9A37085" w14:textId="77777777" w:rsidR="002633F2" w:rsidRPr="002633F2" w:rsidRDefault="002633F2" w:rsidP="002633F2">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2B70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4659AE1" w14:textId="77777777" w:rsidR="002633F2" w:rsidRPr="002633F2" w:rsidRDefault="002633F2" w:rsidP="002633F2">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DE33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982ECC7" w14:textId="77777777" w:rsidR="002633F2" w:rsidRPr="002633F2" w:rsidRDefault="002633F2" w:rsidP="002633F2">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06CA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C34F3F9" w14:textId="77777777" w:rsidR="002633F2" w:rsidRPr="002633F2" w:rsidRDefault="002633F2" w:rsidP="002633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4A86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6FFCA332" w14:textId="77777777" w:rsidR="002633F2" w:rsidRPr="002633F2" w:rsidRDefault="002633F2" w:rsidP="002633F2">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DEF0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947F22E" w14:textId="77777777" w:rsidR="002633F2" w:rsidRPr="002633F2" w:rsidRDefault="002633F2" w:rsidP="002633F2">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4221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05CDC72" w14:textId="77777777" w:rsidR="002633F2" w:rsidRPr="002633F2" w:rsidRDefault="002633F2" w:rsidP="002633F2">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A4CD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F22D5A4" w14:textId="77777777" w:rsidR="002633F2" w:rsidRPr="002633F2" w:rsidRDefault="002633F2" w:rsidP="002633F2">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4120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BD43C14" w14:textId="77777777" w:rsidR="002633F2" w:rsidRPr="002633F2" w:rsidRDefault="002633F2" w:rsidP="002633F2">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A6C2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3D34FFB" w14:textId="77777777" w:rsidR="002633F2" w:rsidRPr="002633F2" w:rsidRDefault="002633F2" w:rsidP="002633F2">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F4AD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FC769A9" w14:textId="77777777" w:rsidR="002633F2" w:rsidRPr="002633F2" w:rsidRDefault="002633F2" w:rsidP="002633F2">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D921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96B3DE0" w14:textId="77777777" w:rsidR="002633F2" w:rsidRPr="002633F2" w:rsidRDefault="002633F2" w:rsidP="002633F2">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A1A0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186AD9B" w14:textId="77777777" w:rsidR="002633F2" w:rsidRPr="002633F2" w:rsidRDefault="002633F2" w:rsidP="002633F2">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FDDC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56BAACE" w14:textId="77777777" w:rsidR="002633F2" w:rsidRPr="002633F2" w:rsidRDefault="002633F2" w:rsidP="002633F2">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5CB0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41ACC1F" w14:textId="77777777" w:rsidR="002633F2" w:rsidRPr="002633F2" w:rsidRDefault="002633F2" w:rsidP="002633F2">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B9A4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CCAFF59" w14:textId="77777777" w:rsidR="002633F2" w:rsidRPr="002633F2" w:rsidRDefault="002633F2" w:rsidP="002633F2">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0DDC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36A4E1A" w14:textId="77777777" w:rsidR="002633F2" w:rsidRPr="002633F2" w:rsidRDefault="002633F2" w:rsidP="002633F2">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F073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BE5488F" w14:textId="77777777" w:rsidR="002633F2" w:rsidRPr="002633F2" w:rsidRDefault="002633F2" w:rsidP="002633F2">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943D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99CC3FB" w14:textId="77777777" w:rsidR="002633F2" w:rsidRPr="002633F2" w:rsidRDefault="002633F2" w:rsidP="002633F2">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C2E0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6DEFEB0" w14:textId="77777777" w:rsidR="002633F2" w:rsidRPr="002633F2" w:rsidRDefault="002633F2" w:rsidP="002633F2">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E605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693E39F" w14:textId="77777777" w:rsidR="002633F2" w:rsidRPr="002633F2" w:rsidRDefault="002633F2" w:rsidP="002633F2">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402E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B2F08BE" w14:textId="77777777" w:rsidR="002633F2" w:rsidRPr="002633F2" w:rsidRDefault="002633F2" w:rsidP="002633F2">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6319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E39E0B4" w14:textId="77777777" w:rsidR="002633F2" w:rsidRPr="002633F2" w:rsidRDefault="002633F2" w:rsidP="002633F2">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2E65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BBC7021" w14:textId="77777777" w:rsidR="002633F2" w:rsidRPr="002633F2" w:rsidRDefault="002633F2" w:rsidP="002633F2">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7BBC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4AA6407" w14:textId="77777777" w:rsidR="002633F2" w:rsidRPr="002633F2" w:rsidRDefault="002633F2" w:rsidP="002633F2">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20AB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610C91F" w14:textId="77777777" w:rsidR="002633F2" w:rsidRPr="002633F2" w:rsidRDefault="002633F2" w:rsidP="002633F2">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F085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3FFFC01" w14:textId="77777777" w:rsidR="002633F2" w:rsidRPr="002633F2" w:rsidRDefault="002633F2" w:rsidP="002633F2">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05F0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87B64B2" w14:textId="77777777" w:rsidR="002633F2" w:rsidRPr="002633F2" w:rsidRDefault="002633F2" w:rsidP="002633F2">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87C8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13E4839" w14:textId="77777777" w:rsidR="002633F2" w:rsidRPr="002633F2" w:rsidRDefault="002633F2" w:rsidP="002633F2">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860E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BDAEA9D" w14:textId="77777777" w:rsidR="002633F2" w:rsidRPr="002633F2" w:rsidRDefault="002633F2" w:rsidP="002633F2">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6680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3324F8F" w14:textId="77777777" w:rsidR="002633F2" w:rsidRPr="002633F2" w:rsidRDefault="002633F2" w:rsidP="002633F2">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68CA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F5E2EAB" w14:textId="77777777" w:rsidR="002633F2" w:rsidRPr="002633F2" w:rsidRDefault="002633F2" w:rsidP="002633F2">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385E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A256A4E" w14:textId="77777777" w:rsidR="002633F2" w:rsidRPr="002633F2" w:rsidRDefault="002633F2" w:rsidP="002633F2">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F337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C562CA1" w14:textId="77777777" w:rsidR="002633F2" w:rsidRPr="002633F2" w:rsidRDefault="002633F2" w:rsidP="002633F2">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62CC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760E068" w14:textId="77777777" w:rsidR="002633F2" w:rsidRPr="002633F2" w:rsidRDefault="002633F2" w:rsidP="002633F2">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84D7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7505C8A" w14:textId="77777777" w:rsidR="002633F2" w:rsidRPr="002633F2" w:rsidRDefault="002633F2" w:rsidP="002633F2">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ADB5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06E874F" w14:textId="77777777" w:rsidR="002633F2" w:rsidRPr="002633F2" w:rsidRDefault="002633F2" w:rsidP="002633F2">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1F46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029250C" w14:textId="77777777" w:rsidR="002633F2" w:rsidRPr="002633F2" w:rsidRDefault="002633F2" w:rsidP="002633F2">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3FA1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C7EA298" w14:textId="77777777" w:rsidR="002633F2" w:rsidRPr="002633F2" w:rsidRDefault="002633F2" w:rsidP="002633F2">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653F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1410FEB" w14:textId="77777777" w:rsidR="002633F2" w:rsidRPr="002633F2" w:rsidRDefault="002633F2" w:rsidP="002633F2">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9C76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3F34162" w14:textId="77777777" w:rsidR="002633F2" w:rsidRPr="002633F2" w:rsidRDefault="002633F2" w:rsidP="002633F2">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1339F" w14:textId="77777777" w:rsidR="002633F2" w:rsidRDefault="002633F2" w:rsidP="002633F2">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07630A0" w14:textId="77777777" w:rsidR="002633F2" w:rsidRPr="002633F2" w:rsidRDefault="002633F2" w:rsidP="002633F2">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B9FA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5B8D7BC" w14:textId="77777777" w:rsidR="002633F2" w:rsidRPr="002633F2" w:rsidRDefault="002633F2" w:rsidP="002633F2">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001F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187A3BD" w14:textId="77777777" w:rsidR="002633F2" w:rsidRPr="002633F2" w:rsidRDefault="002633F2" w:rsidP="002633F2">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7AD9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ADBC848" w14:textId="77777777" w:rsidR="002633F2" w:rsidRPr="002633F2" w:rsidRDefault="002633F2" w:rsidP="002633F2">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D4BA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56C2953" w14:textId="77777777" w:rsidR="002633F2" w:rsidRPr="002633F2" w:rsidRDefault="002633F2" w:rsidP="002633F2">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273A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A1A73B4" w14:textId="77777777" w:rsidR="002633F2" w:rsidRPr="002633F2" w:rsidRDefault="002633F2" w:rsidP="002633F2">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8D51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F241041" w14:textId="77777777" w:rsidR="002633F2" w:rsidRPr="002633F2" w:rsidRDefault="002633F2" w:rsidP="002633F2">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2469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17AD9A2" w14:textId="77777777" w:rsidR="002633F2" w:rsidRPr="002633F2" w:rsidRDefault="002633F2" w:rsidP="002633F2">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14D1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A686704" w14:textId="77777777" w:rsidR="002633F2" w:rsidRPr="002633F2" w:rsidRDefault="002633F2" w:rsidP="002633F2">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586A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F2CBE32" w14:textId="77777777" w:rsidR="002633F2" w:rsidRPr="002633F2" w:rsidRDefault="002633F2" w:rsidP="002633F2">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5E1C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DB459F4" w14:textId="77777777" w:rsidR="002633F2" w:rsidRPr="002633F2" w:rsidRDefault="002633F2" w:rsidP="002633F2">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39F2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BEDC4F4" w14:textId="77777777" w:rsidR="002633F2" w:rsidRPr="002633F2" w:rsidRDefault="002633F2" w:rsidP="002633F2">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13EC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CF25CFD" w14:textId="77777777" w:rsidR="002633F2" w:rsidRPr="002633F2" w:rsidRDefault="002633F2" w:rsidP="002633F2">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39D2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6A1B9FC" w14:textId="77777777" w:rsidR="002633F2" w:rsidRPr="002633F2" w:rsidRDefault="002633F2" w:rsidP="002633F2">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7757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B817486" w14:textId="77777777" w:rsidR="002633F2" w:rsidRPr="002633F2" w:rsidRDefault="002633F2" w:rsidP="002633F2">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240A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CF8106E" w14:textId="77777777" w:rsidR="002633F2" w:rsidRPr="002633F2" w:rsidRDefault="002633F2" w:rsidP="002633F2">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382D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C0F9766" w14:textId="77777777" w:rsidR="002633F2" w:rsidRPr="002633F2" w:rsidRDefault="002633F2" w:rsidP="002633F2">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15FC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F744383" w14:textId="77777777" w:rsidR="002633F2" w:rsidRPr="002633F2" w:rsidRDefault="002633F2" w:rsidP="002633F2">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B0AB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8A6584E" w14:textId="77777777" w:rsidR="002633F2" w:rsidRPr="002633F2" w:rsidRDefault="002633F2" w:rsidP="002633F2">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5BC5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D88359F" w14:textId="77777777" w:rsidR="002633F2" w:rsidRPr="002633F2" w:rsidRDefault="002633F2" w:rsidP="002633F2">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C7D6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793AF7D" w14:textId="77777777" w:rsidR="002633F2" w:rsidRPr="002633F2" w:rsidRDefault="002633F2" w:rsidP="002633F2">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02AE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8EA2D92" w14:textId="77777777" w:rsidR="002633F2" w:rsidRPr="002633F2" w:rsidRDefault="002633F2" w:rsidP="002633F2">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2B6C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C0A4103" w14:textId="77777777" w:rsidR="002633F2" w:rsidRPr="002633F2" w:rsidRDefault="002633F2" w:rsidP="002633F2">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D67A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ECE6B33" w14:textId="77777777" w:rsidR="002633F2" w:rsidRPr="002633F2" w:rsidRDefault="002633F2" w:rsidP="002633F2">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3C7B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270CAE9" w14:textId="77777777" w:rsidR="002633F2" w:rsidRPr="002633F2" w:rsidRDefault="002633F2" w:rsidP="002633F2">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FE1C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D258947" w14:textId="77777777" w:rsidR="002633F2" w:rsidRPr="002633F2" w:rsidRDefault="002633F2" w:rsidP="002633F2">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FA5A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7F34040" w14:textId="77777777" w:rsidR="002633F2" w:rsidRPr="002633F2" w:rsidRDefault="002633F2" w:rsidP="002633F2">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D605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255EED3" w14:textId="77777777" w:rsidR="002633F2" w:rsidRPr="002633F2" w:rsidRDefault="002633F2" w:rsidP="002633F2">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5AA2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71D6219" w14:textId="77777777" w:rsidR="002633F2" w:rsidRPr="002633F2" w:rsidRDefault="002633F2" w:rsidP="002633F2">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B40A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DCC0F0C" w14:textId="77777777" w:rsidR="002633F2" w:rsidRPr="002633F2" w:rsidRDefault="002633F2" w:rsidP="002633F2">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D068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A714216" w14:textId="77777777" w:rsidR="002633F2" w:rsidRPr="002633F2" w:rsidRDefault="002633F2" w:rsidP="002633F2">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1AC6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7406EE5" w14:textId="77777777" w:rsidR="002633F2" w:rsidRPr="002633F2" w:rsidRDefault="002633F2" w:rsidP="002633F2">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EA02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4D2F0F5" w14:textId="77777777" w:rsidR="002633F2" w:rsidRPr="002633F2" w:rsidRDefault="002633F2" w:rsidP="002633F2">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DCAC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5D98591" w14:textId="77777777" w:rsidR="002633F2" w:rsidRPr="002633F2" w:rsidRDefault="002633F2" w:rsidP="002633F2">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FF53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BEFBF3C" w14:textId="77777777" w:rsidR="002633F2" w:rsidRPr="002633F2" w:rsidRDefault="002633F2" w:rsidP="002633F2">
    <w:pPr>
      <w:pStyle w:val="Foote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4C2F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76979EB" w14:textId="77777777" w:rsidR="002633F2" w:rsidRPr="002633F2" w:rsidRDefault="002633F2" w:rsidP="002633F2">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0AE9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DA5D6F3" w14:textId="77777777" w:rsidR="002633F2" w:rsidRPr="002633F2" w:rsidRDefault="002633F2" w:rsidP="002633F2">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8AC5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EE951D6" w14:textId="77777777" w:rsidR="002633F2" w:rsidRPr="002633F2" w:rsidRDefault="002633F2" w:rsidP="002633F2">
    <w:pPr>
      <w:pStyle w:val="Footer"/>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8CF2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D4F74FD" w14:textId="77777777" w:rsidR="002633F2" w:rsidRPr="002633F2" w:rsidRDefault="002633F2" w:rsidP="002633F2">
    <w:pPr>
      <w:pStyle w:val="Footer"/>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B72E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9A3E5A7" w14:textId="77777777" w:rsidR="002633F2" w:rsidRPr="002633F2" w:rsidRDefault="002633F2" w:rsidP="002633F2">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B6A6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36CE8F9" w14:textId="77777777" w:rsidR="002633F2" w:rsidRPr="002633F2" w:rsidRDefault="002633F2" w:rsidP="002633F2">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CC1E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8382CA3" w14:textId="77777777" w:rsidR="002633F2" w:rsidRPr="002633F2" w:rsidRDefault="002633F2" w:rsidP="002633F2">
    <w:pPr>
      <w:pStyle w:val="Footer"/>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DAFE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5419F89" w14:textId="77777777" w:rsidR="002633F2" w:rsidRPr="002633F2" w:rsidRDefault="002633F2" w:rsidP="002633F2">
    <w:pPr>
      <w:pStyle w:val="Footer"/>
    </w:pP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44FA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F30AF3B" w14:textId="77777777" w:rsidR="002633F2" w:rsidRPr="002633F2" w:rsidRDefault="002633F2" w:rsidP="002633F2">
    <w:pPr>
      <w:pStyle w:val="Footer"/>
    </w:pP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A2FB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DE4E170" w14:textId="77777777" w:rsidR="002633F2" w:rsidRPr="002633F2" w:rsidRDefault="002633F2" w:rsidP="002633F2">
    <w:pPr>
      <w:pStyle w:val="Footer"/>
    </w:pP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1673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310C5C7" w14:textId="77777777" w:rsidR="002633F2" w:rsidRPr="002633F2" w:rsidRDefault="002633F2" w:rsidP="002633F2">
    <w:pPr>
      <w:pStyle w:val="Footer"/>
    </w:pP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1B39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DB46A45" w14:textId="77777777" w:rsidR="002633F2" w:rsidRPr="002633F2" w:rsidRDefault="002633F2" w:rsidP="002633F2">
    <w:pPr>
      <w:pStyle w:val="Footer"/>
    </w:pP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7B86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30A0935" w14:textId="77777777" w:rsidR="002633F2" w:rsidRPr="002633F2" w:rsidRDefault="002633F2" w:rsidP="002633F2">
    <w:pPr>
      <w:pStyle w:val="Footer"/>
    </w:pP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99CC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E10E0CC" w14:textId="77777777" w:rsidR="002633F2" w:rsidRPr="002633F2" w:rsidRDefault="002633F2" w:rsidP="002633F2">
    <w:pPr>
      <w:pStyle w:val="Footer"/>
    </w:pP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B524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D20B5D9" w14:textId="77777777" w:rsidR="002633F2" w:rsidRPr="002633F2" w:rsidRDefault="002633F2" w:rsidP="002633F2">
    <w:pPr>
      <w:pStyle w:val="Footer"/>
    </w:pP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D9A0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25BBFC2" w14:textId="77777777" w:rsidR="002633F2" w:rsidRPr="002633F2" w:rsidRDefault="002633F2" w:rsidP="002633F2">
    <w:pPr>
      <w:pStyle w:val="Footer"/>
    </w:pP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41A5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4533766" w14:textId="77777777" w:rsidR="002633F2" w:rsidRPr="002633F2" w:rsidRDefault="002633F2" w:rsidP="002633F2">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2039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C9FBE66" w14:textId="77777777" w:rsidR="002633F2" w:rsidRPr="002633F2" w:rsidRDefault="002633F2" w:rsidP="002633F2">
    <w:pPr>
      <w:pStyle w:val="Footer"/>
    </w:pP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9EF3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0FB5584" w14:textId="77777777" w:rsidR="002633F2" w:rsidRPr="002633F2" w:rsidRDefault="002633F2" w:rsidP="002633F2">
    <w:pPr>
      <w:pStyle w:val="Footer"/>
    </w:pP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EFA0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E1C0270" w14:textId="77777777" w:rsidR="002633F2" w:rsidRPr="002633F2" w:rsidRDefault="002633F2" w:rsidP="002633F2">
    <w:pPr>
      <w:pStyle w:val="Footer"/>
    </w:pP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9BC4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DA85291" w14:textId="77777777" w:rsidR="002633F2" w:rsidRPr="002633F2" w:rsidRDefault="002633F2" w:rsidP="002633F2">
    <w:pPr>
      <w:pStyle w:val="Footer"/>
    </w:pP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632E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7DAC970" w14:textId="77777777" w:rsidR="002633F2" w:rsidRPr="002633F2" w:rsidRDefault="002633F2" w:rsidP="002633F2">
    <w:pPr>
      <w:pStyle w:val="Footer"/>
    </w:pP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C9DE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D235ADF" w14:textId="77777777" w:rsidR="002633F2" w:rsidRPr="002633F2" w:rsidRDefault="002633F2" w:rsidP="002633F2">
    <w:pPr>
      <w:pStyle w:val="Footer"/>
    </w:pP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CB6B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1AB014B" w14:textId="77777777" w:rsidR="002633F2" w:rsidRPr="002633F2" w:rsidRDefault="002633F2" w:rsidP="002633F2">
    <w:pPr>
      <w:pStyle w:val="Footer"/>
    </w:pP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86C3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1FB9A00" w14:textId="77777777" w:rsidR="002633F2" w:rsidRPr="002633F2" w:rsidRDefault="002633F2" w:rsidP="002633F2">
    <w:pPr>
      <w:pStyle w:val="Footer"/>
    </w:pP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095E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C63F7EA" w14:textId="77777777" w:rsidR="002633F2" w:rsidRPr="002633F2" w:rsidRDefault="002633F2" w:rsidP="002633F2">
    <w:pPr>
      <w:pStyle w:val="Footer"/>
    </w:pP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E085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FF2A8E6" w14:textId="77777777" w:rsidR="002633F2" w:rsidRPr="002633F2" w:rsidRDefault="002633F2" w:rsidP="002633F2">
    <w:pPr>
      <w:pStyle w:val="Footer"/>
    </w:pP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AC3D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B68B73A" w14:textId="77777777" w:rsidR="002633F2" w:rsidRPr="002633F2" w:rsidRDefault="002633F2" w:rsidP="002633F2">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1C7D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E7C122B" w14:textId="77777777" w:rsidR="002633F2" w:rsidRPr="002633F2" w:rsidRDefault="002633F2" w:rsidP="002633F2">
    <w:pPr>
      <w:pStyle w:val="Footer"/>
    </w:pP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BD9E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C52568B" w14:textId="77777777" w:rsidR="002633F2" w:rsidRPr="002633F2" w:rsidRDefault="002633F2" w:rsidP="002633F2">
    <w:pPr>
      <w:pStyle w:val="Footer"/>
    </w:pP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4B65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C643AFE" w14:textId="77777777" w:rsidR="002633F2" w:rsidRPr="002633F2" w:rsidRDefault="002633F2" w:rsidP="002633F2">
    <w:pPr>
      <w:pStyle w:val="Footer"/>
    </w:pP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6856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328EE8D" w14:textId="77777777" w:rsidR="002633F2" w:rsidRPr="002633F2" w:rsidRDefault="002633F2" w:rsidP="002633F2">
    <w:pPr>
      <w:pStyle w:val="Footer"/>
    </w:pP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5BBB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93E4301" w14:textId="77777777" w:rsidR="002633F2" w:rsidRPr="002633F2" w:rsidRDefault="002633F2" w:rsidP="002633F2">
    <w:pPr>
      <w:pStyle w:val="Footer"/>
    </w:pP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B41D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69A2674" w14:textId="77777777" w:rsidR="002633F2" w:rsidRPr="002633F2" w:rsidRDefault="002633F2" w:rsidP="002633F2">
    <w:pPr>
      <w:pStyle w:val="Footer"/>
    </w:pP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B527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DC869BE" w14:textId="77777777" w:rsidR="002633F2" w:rsidRPr="002633F2" w:rsidRDefault="002633F2" w:rsidP="002633F2">
    <w:pPr>
      <w:pStyle w:val="Footer"/>
    </w:pP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B7ED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4FCF451" w14:textId="77777777" w:rsidR="002633F2" w:rsidRPr="002633F2" w:rsidRDefault="002633F2" w:rsidP="002633F2">
    <w:pPr>
      <w:pStyle w:val="Footer"/>
    </w:pP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2240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0ADBB53" w14:textId="77777777" w:rsidR="002633F2" w:rsidRPr="002633F2" w:rsidRDefault="002633F2" w:rsidP="002633F2">
    <w:pPr>
      <w:pStyle w:val="Footer"/>
    </w:pP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09A4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08B69A3" w14:textId="77777777" w:rsidR="002633F2" w:rsidRPr="002633F2" w:rsidRDefault="002633F2" w:rsidP="002633F2">
    <w:pPr>
      <w:pStyle w:val="Footer"/>
    </w:pP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6B5D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AC9E98B" w14:textId="77777777" w:rsidR="002633F2" w:rsidRPr="002633F2" w:rsidRDefault="002633F2" w:rsidP="002633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812BB" w14:textId="77777777" w:rsidR="002633F2" w:rsidRDefault="002633F2" w:rsidP="002633F2">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4DF36A72" w14:textId="77777777" w:rsidR="002633F2" w:rsidRPr="002633F2" w:rsidRDefault="002633F2" w:rsidP="002633F2">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5620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F2D71F6" w14:textId="77777777" w:rsidR="002633F2" w:rsidRPr="002633F2" w:rsidRDefault="002633F2" w:rsidP="002633F2">
    <w:pPr>
      <w:pStyle w:val="Footer"/>
    </w:pP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45D7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4D282DD" w14:textId="77777777" w:rsidR="002633F2" w:rsidRPr="002633F2" w:rsidRDefault="002633F2" w:rsidP="002633F2">
    <w:pPr>
      <w:pStyle w:val="Footer"/>
    </w:pP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3AD4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5DAC127" w14:textId="77777777" w:rsidR="002633F2" w:rsidRPr="002633F2" w:rsidRDefault="002633F2" w:rsidP="002633F2">
    <w:pPr>
      <w:pStyle w:val="Footer"/>
    </w:pP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3F83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AF5783F" w14:textId="77777777" w:rsidR="002633F2" w:rsidRPr="002633F2" w:rsidRDefault="002633F2" w:rsidP="002633F2">
    <w:pPr>
      <w:pStyle w:val="Footer"/>
    </w:pP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ABAA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416A9EC" w14:textId="77777777" w:rsidR="002633F2" w:rsidRPr="002633F2" w:rsidRDefault="002633F2" w:rsidP="002633F2">
    <w:pPr>
      <w:pStyle w:val="Footer"/>
    </w:pP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421A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83B5956" w14:textId="77777777" w:rsidR="002633F2" w:rsidRPr="002633F2" w:rsidRDefault="002633F2" w:rsidP="002633F2">
    <w:pPr>
      <w:pStyle w:val="Footer"/>
    </w:pP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ACAD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4B37977" w14:textId="77777777" w:rsidR="002633F2" w:rsidRPr="002633F2" w:rsidRDefault="002633F2" w:rsidP="002633F2">
    <w:pPr>
      <w:pStyle w:val="Footer"/>
    </w:pP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A85C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15A96C8" w14:textId="77777777" w:rsidR="002633F2" w:rsidRPr="002633F2" w:rsidRDefault="002633F2" w:rsidP="002633F2">
    <w:pPr>
      <w:pStyle w:val="Footer"/>
    </w:pP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F3FC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2CF322D" w14:textId="77777777" w:rsidR="002633F2" w:rsidRPr="002633F2" w:rsidRDefault="002633F2" w:rsidP="002633F2">
    <w:pPr>
      <w:pStyle w:val="Footer"/>
    </w:pP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3FA8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BFEBA61" w14:textId="77777777" w:rsidR="002633F2" w:rsidRPr="002633F2" w:rsidRDefault="002633F2" w:rsidP="002633F2">
    <w:pPr>
      <w:pStyle w:val="Footer"/>
    </w:pP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8FB4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3BC3591" w14:textId="77777777" w:rsidR="002633F2" w:rsidRPr="002633F2" w:rsidRDefault="002633F2" w:rsidP="002633F2">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2E47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054819B" w14:textId="77777777" w:rsidR="002633F2" w:rsidRPr="002633F2" w:rsidRDefault="002633F2" w:rsidP="002633F2">
    <w:pPr>
      <w:pStyle w:val="Footer"/>
    </w:pP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A6DE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8963870" w14:textId="77777777" w:rsidR="002633F2" w:rsidRPr="002633F2" w:rsidRDefault="002633F2" w:rsidP="002633F2">
    <w:pPr>
      <w:pStyle w:val="Footer"/>
    </w:pP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9C4D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C81A601" w14:textId="77777777" w:rsidR="002633F2" w:rsidRPr="002633F2" w:rsidRDefault="002633F2" w:rsidP="002633F2">
    <w:pPr>
      <w:pStyle w:val="Footer"/>
    </w:pP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469B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5F84D45" w14:textId="77777777" w:rsidR="002633F2" w:rsidRPr="002633F2" w:rsidRDefault="002633F2" w:rsidP="002633F2">
    <w:pPr>
      <w:pStyle w:val="Footer"/>
    </w:pP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E7C1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9EBC2E6" w14:textId="77777777" w:rsidR="002633F2" w:rsidRPr="002633F2" w:rsidRDefault="002633F2" w:rsidP="002633F2">
    <w:pPr>
      <w:pStyle w:val="Footer"/>
    </w:pP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732B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4D221C1" w14:textId="77777777" w:rsidR="002633F2" w:rsidRPr="002633F2" w:rsidRDefault="002633F2" w:rsidP="002633F2">
    <w:pPr>
      <w:pStyle w:val="Footer"/>
    </w:pP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3C45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B805D59" w14:textId="77777777" w:rsidR="002633F2" w:rsidRPr="002633F2" w:rsidRDefault="002633F2" w:rsidP="002633F2">
    <w:pPr>
      <w:pStyle w:val="Footer"/>
    </w:pP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40B7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217EDE2" w14:textId="77777777" w:rsidR="002633F2" w:rsidRPr="002633F2" w:rsidRDefault="002633F2" w:rsidP="002633F2">
    <w:pPr>
      <w:pStyle w:val="Footer"/>
    </w:pP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9493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A6A04B7" w14:textId="77777777" w:rsidR="002633F2" w:rsidRPr="002633F2" w:rsidRDefault="002633F2" w:rsidP="002633F2">
    <w:pPr>
      <w:pStyle w:val="Footer"/>
    </w:pP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309B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6B86017" w14:textId="77777777" w:rsidR="002633F2" w:rsidRPr="002633F2" w:rsidRDefault="002633F2" w:rsidP="002633F2">
    <w:pPr>
      <w:pStyle w:val="Footer"/>
    </w:pP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ECF5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2353F34" w14:textId="77777777" w:rsidR="002633F2" w:rsidRPr="002633F2" w:rsidRDefault="002633F2" w:rsidP="002633F2">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3DE9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9AF1BC1" w14:textId="77777777" w:rsidR="002633F2" w:rsidRPr="002633F2" w:rsidRDefault="002633F2" w:rsidP="002633F2">
    <w:pPr>
      <w:pStyle w:val="Footer"/>
    </w:pP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45AE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4E02A22" w14:textId="77777777" w:rsidR="002633F2" w:rsidRPr="002633F2" w:rsidRDefault="002633F2" w:rsidP="002633F2">
    <w:pPr>
      <w:pStyle w:val="Footer"/>
    </w:pP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7A1A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2912D8D" w14:textId="77777777" w:rsidR="002633F2" w:rsidRPr="002633F2" w:rsidRDefault="002633F2" w:rsidP="002633F2">
    <w:pPr>
      <w:pStyle w:val="Footer"/>
    </w:pP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5381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F74DD1D" w14:textId="77777777" w:rsidR="002633F2" w:rsidRPr="002633F2" w:rsidRDefault="002633F2" w:rsidP="002633F2">
    <w:pPr>
      <w:pStyle w:val="Footer"/>
    </w:pP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85AA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DEA15D3" w14:textId="77777777" w:rsidR="002633F2" w:rsidRPr="002633F2" w:rsidRDefault="002633F2" w:rsidP="002633F2">
    <w:pPr>
      <w:pStyle w:val="Footer"/>
    </w:pP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9450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75A1679" w14:textId="77777777" w:rsidR="002633F2" w:rsidRPr="002633F2" w:rsidRDefault="002633F2" w:rsidP="002633F2">
    <w:pPr>
      <w:pStyle w:val="Footer"/>
    </w:pPr>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48B4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73F5851" w14:textId="77777777" w:rsidR="002633F2" w:rsidRPr="002633F2" w:rsidRDefault="002633F2" w:rsidP="002633F2">
    <w:pPr>
      <w:pStyle w:val="Footer"/>
    </w:pPr>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267D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896AE19" w14:textId="77777777" w:rsidR="002633F2" w:rsidRPr="002633F2" w:rsidRDefault="002633F2" w:rsidP="002633F2">
    <w:pPr>
      <w:pStyle w:val="Footer"/>
    </w:pP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8A92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9BE4157" w14:textId="77777777" w:rsidR="002633F2" w:rsidRPr="002633F2" w:rsidRDefault="002633F2" w:rsidP="002633F2">
    <w:pPr>
      <w:pStyle w:val="Footer"/>
    </w:pPr>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6CBB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EF32114" w14:textId="77777777" w:rsidR="002633F2" w:rsidRPr="002633F2" w:rsidRDefault="002633F2" w:rsidP="002633F2">
    <w:pPr>
      <w:pStyle w:val="Footer"/>
    </w:pPr>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6B43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98BD614" w14:textId="77777777" w:rsidR="002633F2" w:rsidRPr="002633F2" w:rsidRDefault="002633F2" w:rsidP="002633F2">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F55D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92D41B2" w14:textId="77777777" w:rsidR="002633F2" w:rsidRPr="002633F2" w:rsidRDefault="002633F2" w:rsidP="002633F2">
    <w:pPr>
      <w:pStyle w:val="Footer"/>
    </w:pPr>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ED89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D58B62F" w14:textId="77777777" w:rsidR="002633F2" w:rsidRPr="002633F2" w:rsidRDefault="002633F2" w:rsidP="002633F2">
    <w:pPr>
      <w:pStyle w:val="Footer"/>
    </w:pPr>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AB15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BF36A3F" w14:textId="77777777" w:rsidR="002633F2" w:rsidRPr="002633F2" w:rsidRDefault="002633F2" w:rsidP="002633F2">
    <w:pPr>
      <w:pStyle w:val="Footer"/>
    </w:pPr>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B0E7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2274F03" w14:textId="77777777" w:rsidR="002633F2" w:rsidRPr="002633F2" w:rsidRDefault="002633F2" w:rsidP="002633F2">
    <w:pPr>
      <w:pStyle w:val="Footer"/>
    </w:pP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112B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887EA3F" w14:textId="77777777" w:rsidR="002633F2" w:rsidRPr="002633F2" w:rsidRDefault="002633F2" w:rsidP="002633F2">
    <w:pPr>
      <w:pStyle w:val="Footer"/>
    </w:pPr>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CC56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C4EC35D" w14:textId="77777777" w:rsidR="002633F2" w:rsidRPr="002633F2" w:rsidRDefault="002633F2" w:rsidP="002633F2">
    <w:pPr>
      <w:pStyle w:val="Footer"/>
    </w:pPr>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6768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6FEB5B1" w14:textId="77777777" w:rsidR="002633F2" w:rsidRPr="002633F2" w:rsidRDefault="002633F2" w:rsidP="002633F2">
    <w:pPr>
      <w:pStyle w:val="Footer"/>
    </w:pPr>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A8E3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63DD8F2" w14:textId="77777777" w:rsidR="002633F2" w:rsidRPr="002633F2" w:rsidRDefault="002633F2" w:rsidP="002633F2">
    <w:pPr>
      <w:pStyle w:val="Footer"/>
    </w:pPr>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FED6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F62A0A4" w14:textId="77777777" w:rsidR="002633F2" w:rsidRPr="002633F2" w:rsidRDefault="002633F2" w:rsidP="002633F2">
    <w:pPr>
      <w:pStyle w:val="Footer"/>
    </w:pPr>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8975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203EAAF" w14:textId="77777777" w:rsidR="002633F2" w:rsidRPr="002633F2" w:rsidRDefault="002633F2" w:rsidP="002633F2">
    <w:pPr>
      <w:pStyle w:val="Footer"/>
    </w:pPr>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7AE4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4756050" w14:textId="77777777" w:rsidR="002633F2" w:rsidRPr="002633F2" w:rsidRDefault="002633F2" w:rsidP="002633F2">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EB1F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19E4F70" w14:textId="77777777" w:rsidR="002633F2" w:rsidRPr="002633F2" w:rsidRDefault="002633F2" w:rsidP="002633F2">
    <w:pPr>
      <w:pStyle w:val="Footer"/>
    </w:pPr>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F3AA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3D9EC4A" w14:textId="77777777" w:rsidR="002633F2" w:rsidRPr="002633F2" w:rsidRDefault="002633F2" w:rsidP="002633F2">
    <w:pPr>
      <w:pStyle w:val="Footer"/>
    </w:pPr>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79A0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64C8776" w14:textId="77777777" w:rsidR="002633F2" w:rsidRPr="002633F2" w:rsidRDefault="002633F2" w:rsidP="002633F2">
    <w:pPr>
      <w:pStyle w:val="Footer"/>
    </w:pPr>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A11E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58DAA86" w14:textId="77777777" w:rsidR="002633F2" w:rsidRPr="002633F2" w:rsidRDefault="002633F2" w:rsidP="002633F2">
    <w:pPr>
      <w:pStyle w:val="Footer"/>
    </w:pPr>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9FCD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C8602E0" w14:textId="77777777" w:rsidR="002633F2" w:rsidRPr="002633F2" w:rsidRDefault="002633F2" w:rsidP="002633F2">
    <w:pPr>
      <w:pStyle w:val="Footer"/>
    </w:pPr>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6649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92E6273" w14:textId="77777777" w:rsidR="002633F2" w:rsidRPr="002633F2" w:rsidRDefault="002633F2" w:rsidP="002633F2">
    <w:pPr>
      <w:pStyle w:val="Footer"/>
    </w:pPr>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AF12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A22E4AD" w14:textId="77777777" w:rsidR="002633F2" w:rsidRPr="002633F2" w:rsidRDefault="002633F2" w:rsidP="002633F2">
    <w:pPr>
      <w:pStyle w:val="Footer"/>
    </w:pPr>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4CB7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95D8ABC" w14:textId="77777777" w:rsidR="002633F2" w:rsidRPr="002633F2" w:rsidRDefault="002633F2" w:rsidP="002633F2">
    <w:pPr>
      <w:pStyle w:val="Footer"/>
    </w:pPr>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74AB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56AEAC1" w14:textId="77777777" w:rsidR="002633F2" w:rsidRPr="002633F2" w:rsidRDefault="002633F2" w:rsidP="002633F2">
    <w:pPr>
      <w:pStyle w:val="Footer"/>
    </w:pPr>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4219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2E9F341" w14:textId="77777777" w:rsidR="002633F2" w:rsidRPr="002633F2" w:rsidRDefault="002633F2" w:rsidP="002633F2">
    <w:pPr>
      <w:pStyle w:val="Footer"/>
    </w:pPr>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0075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8864070" w14:textId="77777777" w:rsidR="002633F2" w:rsidRPr="002633F2" w:rsidRDefault="002633F2" w:rsidP="002633F2">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345B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4864FB7" w14:textId="77777777" w:rsidR="002633F2" w:rsidRPr="002633F2" w:rsidRDefault="002633F2" w:rsidP="002633F2">
    <w:pPr>
      <w:pStyle w:val="Footer"/>
    </w:pPr>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7758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E041755" w14:textId="77777777" w:rsidR="002633F2" w:rsidRPr="002633F2" w:rsidRDefault="002633F2" w:rsidP="002633F2">
    <w:pPr>
      <w:pStyle w:val="Footer"/>
    </w:pPr>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373F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025928C" w14:textId="77777777" w:rsidR="002633F2" w:rsidRPr="002633F2" w:rsidRDefault="002633F2" w:rsidP="002633F2">
    <w:pPr>
      <w:pStyle w:val="Footer"/>
    </w:pPr>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9424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E8F8670" w14:textId="77777777" w:rsidR="002633F2" w:rsidRPr="002633F2" w:rsidRDefault="002633F2" w:rsidP="002633F2">
    <w:pPr>
      <w:pStyle w:val="Footer"/>
    </w:pPr>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D970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667A50F" w14:textId="77777777" w:rsidR="002633F2" w:rsidRPr="002633F2" w:rsidRDefault="002633F2" w:rsidP="002633F2">
    <w:pPr>
      <w:pStyle w:val="Footer"/>
    </w:pPr>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6622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26025DF" w14:textId="77777777" w:rsidR="002633F2" w:rsidRPr="002633F2" w:rsidRDefault="002633F2" w:rsidP="002633F2">
    <w:pPr>
      <w:pStyle w:val="Footer"/>
    </w:pPr>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B2A1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C5AD06F" w14:textId="77777777" w:rsidR="002633F2" w:rsidRPr="002633F2" w:rsidRDefault="002633F2" w:rsidP="002633F2">
    <w:pPr>
      <w:pStyle w:val="Footer"/>
    </w:pPr>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FA35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00A6FB8" w14:textId="77777777" w:rsidR="002633F2" w:rsidRPr="002633F2" w:rsidRDefault="002633F2" w:rsidP="002633F2">
    <w:pPr>
      <w:pStyle w:val="Footer"/>
    </w:pPr>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CAA4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6AC5302" w14:textId="77777777" w:rsidR="002633F2" w:rsidRPr="002633F2" w:rsidRDefault="002633F2" w:rsidP="002633F2">
    <w:pPr>
      <w:pStyle w:val="Footer"/>
    </w:pPr>
  </w:p>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5DA5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C66A982" w14:textId="77777777" w:rsidR="002633F2" w:rsidRPr="002633F2" w:rsidRDefault="002633F2" w:rsidP="002633F2">
    <w:pPr>
      <w:pStyle w:val="Footer"/>
    </w:pPr>
  </w:p>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FE55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EEDC77E" w14:textId="77777777" w:rsidR="002633F2" w:rsidRPr="002633F2" w:rsidRDefault="002633F2" w:rsidP="002633F2">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B1A4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9FC6891" w14:textId="77777777" w:rsidR="002633F2" w:rsidRPr="002633F2" w:rsidRDefault="002633F2" w:rsidP="002633F2">
    <w:pPr>
      <w:pStyle w:val="Footer"/>
    </w:pPr>
  </w:p>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DF6A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79CF196" w14:textId="77777777" w:rsidR="002633F2" w:rsidRPr="002633F2" w:rsidRDefault="002633F2" w:rsidP="002633F2">
    <w:pPr>
      <w:pStyle w:val="Footer"/>
    </w:pPr>
  </w:p>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631A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4AAC8C1" w14:textId="77777777" w:rsidR="002633F2" w:rsidRPr="002633F2" w:rsidRDefault="002633F2" w:rsidP="002633F2">
    <w:pPr>
      <w:pStyle w:val="Footer"/>
    </w:pPr>
  </w:p>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9EDC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222B418" w14:textId="77777777" w:rsidR="002633F2" w:rsidRPr="002633F2" w:rsidRDefault="002633F2" w:rsidP="002633F2">
    <w:pPr>
      <w:pStyle w:val="Footer"/>
    </w:pPr>
  </w:p>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724F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3A30263" w14:textId="77777777" w:rsidR="002633F2" w:rsidRPr="002633F2" w:rsidRDefault="002633F2" w:rsidP="002633F2">
    <w:pPr>
      <w:pStyle w:val="Footer"/>
    </w:pPr>
  </w:p>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A0E6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8C7B5B9" w14:textId="77777777" w:rsidR="002633F2" w:rsidRPr="002633F2" w:rsidRDefault="002633F2" w:rsidP="002633F2">
    <w:pPr>
      <w:pStyle w:val="Footer"/>
    </w:pPr>
  </w:p>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9678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DE531E1" w14:textId="77777777" w:rsidR="002633F2" w:rsidRPr="002633F2" w:rsidRDefault="002633F2" w:rsidP="002633F2">
    <w:pPr>
      <w:pStyle w:val="Footer"/>
    </w:pPr>
  </w:p>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9373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D8807CE" w14:textId="77777777" w:rsidR="002633F2" w:rsidRPr="002633F2" w:rsidRDefault="002633F2" w:rsidP="002633F2">
    <w:pPr>
      <w:pStyle w:val="Footer"/>
    </w:pPr>
  </w:p>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F8FD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ECD9BE4" w14:textId="77777777" w:rsidR="002633F2" w:rsidRPr="002633F2" w:rsidRDefault="002633F2" w:rsidP="002633F2">
    <w:pPr>
      <w:pStyle w:val="Footer"/>
    </w:pPr>
  </w:p>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B2E2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F97280D" w14:textId="77777777" w:rsidR="002633F2" w:rsidRPr="002633F2" w:rsidRDefault="002633F2" w:rsidP="002633F2">
    <w:pPr>
      <w:pStyle w:val="Footer"/>
    </w:pPr>
  </w:p>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F95F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8989F1D" w14:textId="77777777" w:rsidR="002633F2" w:rsidRPr="002633F2" w:rsidRDefault="002633F2" w:rsidP="002633F2">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BE89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0F7211C" w14:textId="77777777" w:rsidR="002633F2" w:rsidRPr="002633F2" w:rsidRDefault="002633F2" w:rsidP="002633F2">
    <w:pPr>
      <w:pStyle w:val="Footer"/>
    </w:pPr>
  </w:p>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93EC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89B2221" w14:textId="77777777" w:rsidR="002633F2" w:rsidRPr="002633F2" w:rsidRDefault="002633F2" w:rsidP="002633F2">
    <w:pPr>
      <w:pStyle w:val="Footer"/>
    </w:pPr>
  </w:p>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85BA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4A13C29" w14:textId="77777777" w:rsidR="002633F2" w:rsidRPr="002633F2" w:rsidRDefault="002633F2" w:rsidP="002633F2">
    <w:pPr>
      <w:pStyle w:val="Footer"/>
    </w:pPr>
  </w:p>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2BA1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689F892" w14:textId="77777777" w:rsidR="002633F2" w:rsidRPr="002633F2" w:rsidRDefault="002633F2" w:rsidP="002633F2">
    <w:pPr>
      <w:pStyle w:val="Footer"/>
    </w:pPr>
  </w:p>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1658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EE053D7" w14:textId="77777777" w:rsidR="002633F2" w:rsidRPr="002633F2" w:rsidRDefault="002633F2" w:rsidP="002633F2">
    <w:pPr>
      <w:pStyle w:val="Footer"/>
    </w:pPr>
  </w:p>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437B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0BAD468" w14:textId="77777777" w:rsidR="002633F2" w:rsidRPr="002633F2" w:rsidRDefault="002633F2" w:rsidP="002633F2">
    <w:pPr>
      <w:pStyle w:val="Footer"/>
    </w:pPr>
  </w:p>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757A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599903B" w14:textId="77777777" w:rsidR="002633F2" w:rsidRPr="002633F2" w:rsidRDefault="002633F2" w:rsidP="002633F2">
    <w:pPr>
      <w:pStyle w:val="Footer"/>
    </w:pPr>
  </w:p>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1AF4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2CD7874" w14:textId="77777777" w:rsidR="002633F2" w:rsidRPr="002633F2" w:rsidRDefault="002633F2" w:rsidP="002633F2">
    <w:pPr>
      <w:pStyle w:val="Footer"/>
    </w:pPr>
  </w:p>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31E2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447D2F3" w14:textId="77777777" w:rsidR="002633F2" w:rsidRPr="002633F2" w:rsidRDefault="002633F2" w:rsidP="002633F2">
    <w:pPr>
      <w:pStyle w:val="Footer"/>
    </w:pPr>
  </w:p>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783F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1FFCE5C" w14:textId="77777777" w:rsidR="002633F2" w:rsidRPr="002633F2" w:rsidRDefault="002633F2" w:rsidP="002633F2">
    <w:pPr>
      <w:pStyle w:val="Footer"/>
    </w:pPr>
  </w:p>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ACAF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C4A4A2A" w14:textId="77777777" w:rsidR="002633F2" w:rsidRPr="002633F2" w:rsidRDefault="002633F2" w:rsidP="002633F2">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002D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F6AE411" w14:textId="77777777" w:rsidR="002633F2" w:rsidRPr="002633F2" w:rsidRDefault="002633F2" w:rsidP="002633F2">
    <w:pPr>
      <w:pStyle w:val="Footer"/>
    </w:pPr>
  </w:p>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AD75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F84A4C9" w14:textId="77777777" w:rsidR="002633F2" w:rsidRPr="002633F2" w:rsidRDefault="002633F2" w:rsidP="002633F2">
    <w:pPr>
      <w:pStyle w:val="Footer"/>
    </w:pPr>
  </w:p>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DC3A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C47C5F7" w14:textId="77777777" w:rsidR="002633F2" w:rsidRPr="002633F2" w:rsidRDefault="002633F2" w:rsidP="002633F2">
    <w:pPr>
      <w:pStyle w:val="Footer"/>
    </w:pPr>
  </w:p>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287D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3125093" w14:textId="77777777" w:rsidR="002633F2" w:rsidRPr="002633F2" w:rsidRDefault="002633F2" w:rsidP="002633F2">
    <w:pPr>
      <w:pStyle w:val="Footer"/>
    </w:pPr>
  </w:p>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CEF8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FFECF1D" w14:textId="77777777" w:rsidR="002633F2" w:rsidRPr="002633F2" w:rsidRDefault="002633F2" w:rsidP="002633F2">
    <w:pPr>
      <w:pStyle w:val="Footer"/>
    </w:pPr>
  </w:p>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FF1E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C8024C0" w14:textId="77777777" w:rsidR="002633F2" w:rsidRPr="002633F2" w:rsidRDefault="002633F2" w:rsidP="002633F2">
    <w:pPr>
      <w:pStyle w:val="Footer"/>
    </w:pPr>
  </w:p>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C228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C94A9F8" w14:textId="77777777" w:rsidR="002633F2" w:rsidRPr="002633F2" w:rsidRDefault="002633F2" w:rsidP="002633F2">
    <w:pPr>
      <w:pStyle w:val="Footer"/>
    </w:pPr>
  </w:p>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C6DA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497A126" w14:textId="77777777" w:rsidR="002633F2" w:rsidRPr="002633F2" w:rsidRDefault="002633F2" w:rsidP="002633F2">
    <w:pPr>
      <w:pStyle w:val="Footer"/>
    </w:pPr>
  </w:p>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6BE1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2E7E667" w14:textId="77777777" w:rsidR="002633F2" w:rsidRPr="002633F2" w:rsidRDefault="002633F2" w:rsidP="002633F2">
    <w:pPr>
      <w:pStyle w:val="Footer"/>
    </w:pPr>
  </w:p>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F2BD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FC297A6" w14:textId="77777777" w:rsidR="002633F2" w:rsidRPr="002633F2" w:rsidRDefault="002633F2" w:rsidP="002633F2">
    <w:pPr>
      <w:pStyle w:val="Footer"/>
    </w:pPr>
  </w:p>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CBA3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18160A5" w14:textId="77777777" w:rsidR="002633F2" w:rsidRPr="002633F2" w:rsidRDefault="002633F2" w:rsidP="002633F2">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D483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DD7506D" w14:textId="77777777" w:rsidR="002633F2" w:rsidRPr="002633F2" w:rsidRDefault="002633F2" w:rsidP="002633F2">
    <w:pPr>
      <w:pStyle w:val="Footer"/>
    </w:pPr>
  </w:p>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C11D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0157557" w14:textId="77777777" w:rsidR="002633F2" w:rsidRPr="002633F2" w:rsidRDefault="002633F2" w:rsidP="002633F2">
    <w:pPr>
      <w:pStyle w:val="Footer"/>
    </w:pPr>
  </w:p>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9EF8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3A5F98A" w14:textId="77777777" w:rsidR="002633F2" w:rsidRPr="002633F2" w:rsidRDefault="002633F2" w:rsidP="002633F2">
    <w:pPr>
      <w:pStyle w:val="Footer"/>
    </w:pPr>
  </w:p>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EB11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99DBE03" w14:textId="77777777" w:rsidR="002633F2" w:rsidRPr="002633F2" w:rsidRDefault="002633F2" w:rsidP="002633F2">
    <w:pPr>
      <w:pStyle w:val="Footer"/>
    </w:pPr>
  </w:p>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93BD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319A1FC" w14:textId="77777777" w:rsidR="002633F2" w:rsidRPr="002633F2" w:rsidRDefault="002633F2" w:rsidP="002633F2">
    <w:pPr>
      <w:pStyle w:val="Footer"/>
    </w:pPr>
  </w:p>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7EC4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2612237" w14:textId="77777777" w:rsidR="002633F2" w:rsidRPr="002633F2" w:rsidRDefault="002633F2" w:rsidP="002633F2">
    <w:pPr>
      <w:pStyle w:val="Footer"/>
    </w:pPr>
  </w:p>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053B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4E77828" w14:textId="77777777" w:rsidR="002633F2" w:rsidRPr="002633F2" w:rsidRDefault="002633F2" w:rsidP="002633F2">
    <w:pPr>
      <w:pStyle w:val="Footer"/>
    </w:pPr>
  </w:p>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F61E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D9AC0A4" w14:textId="77777777" w:rsidR="002633F2" w:rsidRPr="002633F2" w:rsidRDefault="002633F2" w:rsidP="002633F2">
    <w:pPr>
      <w:pStyle w:val="Footer"/>
    </w:pPr>
  </w:p>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7136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A209EC6" w14:textId="77777777" w:rsidR="002633F2" w:rsidRPr="002633F2" w:rsidRDefault="002633F2" w:rsidP="002633F2">
    <w:pPr>
      <w:pStyle w:val="Footer"/>
    </w:pPr>
  </w:p>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D476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D99D7F8" w14:textId="77777777" w:rsidR="002633F2" w:rsidRPr="002633F2" w:rsidRDefault="002633F2" w:rsidP="002633F2">
    <w:pPr>
      <w:pStyle w:val="Footer"/>
    </w:pPr>
  </w:p>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1D54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24070AB" w14:textId="77777777" w:rsidR="002633F2" w:rsidRPr="002633F2" w:rsidRDefault="002633F2" w:rsidP="002633F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D805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1A71CE4B" w14:textId="77777777" w:rsidR="002633F2" w:rsidRPr="002633F2" w:rsidRDefault="002633F2" w:rsidP="002633F2">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F221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5EB92DD" w14:textId="77777777" w:rsidR="002633F2" w:rsidRPr="002633F2" w:rsidRDefault="002633F2" w:rsidP="002633F2">
    <w:pPr>
      <w:pStyle w:val="Footer"/>
    </w:pPr>
  </w:p>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A20F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ADFBFF5" w14:textId="77777777" w:rsidR="002633F2" w:rsidRPr="002633F2" w:rsidRDefault="002633F2" w:rsidP="002633F2">
    <w:pPr>
      <w:pStyle w:val="Footer"/>
    </w:pPr>
  </w:p>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369A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818531B" w14:textId="77777777" w:rsidR="002633F2" w:rsidRPr="002633F2" w:rsidRDefault="002633F2" w:rsidP="002633F2">
    <w:pPr>
      <w:pStyle w:val="Footer"/>
    </w:pPr>
  </w:p>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1FC4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057F45A" w14:textId="77777777" w:rsidR="002633F2" w:rsidRPr="002633F2" w:rsidRDefault="002633F2" w:rsidP="002633F2">
    <w:pPr>
      <w:pStyle w:val="Footer"/>
    </w:pPr>
  </w:p>
</w:ftr>
</file>

<file path=word/footer4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13E4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F4EC1FF" w14:textId="77777777" w:rsidR="002633F2" w:rsidRPr="002633F2" w:rsidRDefault="002633F2" w:rsidP="002633F2">
    <w:pPr>
      <w:pStyle w:val="Footer"/>
    </w:pPr>
  </w:p>
</w:ftr>
</file>

<file path=word/footer4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8A8D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AF26C37" w14:textId="77777777" w:rsidR="002633F2" w:rsidRPr="002633F2" w:rsidRDefault="002633F2" w:rsidP="002633F2">
    <w:pPr>
      <w:pStyle w:val="Footer"/>
    </w:pPr>
  </w:p>
</w:ftr>
</file>

<file path=word/footer4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2C1D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0F2CBF7" w14:textId="77777777" w:rsidR="002633F2" w:rsidRPr="002633F2" w:rsidRDefault="002633F2" w:rsidP="002633F2">
    <w:pPr>
      <w:pStyle w:val="Footer"/>
    </w:pPr>
  </w:p>
</w:ftr>
</file>

<file path=word/footer4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8690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8D32E41" w14:textId="77777777" w:rsidR="002633F2" w:rsidRPr="002633F2" w:rsidRDefault="002633F2" w:rsidP="002633F2">
    <w:pPr>
      <w:pStyle w:val="Footer"/>
    </w:pPr>
  </w:p>
</w:ftr>
</file>

<file path=word/footer4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6926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82A37A7" w14:textId="77777777" w:rsidR="002633F2" w:rsidRPr="002633F2" w:rsidRDefault="002633F2" w:rsidP="002633F2">
    <w:pPr>
      <w:pStyle w:val="Footer"/>
    </w:pPr>
  </w:p>
</w:ftr>
</file>

<file path=word/footer4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B098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C299C6B" w14:textId="77777777" w:rsidR="002633F2" w:rsidRPr="002633F2" w:rsidRDefault="002633F2" w:rsidP="002633F2">
    <w:pPr>
      <w:pStyle w:val="Footer"/>
    </w:pPr>
  </w:p>
</w:ftr>
</file>

<file path=word/footer4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5483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F30C113" w14:textId="77777777" w:rsidR="002633F2" w:rsidRPr="002633F2" w:rsidRDefault="002633F2" w:rsidP="002633F2">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3C5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DEBB644" w14:textId="77777777" w:rsidR="002633F2" w:rsidRPr="002633F2" w:rsidRDefault="002633F2" w:rsidP="002633F2">
    <w:pPr>
      <w:pStyle w:val="Footer"/>
    </w:pPr>
  </w:p>
</w:ftr>
</file>

<file path=word/footer4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A382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F48F878" w14:textId="77777777" w:rsidR="002633F2" w:rsidRPr="002633F2" w:rsidRDefault="002633F2" w:rsidP="002633F2">
    <w:pPr>
      <w:pStyle w:val="Footer"/>
    </w:pPr>
  </w:p>
</w:ftr>
</file>

<file path=word/footer4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2180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650AE31" w14:textId="77777777" w:rsidR="002633F2" w:rsidRPr="002633F2" w:rsidRDefault="002633F2" w:rsidP="002633F2">
    <w:pPr>
      <w:pStyle w:val="Footer"/>
    </w:pPr>
  </w:p>
</w:ftr>
</file>

<file path=word/footer4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688B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C28FE4C" w14:textId="77777777" w:rsidR="002633F2" w:rsidRPr="002633F2" w:rsidRDefault="002633F2" w:rsidP="002633F2">
    <w:pPr>
      <w:pStyle w:val="Footer"/>
    </w:pPr>
  </w:p>
</w:ftr>
</file>

<file path=word/footer4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692D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BACEA4C" w14:textId="77777777" w:rsidR="002633F2" w:rsidRPr="002633F2" w:rsidRDefault="002633F2" w:rsidP="002633F2">
    <w:pPr>
      <w:pStyle w:val="Footer"/>
    </w:pPr>
  </w:p>
</w:ftr>
</file>

<file path=word/footer4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54EC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1CBA5D2" w14:textId="77777777" w:rsidR="002633F2" w:rsidRPr="002633F2" w:rsidRDefault="002633F2" w:rsidP="002633F2">
    <w:pPr>
      <w:pStyle w:val="Footer"/>
    </w:pPr>
  </w:p>
</w:ftr>
</file>

<file path=word/footer4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5BA4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B97DC75" w14:textId="77777777" w:rsidR="002633F2" w:rsidRPr="002633F2" w:rsidRDefault="002633F2" w:rsidP="002633F2">
    <w:pPr>
      <w:pStyle w:val="Footer"/>
    </w:pPr>
  </w:p>
</w:ftr>
</file>

<file path=word/footer4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4E9C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A481F46" w14:textId="77777777" w:rsidR="002633F2" w:rsidRPr="002633F2" w:rsidRDefault="002633F2" w:rsidP="002633F2">
    <w:pPr>
      <w:pStyle w:val="Footer"/>
    </w:pPr>
  </w:p>
</w:ftr>
</file>

<file path=word/footer4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4E4E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12D8592" w14:textId="77777777" w:rsidR="002633F2" w:rsidRPr="002633F2" w:rsidRDefault="002633F2" w:rsidP="002633F2">
    <w:pPr>
      <w:pStyle w:val="Footer"/>
    </w:pPr>
  </w:p>
</w:ftr>
</file>

<file path=word/footer4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6317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CB47E05" w14:textId="77777777" w:rsidR="002633F2" w:rsidRPr="002633F2" w:rsidRDefault="002633F2" w:rsidP="002633F2">
    <w:pPr>
      <w:pStyle w:val="Footer"/>
    </w:pPr>
  </w:p>
</w:ftr>
</file>

<file path=word/footer4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8022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737DD3A" w14:textId="77777777" w:rsidR="002633F2" w:rsidRPr="002633F2" w:rsidRDefault="002633F2" w:rsidP="002633F2">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E1B6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BEF3B48" w14:textId="77777777" w:rsidR="002633F2" w:rsidRPr="002633F2" w:rsidRDefault="002633F2" w:rsidP="002633F2">
    <w:pPr>
      <w:pStyle w:val="Footer"/>
    </w:pPr>
  </w:p>
</w:ftr>
</file>

<file path=word/footer4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ED53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BB74A04" w14:textId="77777777" w:rsidR="002633F2" w:rsidRPr="002633F2" w:rsidRDefault="002633F2" w:rsidP="002633F2">
    <w:pPr>
      <w:pStyle w:val="Footer"/>
    </w:pPr>
  </w:p>
</w:ftr>
</file>

<file path=word/footer4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D52A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4881D91" w14:textId="77777777" w:rsidR="002633F2" w:rsidRPr="002633F2" w:rsidRDefault="002633F2" w:rsidP="002633F2">
    <w:pPr>
      <w:pStyle w:val="Footer"/>
    </w:pPr>
  </w:p>
</w:ftr>
</file>

<file path=word/footer4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25A9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77AD2BD" w14:textId="77777777" w:rsidR="002633F2" w:rsidRPr="002633F2" w:rsidRDefault="002633F2" w:rsidP="002633F2">
    <w:pPr>
      <w:pStyle w:val="Footer"/>
    </w:pPr>
  </w:p>
</w:ftr>
</file>

<file path=word/footer4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68C3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80DD64D" w14:textId="77777777" w:rsidR="002633F2" w:rsidRPr="002633F2" w:rsidRDefault="002633F2" w:rsidP="002633F2">
    <w:pPr>
      <w:pStyle w:val="Footer"/>
    </w:pPr>
  </w:p>
</w:ftr>
</file>

<file path=word/footer4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A0DD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F919ECF" w14:textId="77777777" w:rsidR="002633F2" w:rsidRPr="002633F2" w:rsidRDefault="002633F2" w:rsidP="002633F2">
    <w:pPr>
      <w:pStyle w:val="Footer"/>
    </w:pPr>
  </w:p>
</w:ftr>
</file>

<file path=word/footer4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DED5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1779AC4" w14:textId="77777777" w:rsidR="002633F2" w:rsidRPr="002633F2" w:rsidRDefault="002633F2" w:rsidP="002633F2">
    <w:pPr>
      <w:pStyle w:val="Footer"/>
    </w:pPr>
  </w:p>
</w:ftr>
</file>

<file path=word/footer4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EEF6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5941625" w14:textId="77777777" w:rsidR="002633F2" w:rsidRPr="002633F2" w:rsidRDefault="002633F2" w:rsidP="002633F2">
    <w:pPr>
      <w:pStyle w:val="Footer"/>
    </w:pPr>
  </w:p>
</w:ftr>
</file>

<file path=word/footer4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DF00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9AF2D1D" w14:textId="77777777" w:rsidR="002633F2" w:rsidRPr="002633F2" w:rsidRDefault="002633F2" w:rsidP="002633F2">
    <w:pPr>
      <w:pStyle w:val="Footer"/>
    </w:pPr>
  </w:p>
</w:ftr>
</file>

<file path=word/footer4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B331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FC3ADCF" w14:textId="77777777" w:rsidR="002633F2" w:rsidRPr="002633F2" w:rsidRDefault="002633F2" w:rsidP="002633F2">
    <w:pPr>
      <w:pStyle w:val="Footer"/>
    </w:pPr>
  </w:p>
</w:ftr>
</file>

<file path=word/footer4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EE1B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E751666" w14:textId="77777777" w:rsidR="002633F2" w:rsidRPr="002633F2" w:rsidRDefault="002633F2" w:rsidP="002633F2">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AE20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4FE186F" w14:textId="77777777" w:rsidR="002633F2" w:rsidRPr="002633F2" w:rsidRDefault="002633F2" w:rsidP="002633F2">
    <w:pPr>
      <w:pStyle w:val="Footer"/>
    </w:pPr>
  </w:p>
</w:ftr>
</file>

<file path=word/footer4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6C7F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912BB0D" w14:textId="77777777" w:rsidR="002633F2" w:rsidRPr="002633F2" w:rsidRDefault="002633F2" w:rsidP="002633F2">
    <w:pPr>
      <w:pStyle w:val="Footer"/>
    </w:pPr>
  </w:p>
</w:ftr>
</file>

<file path=word/footer4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2D9D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B5B72BB" w14:textId="77777777" w:rsidR="002633F2" w:rsidRPr="002633F2" w:rsidRDefault="002633F2" w:rsidP="002633F2">
    <w:pPr>
      <w:pStyle w:val="Footer"/>
    </w:pPr>
  </w:p>
</w:ftr>
</file>

<file path=word/footer4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FFE7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181E3D7" w14:textId="77777777" w:rsidR="002633F2" w:rsidRPr="002633F2" w:rsidRDefault="002633F2" w:rsidP="002633F2">
    <w:pPr>
      <w:pStyle w:val="Footer"/>
    </w:pPr>
  </w:p>
</w:ftr>
</file>

<file path=word/footer4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71F2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4730650" w14:textId="77777777" w:rsidR="002633F2" w:rsidRPr="002633F2" w:rsidRDefault="002633F2" w:rsidP="002633F2">
    <w:pPr>
      <w:pStyle w:val="Footer"/>
    </w:pPr>
  </w:p>
</w:ftr>
</file>

<file path=word/footer4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0F22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E57F37B" w14:textId="77777777" w:rsidR="002633F2" w:rsidRPr="002633F2" w:rsidRDefault="002633F2" w:rsidP="002633F2">
    <w:pPr>
      <w:pStyle w:val="Footer"/>
    </w:pPr>
  </w:p>
</w:ftr>
</file>

<file path=word/footer4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B7F1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2286303" w14:textId="77777777" w:rsidR="002633F2" w:rsidRPr="002633F2" w:rsidRDefault="002633F2" w:rsidP="002633F2">
    <w:pPr>
      <w:pStyle w:val="Footer"/>
    </w:pPr>
  </w:p>
</w:ftr>
</file>

<file path=word/footer4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6BD5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A0AEB61" w14:textId="77777777" w:rsidR="002633F2" w:rsidRPr="002633F2" w:rsidRDefault="002633F2" w:rsidP="002633F2">
    <w:pPr>
      <w:pStyle w:val="Footer"/>
    </w:pPr>
  </w:p>
</w:ftr>
</file>

<file path=word/footer4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90FD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2C1FABB" w14:textId="77777777" w:rsidR="002633F2" w:rsidRPr="002633F2" w:rsidRDefault="002633F2" w:rsidP="002633F2">
    <w:pPr>
      <w:pStyle w:val="Footer"/>
    </w:pPr>
  </w:p>
</w:ftr>
</file>

<file path=word/footer4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CD50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FE46312" w14:textId="77777777" w:rsidR="002633F2" w:rsidRPr="002633F2" w:rsidRDefault="002633F2" w:rsidP="002633F2">
    <w:pPr>
      <w:pStyle w:val="Footer"/>
    </w:pPr>
  </w:p>
</w:ftr>
</file>

<file path=word/footer4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49A0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1E676A2" w14:textId="77777777" w:rsidR="002633F2" w:rsidRPr="002633F2" w:rsidRDefault="002633F2" w:rsidP="002633F2">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3FAB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AE65E99" w14:textId="77777777" w:rsidR="002633F2" w:rsidRPr="002633F2" w:rsidRDefault="002633F2" w:rsidP="002633F2">
    <w:pPr>
      <w:pStyle w:val="Footer"/>
    </w:pPr>
  </w:p>
</w:ftr>
</file>

<file path=word/footer4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364E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712B1C2" w14:textId="77777777" w:rsidR="002633F2" w:rsidRPr="002633F2" w:rsidRDefault="002633F2" w:rsidP="002633F2">
    <w:pPr>
      <w:pStyle w:val="Footer"/>
    </w:pPr>
  </w:p>
</w:ftr>
</file>

<file path=word/footer4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13A2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9301008" w14:textId="77777777" w:rsidR="002633F2" w:rsidRPr="002633F2" w:rsidRDefault="002633F2" w:rsidP="002633F2">
    <w:pPr>
      <w:pStyle w:val="Footer"/>
    </w:pPr>
  </w:p>
</w:ftr>
</file>

<file path=word/footer4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45F1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0E01897" w14:textId="77777777" w:rsidR="002633F2" w:rsidRPr="002633F2" w:rsidRDefault="002633F2" w:rsidP="002633F2">
    <w:pPr>
      <w:pStyle w:val="Footer"/>
    </w:pPr>
  </w:p>
</w:ftr>
</file>

<file path=word/footer4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F1DA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531B94E" w14:textId="77777777" w:rsidR="002633F2" w:rsidRPr="002633F2" w:rsidRDefault="002633F2" w:rsidP="002633F2">
    <w:pPr>
      <w:pStyle w:val="Footer"/>
    </w:pPr>
  </w:p>
</w:ftr>
</file>

<file path=word/footer4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1E38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1318316" w14:textId="77777777" w:rsidR="002633F2" w:rsidRPr="002633F2" w:rsidRDefault="002633F2" w:rsidP="002633F2">
    <w:pPr>
      <w:pStyle w:val="Footer"/>
    </w:pPr>
  </w:p>
</w:ftr>
</file>

<file path=word/footer4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E71B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53D5A71" w14:textId="77777777" w:rsidR="002633F2" w:rsidRPr="002633F2" w:rsidRDefault="002633F2" w:rsidP="002633F2">
    <w:pPr>
      <w:pStyle w:val="Footer"/>
    </w:pPr>
  </w:p>
</w:ftr>
</file>

<file path=word/footer4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DCDE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75FAF77" w14:textId="77777777" w:rsidR="002633F2" w:rsidRPr="002633F2" w:rsidRDefault="002633F2" w:rsidP="002633F2">
    <w:pPr>
      <w:pStyle w:val="Footer"/>
    </w:pPr>
  </w:p>
</w:ftr>
</file>

<file path=word/footer4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1240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0D01A00" w14:textId="77777777" w:rsidR="002633F2" w:rsidRPr="002633F2" w:rsidRDefault="002633F2" w:rsidP="002633F2">
    <w:pPr>
      <w:pStyle w:val="Footer"/>
    </w:pPr>
  </w:p>
</w:ftr>
</file>

<file path=word/footer4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B0BA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C6BE527" w14:textId="77777777" w:rsidR="002633F2" w:rsidRPr="002633F2" w:rsidRDefault="002633F2" w:rsidP="002633F2">
    <w:pPr>
      <w:pStyle w:val="Footer"/>
    </w:pPr>
  </w:p>
</w:ftr>
</file>

<file path=word/footer4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E4E1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E4676F7" w14:textId="77777777" w:rsidR="002633F2" w:rsidRPr="002633F2" w:rsidRDefault="002633F2" w:rsidP="002633F2">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02CB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8DFA378" w14:textId="77777777" w:rsidR="002633F2" w:rsidRPr="002633F2" w:rsidRDefault="002633F2" w:rsidP="002633F2">
    <w:pPr>
      <w:pStyle w:val="Footer"/>
    </w:pPr>
  </w:p>
</w:ftr>
</file>

<file path=word/footer4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49D8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2EBAE04" w14:textId="77777777" w:rsidR="002633F2" w:rsidRPr="002633F2" w:rsidRDefault="002633F2" w:rsidP="002633F2">
    <w:pPr>
      <w:pStyle w:val="Footer"/>
    </w:pPr>
  </w:p>
</w:ftr>
</file>

<file path=word/footer4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E4E8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958A249" w14:textId="77777777" w:rsidR="002633F2" w:rsidRPr="002633F2" w:rsidRDefault="002633F2" w:rsidP="002633F2">
    <w:pPr>
      <w:pStyle w:val="Footer"/>
    </w:pPr>
  </w:p>
</w:ftr>
</file>

<file path=word/footer4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D63E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B8EECC9" w14:textId="77777777" w:rsidR="002633F2" w:rsidRPr="002633F2" w:rsidRDefault="002633F2" w:rsidP="002633F2">
    <w:pPr>
      <w:pStyle w:val="Footer"/>
    </w:pPr>
  </w:p>
</w:ftr>
</file>

<file path=word/footer4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0794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3C9EA71" w14:textId="77777777" w:rsidR="002633F2" w:rsidRPr="002633F2" w:rsidRDefault="002633F2" w:rsidP="002633F2">
    <w:pPr>
      <w:pStyle w:val="Footer"/>
    </w:pPr>
  </w:p>
</w:ftr>
</file>

<file path=word/footer4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E8F5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7DCDCDC" w14:textId="77777777" w:rsidR="002633F2" w:rsidRPr="002633F2" w:rsidRDefault="002633F2" w:rsidP="002633F2">
    <w:pPr>
      <w:pStyle w:val="Footer"/>
    </w:pPr>
  </w:p>
</w:ftr>
</file>

<file path=word/footer4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E449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B09E86A" w14:textId="77777777" w:rsidR="002633F2" w:rsidRPr="002633F2" w:rsidRDefault="002633F2" w:rsidP="002633F2">
    <w:pPr>
      <w:pStyle w:val="Footer"/>
    </w:pPr>
  </w:p>
</w:ftr>
</file>

<file path=word/footer4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AA33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0F356E3" w14:textId="77777777" w:rsidR="002633F2" w:rsidRPr="002633F2" w:rsidRDefault="002633F2" w:rsidP="002633F2">
    <w:pPr>
      <w:pStyle w:val="Footer"/>
    </w:pPr>
  </w:p>
</w:ftr>
</file>

<file path=word/footer4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EC18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63426C0" w14:textId="77777777" w:rsidR="002633F2" w:rsidRPr="002633F2" w:rsidRDefault="002633F2" w:rsidP="002633F2">
    <w:pPr>
      <w:pStyle w:val="Footer"/>
    </w:pPr>
  </w:p>
</w:ftr>
</file>

<file path=word/footer4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8540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39B9BA8" w14:textId="77777777" w:rsidR="002633F2" w:rsidRPr="002633F2" w:rsidRDefault="002633F2" w:rsidP="002633F2">
    <w:pPr>
      <w:pStyle w:val="Footer"/>
    </w:pPr>
  </w:p>
</w:ftr>
</file>

<file path=word/footer4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D357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6A9803B" w14:textId="77777777" w:rsidR="002633F2" w:rsidRPr="002633F2" w:rsidRDefault="002633F2" w:rsidP="002633F2">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04C9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9B7156C" w14:textId="77777777" w:rsidR="002633F2" w:rsidRPr="002633F2" w:rsidRDefault="002633F2" w:rsidP="002633F2">
    <w:pPr>
      <w:pStyle w:val="Footer"/>
    </w:pPr>
  </w:p>
</w:ftr>
</file>

<file path=word/footer4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82AA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368C226" w14:textId="77777777" w:rsidR="002633F2" w:rsidRPr="002633F2" w:rsidRDefault="002633F2" w:rsidP="002633F2">
    <w:pPr>
      <w:pStyle w:val="Footer"/>
    </w:pPr>
  </w:p>
</w:ftr>
</file>

<file path=word/footer4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0AF8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1FB9361" w14:textId="77777777" w:rsidR="002633F2" w:rsidRPr="002633F2" w:rsidRDefault="002633F2" w:rsidP="002633F2">
    <w:pPr>
      <w:pStyle w:val="Footer"/>
    </w:pPr>
  </w:p>
</w:ftr>
</file>

<file path=word/footer4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045B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870A02E" w14:textId="77777777" w:rsidR="002633F2" w:rsidRPr="002633F2" w:rsidRDefault="002633F2" w:rsidP="002633F2">
    <w:pPr>
      <w:pStyle w:val="Footer"/>
    </w:pPr>
  </w:p>
</w:ftr>
</file>

<file path=word/footer4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B186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8830A4B" w14:textId="77777777" w:rsidR="002633F2" w:rsidRPr="002633F2" w:rsidRDefault="002633F2" w:rsidP="002633F2">
    <w:pPr>
      <w:pStyle w:val="Footer"/>
    </w:pPr>
  </w:p>
</w:ftr>
</file>

<file path=word/footer4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1EC1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C9A3593" w14:textId="77777777" w:rsidR="002633F2" w:rsidRPr="002633F2" w:rsidRDefault="002633F2" w:rsidP="002633F2">
    <w:pPr>
      <w:pStyle w:val="Footer"/>
    </w:pPr>
  </w:p>
</w:ftr>
</file>

<file path=word/footer4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C2B7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5DCCA9A" w14:textId="77777777" w:rsidR="002633F2" w:rsidRPr="002633F2" w:rsidRDefault="002633F2" w:rsidP="002633F2">
    <w:pPr>
      <w:pStyle w:val="Footer"/>
    </w:pPr>
  </w:p>
</w:ftr>
</file>

<file path=word/footer4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2994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ABF8307" w14:textId="77777777" w:rsidR="002633F2" w:rsidRPr="002633F2" w:rsidRDefault="002633F2" w:rsidP="002633F2">
    <w:pPr>
      <w:pStyle w:val="Footer"/>
    </w:pPr>
  </w:p>
</w:ftr>
</file>

<file path=word/footer4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E3C1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92318E9" w14:textId="77777777" w:rsidR="002633F2" w:rsidRPr="002633F2" w:rsidRDefault="002633F2" w:rsidP="002633F2">
    <w:pPr>
      <w:pStyle w:val="Footer"/>
    </w:pPr>
  </w:p>
</w:ftr>
</file>

<file path=word/footer4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B34A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B5F61C0" w14:textId="77777777" w:rsidR="002633F2" w:rsidRPr="002633F2" w:rsidRDefault="002633F2" w:rsidP="002633F2">
    <w:pPr>
      <w:pStyle w:val="Footer"/>
    </w:pPr>
  </w:p>
</w:ftr>
</file>

<file path=word/footer4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51D6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3469332" w14:textId="77777777" w:rsidR="002633F2" w:rsidRPr="002633F2" w:rsidRDefault="002633F2" w:rsidP="002633F2">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7C07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52069A1" w14:textId="77777777" w:rsidR="002633F2" w:rsidRPr="002633F2" w:rsidRDefault="002633F2" w:rsidP="002633F2">
    <w:pPr>
      <w:pStyle w:val="Footer"/>
    </w:pPr>
  </w:p>
</w:ftr>
</file>

<file path=word/footer4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2792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3CEA103" w14:textId="77777777" w:rsidR="002633F2" w:rsidRPr="002633F2" w:rsidRDefault="002633F2" w:rsidP="002633F2">
    <w:pPr>
      <w:pStyle w:val="Footer"/>
    </w:pPr>
  </w:p>
</w:ftr>
</file>

<file path=word/footer4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F103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27CFE6A" w14:textId="77777777" w:rsidR="002633F2" w:rsidRPr="002633F2" w:rsidRDefault="002633F2" w:rsidP="002633F2">
    <w:pPr>
      <w:pStyle w:val="Footer"/>
    </w:pPr>
  </w:p>
</w:ftr>
</file>

<file path=word/footer4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9216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843CAF5" w14:textId="77777777" w:rsidR="002633F2" w:rsidRPr="002633F2" w:rsidRDefault="002633F2" w:rsidP="002633F2">
    <w:pPr>
      <w:pStyle w:val="Footer"/>
    </w:pPr>
  </w:p>
</w:ftr>
</file>

<file path=word/footer4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7BCC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C42D5C5" w14:textId="77777777" w:rsidR="002633F2" w:rsidRPr="002633F2" w:rsidRDefault="002633F2" w:rsidP="002633F2">
    <w:pPr>
      <w:pStyle w:val="Footer"/>
    </w:pPr>
  </w:p>
</w:ftr>
</file>

<file path=word/footer4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B022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51E5C0B" w14:textId="77777777" w:rsidR="002633F2" w:rsidRPr="002633F2" w:rsidRDefault="002633F2" w:rsidP="002633F2">
    <w:pPr>
      <w:pStyle w:val="Footer"/>
    </w:pPr>
  </w:p>
</w:ftr>
</file>

<file path=word/footer4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CB9C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3510C52" w14:textId="77777777" w:rsidR="002633F2" w:rsidRPr="002633F2" w:rsidRDefault="002633F2" w:rsidP="002633F2">
    <w:pPr>
      <w:pStyle w:val="Footer"/>
    </w:pPr>
  </w:p>
</w:ftr>
</file>

<file path=word/footer4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A0FF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6F42AEA" w14:textId="77777777" w:rsidR="002633F2" w:rsidRPr="002633F2" w:rsidRDefault="002633F2" w:rsidP="002633F2">
    <w:pPr>
      <w:pStyle w:val="Footer"/>
    </w:pPr>
  </w:p>
</w:ftr>
</file>

<file path=word/footer4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9EEE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ADECD50" w14:textId="77777777" w:rsidR="002633F2" w:rsidRPr="002633F2" w:rsidRDefault="002633F2" w:rsidP="002633F2">
    <w:pPr>
      <w:pStyle w:val="Footer"/>
    </w:pPr>
  </w:p>
</w:ftr>
</file>

<file path=word/footer4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240C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5EC1379" w14:textId="77777777" w:rsidR="002633F2" w:rsidRPr="002633F2" w:rsidRDefault="002633F2" w:rsidP="002633F2">
    <w:pPr>
      <w:pStyle w:val="Footer"/>
    </w:pPr>
  </w:p>
</w:ftr>
</file>

<file path=word/footer4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B362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FC9E2B8" w14:textId="77777777" w:rsidR="002633F2" w:rsidRPr="002633F2" w:rsidRDefault="002633F2" w:rsidP="002633F2">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83E6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73E1D00" w14:textId="77777777" w:rsidR="002633F2" w:rsidRPr="002633F2" w:rsidRDefault="002633F2" w:rsidP="002633F2">
    <w:pPr>
      <w:pStyle w:val="Footer"/>
    </w:pPr>
  </w:p>
</w:ftr>
</file>

<file path=word/footer4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1BE5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EF0C8A8" w14:textId="77777777" w:rsidR="002633F2" w:rsidRPr="002633F2" w:rsidRDefault="002633F2" w:rsidP="002633F2">
    <w:pPr>
      <w:pStyle w:val="Footer"/>
    </w:pPr>
  </w:p>
</w:ftr>
</file>

<file path=word/footer4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C39A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13D26DE" w14:textId="77777777" w:rsidR="002633F2" w:rsidRPr="002633F2" w:rsidRDefault="002633F2" w:rsidP="002633F2">
    <w:pPr>
      <w:pStyle w:val="Footer"/>
    </w:pPr>
  </w:p>
</w:ftr>
</file>

<file path=word/footer4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23DB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FE5EA65" w14:textId="77777777" w:rsidR="002633F2" w:rsidRPr="002633F2" w:rsidRDefault="002633F2" w:rsidP="002633F2">
    <w:pPr>
      <w:pStyle w:val="Footer"/>
    </w:pPr>
  </w:p>
</w:ftr>
</file>

<file path=word/footer4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DB43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A67B07F" w14:textId="77777777" w:rsidR="002633F2" w:rsidRPr="002633F2" w:rsidRDefault="002633F2" w:rsidP="002633F2">
    <w:pPr>
      <w:pStyle w:val="Footer"/>
    </w:pPr>
  </w:p>
</w:ftr>
</file>

<file path=word/footer4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997E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794F540" w14:textId="77777777" w:rsidR="002633F2" w:rsidRPr="002633F2" w:rsidRDefault="002633F2" w:rsidP="002633F2">
    <w:pPr>
      <w:pStyle w:val="Footer"/>
    </w:pPr>
  </w:p>
</w:ftr>
</file>

<file path=word/footer4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589A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E9E6C55" w14:textId="77777777" w:rsidR="002633F2" w:rsidRPr="002633F2" w:rsidRDefault="002633F2" w:rsidP="002633F2">
    <w:pPr>
      <w:pStyle w:val="Footer"/>
    </w:pPr>
  </w:p>
</w:ftr>
</file>

<file path=word/footer4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5DF7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E49DC4C" w14:textId="77777777" w:rsidR="002633F2" w:rsidRPr="002633F2" w:rsidRDefault="002633F2" w:rsidP="002633F2">
    <w:pPr>
      <w:pStyle w:val="Footer"/>
    </w:pPr>
  </w:p>
</w:ftr>
</file>

<file path=word/footer4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58D0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41FD355" w14:textId="77777777" w:rsidR="002633F2" w:rsidRPr="002633F2" w:rsidRDefault="002633F2" w:rsidP="002633F2">
    <w:pPr>
      <w:pStyle w:val="Footer"/>
    </w:pPr>
  </w:p>
</w:ftr>
</file>

<file path=word/footer4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8B3C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5866AB5" w14:textId="77777777" w:rsidR="002633F2" w:rsidRPr="002633F2" w:rsidRDefault="002633F2" w:rsidP="002633F2">
    <w:pPr>
      <w:pStyle w:val="Footer"/>
    </w:pPr>
  </w:p>
</w:ftr>
</file>

<file path=word/footer4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DB4B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319DC0B" w14:textId="77777777" w:rsidR="002633F2" w:rsidRPr="002633F2" w:rsidRDefault="002633F2" w:rsidP="002633F2">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CF7C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18B8582" w14:textId="77777777" w:rsidR="002633F2" w:rsidRPr="002633F2" w:rsidRDefault="002633F2" w:rsidP="002633F2">
    <w:pPr>
      <w:pStyle w:val="Footer"/>
    </w:pPr>
  </w:p>
</w:ftr>
</file>

<file path=word/footer4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8144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CAE20FC" w14:textId="77777777" w:rsidR="002633F2" w:rsidRPr="002633F2" w:rsidRDefault="002633F2" w:rsidP="002633F2">
    <w:pPr>
      <w:pStyle w:val="Footer"/>
    </w:pPr>
  </w:p>
</w:ftr>
</file>

<file path=word/footer4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9395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C8A4B14" w14:textId="77777777" w:rsidR="002633F2" w:rsidRPr="002633F2" w:rsidRDefault="002633F2" w:rsidP="002633F2">
    <w:pPr>
      <w:pStyle w:val="Footer"/>
    </w:pPr>
  </w:p>
</w:ftr>
</file>

<file path=word/footer4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183B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8972939" w14:textId="77777777" w:rsidR="002633F2" w:rsidRPr="002633F2" w:rsidRDefault="002633F2" w:rsidP="002633F2">
    <w:pPr>
      <w:pStyle w:val="Footer"/>
    </w:pPr>
  </w:p>
</w:ftr>
</file>

<file path=word/footer4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CDF7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D96FB9A" w14:textId="77777777" w:rsidR="002633F2" w:rsidRPr="002633F2" w:rsidRDefault="002633F2" w:rsidP="002633F2">
    <w:pPr>
      <w:pStyle w:val="Footer"/>
    </w:pPr>
  </w:p>
</w:ftr>
</file>

<file path=word/footer4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1D22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317A1B8" w14:textId="77777777" w:rsidR="002633F2" w:rsidRPr="002633F2" w:rsidRDefault="002633F2" w:rsidP="002633F2">
    <w:pPr>
      <w:pStyle w:val="Footer"/>
    </w:pPr>
  </w:p>
</w:ftr>
</file>

<file path=word/footer4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4763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9F7334E" w14:textId="77777777" w:rsidR="002633F2" w:rsidRPr="002633F2" w:rsidRDefault="002633F2" w:rsidP="002633F2">
    <w:pPr>
      <w:pStyle w:val="Footer"/>
    </w:pPr>
  </w:p>
</w:ftr>
</file>

<file path=word/footer4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CC9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249CA65" w14:textId="77777777" w:rsidR="002633F2" w:rsidRPr="002633F2" w:rsidRDefault="002633F2" w:rsidP="002633F2">
    <w:pPr>
      <w:pStyle w:val="Footer"/>
    </w:pPr>
  </w:p>
</w:ftr>
</file>

<file path=word/footer4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4B13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FBE690F" w14:textId="77777777" w:rsidR="002633F2" w:rsidRPr="002633F2" w:rsidRDefault="002633F2" w:rsidP="002633F2">
    <w:pPr>
      <w:pStyle w:val="Footer"/>
    </w:pPr>
  </w:p>
</w:ftr>
</file>

<file path=word/footer4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9EF2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3279A68" w14:textId="77777777" w:rsidR="002633F2" w:rsidRPr="002633F2" w:rsidRDefault="002633F2" w:rsidP="002633F2">
    <w:pPr>
      <w:pStyle w:val="Footer"/>
    </w:pPr>
  </w:p>
</w:ftr>
</file>

<file path=word/footer4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45DC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02E79C7" w14:textId="77777777" w:rsidR="002633F2" w:rsidRPr="002633F2" w:rsidRDefault="002633F2" w:rsidP="002633F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9091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707F2DDE" w14:textId="77777777" w:rsidR="002633F2" w:rsidRPr="002633F2" w:rsidRDefault="002633F2" w:rsidP="002633F2">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28AA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4CF363D" w14:textId="77777777" w:rsidR="002633F2" w:rsidRPr="002633F2" w:rsidRDefault="002633F2" w:rsidP="002633F2">
    <w:pPr>
      <w:pStyle w:val="Footer"/>
    </w:pPr>
  </w:p>
</w:ftr>
</file>

<file path=word/footer5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D7FE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150901E" w14:textId="77777777" w:rsidR="002633F2" w:rsidRPr="002633F2" w:rsidRDefault="002633F2" w:rsidP="002633F2">
    <w:pPr>
      <w:pStyle w:val="Footer"/>
    </w:pPr>
  </w:p>
</w:ftr>
</file>

<file path=word/footer5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E8CB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7395498" w14:textId="77777777" w:rsidR="002633F2" w:rsidRPr="002633F2" w:rsidRDefault="002633F2" w:rsidP="002633F2">
    <w:pPr>
      <w:pStyle w:val="Footer"/>
    </w:pPr>
  </w:p>
</w:ftr>
</file>

<file path=word/footer5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495E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3B72F42" w14:textId="77777777" w:rsidR="002633F2" w:rsidRPr="002633F2" w:rsidRDefault="002633F2" w:rsidP="002633F2">
    <w:pPr>
      <w:pStyle w:val="Footer"/>
    </w:pPr>
  </w:p>
</w:ftr>
</file>

<file path=word/footer5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A512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447A9E4" w14:textId="77777777" w:rsidR="002633F2" w:rsidRPr="002633F2" w:rsidRDefault="002633F2" w:rsidP="002633F2">
    <w:pPr>
      <w:pStyle w:val="Footer"/>
    </w:pPr>
  </w:p>
</w:ftr>
</file>

<file path=word/footer5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EDC6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78A99A8" w14:textId="77777777" w:rsidR="002633F2" w:rsidRPr="002633F2" w:rsidRDefault="002633F2" w:rsidP="002633F2">
    <w:pPr>
      <w:pStyle w:val="Footer"/>
    </w:pPr>
  </w:p>
</w:ftr>
</file>

<file path=word/footer5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A5D5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65B6556" w14:textId="77777777" w:rsidR="002633F2" w:rsidRPr="002633F2" w:rsidRDefault="002633F2" w:rsidP="002633F2">
    <w:pPr>
      <w:pStyle w:val="Footer"/>
    </w:pPr>
  </w:p>
</w:ftr>
</file>

<file path=word/footer5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C51E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14E2D30" w14:textId="77777777" w:rsidR="002633F2" w:rsidRPr="002633F2" w:rsidRDefault="002633F2" w:rsidP="002633F2">
    <w:pPr>
      <w:pStyle w:val="Footer"/>
    </w:pPr>
  </w:p>
</w:ftr>
</file>

<file path=word/footer5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DAF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1441C80" w14:textId="77777777" w:rsidR="002633F2" w:rsidRPr="002633F2" w:rsidRDefault="002633F2" w:rsidP="002633F2">
    <w:pPr>
      <w:pStyle w:val="Footer"/>
    </w:pPr>
  </w:p>
</w:ftr>
</file>

<file path=word/footer5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4BB3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2FE47AD" w14:textId="77777777" w:rsidR="002633F2" w:rsidRPr="002633F2" w:rsidRDefault="002633F2" w:rsidP="002633F2">
    <w:pPr>
      <w:pStyle w:val="Footer"/>
    </w:pPr>
  </w:p>
</w:ftr>
</file>

<file path=word/footer5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EC2A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C1F3871" w14:textId="77777777" w:rsidR="002633F2" w:rsidRPr="002633F2" w:rsidRDefault="002633F2" w:rsidP="002633F2">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14BE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29988E7" w14:textId="77777777" w:rsidR="002633F2" w:rsidRPr="002633F2" w:rsidRDefault="002633F2" w:rsidP="002633F2">
    <w:pPr>
      <w:pStyle w:val="Footer"/>
    </w:pPr>
  </w:p>
</w:ftr>
</file>

<file path=word/footer5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EC71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39888BC" w14:textId="77777777" w:rsidR="002633F2" w:rsidRPr="002633F2" w:rsidRDefault="002633F2" w:rsidP="002633F2">
    <w:pPr>
      <w:pStyle w:val="Footer"/>
    </w:pPr>
  </w:p>
</w:ftr>
</file>

<file path=word/footer5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B583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7F4C872" w14:textId="77777777" w:rsidR="002633F2" w:rsidRPr="002633F2" w:rsidRDefault="002633F2" w:rsidP="002633F2">
    <w:pPr>
      <w:pStyle w:val="Footer"/>
    </w:pPr>
  </w:p>
</w:ftr>
</file>

<file path=word/footer5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C355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AE78E64" w14:textId="77777777" w:rsidR="002633F2" w:rsidRPr="002633F2" w:rsidRDefault="002633F2" w:rsidP="002633F2">
    <w:pPr>
      <w:pStyle w:val="Footer"/>
    </w:pPr>
  </w:p>
</w:ftr>
</file>

<file path=word/footer5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335C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AA3008B" w14:textId="77777777" w:rsidR="002633F2" w:rsidRPr="002633F2" w:rsidRDefault="002633F2" w:rsidP="002633F2">
    <w:pPr>
      <w:pStyle w:val="Footer"/>
    </w:pPr>
  </w:p>
</w:ftr>
</file>

<file path=word/footer5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3B7F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26665B6" w14:textId="77777777" w:rsidR="002633F2" w:rsidRPr="002633F2" w:rsidRDefault="002633F2" w:rsidP="002633F2">
    <w:pPr>
      <w:pStyle w:val="Footer"/>
    </w:pPr>
  </w:p>
</w:ftr>
</file>

<file path=word/footer5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6A8C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E755ECB" w14:textId="77777777" w:rsidR="002633F2" w:rsidRPr="002633F2" w:rsidRDefault="002633F2" w:rsidP="002633F2">
    <w:pPr>
      <w:pStyle w:val="Footer"/>
    </w:pPr>
  </w:p>
</w:ftr>
</file>

<file path=word/footer5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0F41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6B1794F" w14:textId="77777777" w:rsidR="002633F2" w:rsidRPr="002633F2" w:rsidRDefault="002633F2" w:rsidP="002633F2">
    <w:pPr>
      <w:pStyle w:val="Footer"/>
    </w:pPr>
  </w:p>
</w:ftr>
</file>

<file path=word/footer5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D192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B79A7CE" w14:textId="77777777" w:rsidR="002633F2" w:rsidRPr="002633F2" w:rsidRDefault="002633F2" w:rsidP="002633F2">
    <w:pPr>
      <w:pStyle w:val="Footer"/>
    </w:pPr>
  </w:p>
</w:ftr>
</file>

<file path=word/footer5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DD08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815D56F" w14:textId="77777777" w:rsidR="002633F2" w:rsidRPr="002633F2" w:rsidRDefault="002633F2" w:rsidP="002633F2">
    <w:pPr>
      <w:pStyle w:val="Footer"/>
    </w:pPr>
  </w:p>
</w:ftr>
</file>

<file path=word/footer5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7E59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EE0C738" w14:textId="77777777" w:rsidR="002633F2" w:rsidRPr="002633F2" w:rsidRDefault="002633F2" w:rsidP="002633F2">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B2DC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376C9C2" w14:textId="77777777" w:rsidR="002633F2" w:rsidRPr="002633F2" w:rsidRDefault="002633F2" w:rsidP="002633F2">
    <w:pPr>
      <w:pStyle w:val="Footer"/>
    </w:pPr>
  </w:p>
</w:ftr>
</file>

<file path=word/footer5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FF80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A6BE516" w14:textId="77777777" w:rsidR="002633F2" w:rsidRPr="002633F2" w:rsidRDefault="002633F2" w:rsidP="002633F2">
    <w:pPr>
      <w:pStyle w:val="Footer"/>
    </w:pPr>
  </w:p>
</w:ftr>
</file>

<file path=word/footer5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6372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E9F63D6" w14:textId="77777777" w:rsidR="002633F2" w:rsidRPr="002633F2" w:rsidRDefault="002633F2" w:rsidP="002633F2">
    <w:pPr>
      <w:pStyle w:val="Footer"/>
    </w:pPr>
  </w:p>
</w:ftr>
</file>

<file path=word/footer5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422A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6729B65" w14:textId="77777777" w:rsidR="002633F2" w:rsidRPr="002633F2" w:rsidRDefault="002633F2" w:rsidP="002633F2">
    <w:pPr>
      <w:pStyle w:val="Footer"/>
    </w:pPr>
  </w:p>
</w:ftr>
</file>

<file path=word/footer5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94B9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DB50678" w14:textId="77777777" w:rsidR="002633F2" w:rsidRPr="002633F2" w:rsidRDefault="002633F2" w:rsidP="002633F2">
    <w:pPr>
      <w:pStyle w:val="Footer"/>
    </w:pPr>
  </w:p>
</w:ftr>
</file>

<file path=word/footer5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C592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875870F" w14:textId="77777777" w:rsidR="002633F2" w:rsidRPr="002633F2" w:rsidRDefault="002633F2" w:rsidP="002633F2">
    <w:pPr>
      <w:pStyle w:val="Footer"/>
    </w:pPr>
  </w:p>
</w:ftr>
</file>

<file path=word/footer5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26E9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109592C" w14:textId="77777777" w:rsidR="002633F2" w:rsidRPr="002633F2" w:rsidRDefault="002633F2" w:rsidP="002633F2">
    <w:pPr>
      <w:pStyle w:val="Footer"/>
    </w:pPr>
  </w:p>
</w:ftr>
</file>

<file path=word/footer5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190F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A831F69" w14:textId="77777777" w:rsidR="002633F2" w:rsidRPr="002633F2" w:rsidRDefault="002633F2" w:rsidP="002633F2">
    <w:pPr>
      <w:pStyle w:val="Footer"/>
    </w:pPr>
  </w:p>
</w:ftr>
</file>

<file path=word/footer5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B0E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AE2CCE9" w14:textId="77777777" w:rsidR="002633F2" w:rsidRPr="002633F2" w:rsidRDefault="002633F2" w:rsidP="002633F2">
    <w:pPr>
      <w:pStyle w:val="Footer"/>
    </w:pPr>
  </w:p>
</w:ftr>
</file>

<file path=word/footer5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2A69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EFDC433" w14:textId="77777777" w:rsidR="002633F2" w:rsidRPr="002633F2" w:rsidRDefault="002633F2" w:rsidP="002633F2">
    <w:pPr>
      <w:pStyle w:val="Footer"/>
    </w:pPr>
  </w:p>
</w:ftr>
</file>

<file path=word/footer5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FD03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632E336" w14:textId="77777777" w:rsidR="002633F2" w:rsidRPr="002633F2" w:rsidRDefault="002633F2" w:rsidP="002633F2">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5B0C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4DB3FD3" w14:textId="77777777" w:rsidR="002633F2" w:rsidRPr="002633F2" w:rsidRDefault="002633F2" w:rsidP="002633F2">
    <w:pPr>
      <w:pStyle w:val="Footer"/>
    </w:pPr>
  </w:p>
</w:ftr>
</file>

<file path=word/footer5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CD98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A71E889" w14:textId="77777777" w:rsidR="002633F2" w:rsidRPr="002633F2" w:rsidRDefault="002633F2" w:rsidP="002633F2">
    <w:pPr>
      <w:pStyle w:val="Footer"/>
    </w:pPr>
  </w:p>
</w:ftr>
</file>

<file path=word/footer5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B974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B07B95C" w14:textId="77777777" w:rsidR="002633F2" w:rsidRPr="002633F2" w:rsidRDefault="002633F2" w:rsidP="002633F2">
    <w:pPr>
      <w:pStyle w:val="Footer"/>
    </w:pPr>
  </w:p>
</w:ftr>
</file>

<file path=word/footer5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EBEF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1F1DC7B" w14:textId="77777777" w:rsidR="002633F2" w:rsidRPr="002633F2" w:rsidRDefault="002633F2" w:rsidP="002633F2">
    <w:pPr>
      <w:pStyle w:val="Footer"/>
    </w:pPr>
  </w:p>
</w:ftr>
</file>

<file path=word/footer5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21D4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74A7F1F" w14:textId="77777777" w:rsidR="002633F2" w:rsidRPr="002633F2" w:rsidRDefault="002633F2" w:rsidP="002633F2">
    <w:pPr>
      <w:pStyle w:val="Footer"/>
    </w:pPr>
  </w:p>
</w:ftr>
</file>

<file path=word/footer5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07C4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6ABB2D1" w14:textId="77777777" w:rsidR="002633F2" w:rsidRPr="002633F2" w:rsidRDefault="002633F2" w:rsidP="002633F2">
    <w:pPr>
      <w:pStyle w:val="Footer"/>
    </w:pPr>
  </w:p>
</w:ftr>
</file>

<file path=word/footer5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3528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BF2466F" w14:textId="77777777" w:rsidR="002633F2" w:rsidRPr="002633F2" w:rsidRDefault="002633F2" w:rsidP="002633F2">
    <w:pPr>
      <w:pStyle w:val="Footer"/>
    </w:pPr>
  </w:p>
</w:ftr>
</file>

<file path=word/footer5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70B3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2461E3D" w14:textId="77777777" w:rsidR="002633F2" w:rsidRPr="002633F2" w:rsidRDefault="002633F2" w:rsidP="002633F2">
    <w:pPr>
      <w:pStyle w:val="Footer"/>
    </w:pPr>
  </w:p>
</w:ftr>
</file>

<file path=word/footer5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434A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D85958F" w14:textId="77777777" w:rsidR="002633F2" w:rsidRPr="002633F2" w:rsidRDefault="002633F2" w:rsidP="002633F2">
    <w:pPr>
      <w:pStyle w:val="Footer"/>
    </w:pPr>
  </w:p>
</w:ftr>
</file>

<file path=word/footer5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ADBE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422B7EE" w14:textId="77777777" w:rsidR="002633F2" w:rsidRPr="002633F2" w:rsidRDefault="002633F2" w:rsidP="002633F2">
    <w:pPr>
      <w:pStyle w:val="Footer"/>
    </w:pPr>
  </w:p>
</w:ftr>
</file>

<file path=word/footer5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4F05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47617E6" w14:textId="77777777" w:rsidR="002633F2" w:rsidRPr="002633F2" w:rsidRDefault="002633F2" w:rsidP="002633F2">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7A44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935DE74" w14:textId="77777777" w:rsidR="002633F2" w:rsidRPr="002633F2" w:rsidRDefault="002633F2" w:rsidP="002633F2">
    <w:pPr>
      <w:pStyle w:val="Footer"/>
    </w:pPr>
  </w:p>
</w:ftr>
</file>

<file path=word/footer5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FC75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ACEADA4" w14:textId="77777777" w:rsidR="002633F2" w:rsidRPr="002633F2" w:rsidRDefault="002633F2" w:rsidP="002633F2">
    <w:pPr>
      <w:pStyle w:val="Footer"/>
    </w:pPr>
  </w:p>
</w:ftr>
</file>

<file path=word/footer5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7245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309A745" w14:textId="77777777" w:rsidR="002633F2" w:rsidRPr="002633F2" w:rsidRDefault="002633F2" w:rsidP="002633F2">
    <w:pPr>
      <w:pStyle w:val="Footer"/>
    </w:pPr>
  </w:p>
</w:ftr>
</file>

<file path=word/footer5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9485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EF831A1" w14:textId="77777777" w:rsidR="002633F2" w:rsidRPr="002633F2" w:rsidRDefault="002633F2" w:rsidP="002633F2">
    <w:pPr>
      <w:pStyle w:val="Footer"/>
    </w:pPr>
  </w:p>
</w:ftr>
</file>

<file path=word/footer5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B433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55EC762" w14:textId="77777777" w:rsidR="002633F2" w:rsidRPr="002633F2" w:rsidRDefault="002633F2" w:rsidP="002633F2">
    <w:pPr>
      <w:pStyle w:val="Footer"/>
    </w:pPr>
  </w:p>
</w:ftr>
</file>

<file path=word/footer5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5848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109C55F" w14:textId="77777777" w:rsidR="002633F2" w:rsidRPr="002633F2" w:rsidRDefault="002633F2" w:rsidP="002633F2">
    <w:pPr>
      <w:pStyle w:val="Footer"/>
    </w:pPr>
  </w:p>
</w:ftr>
</file>

<file path=word/footer5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5709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D8C851A" w14:textId="77777777" w:rsidR="002633F2" w:rsidRPr="002633F2" w:rsidRDefault="002633F2" w:rsidP="002633F2">
    <w:pPr>
      <w:pStyle w:val="Footer"/>
    </w:pPr>
  </w:p>
</w:ftr>
</file>

<file path=word/footer5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05A4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333C0F6" w14:textId="77777777" w:rsidR="002633F2" w:rsidRPr="002633F2" w:rsidRDefault="002633F2" w:rsidP="002633F2">
    <w:pPr>
      <w:pStyle w:val="Footer"/>
    </w:pPr>
  </w:p>
</w:ftr>
</file>

<file path=word/footer5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59C8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EA3FE47" w14:textId="77777777" w:rsidR="002633F2" w:rsidRPr="002633F2" w:rsidRDefault="002633F2" w:rsidP="002633F2">
    <w:pPr>
      <w:pStyle w:val="Footer"/>
    </w:pPr>
  </w:p>
</w:ftr>
</file>

<file path=word/footer5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3012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B10AAEE" w14:textId="77777777" w:rsidR="002633F2" w:rsidRPr="002633F2" w:rsidRDefault="002633F2" w:rsidP="002633F2">
    <w:pPr>
      <w:pStyle w:val="Footer"/>
    </w:pPr>
  </w:p>
</w:ftr>
</file>

<file path=word/footer5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595F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F37EC78" w14:textId="77777777" w:rsidR="002633F2" w:rsidRPr="002633F2" w:rsidRDefault="002633F2" w:rsidP="002633F2">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E7BB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5EE2946" w14:textId="77777777" w:rsidR="002633F2" w:rsidRPr="002633F2" w:rsidRDefault="002633F2" w:rsidP="002633F2">
    <w:pPr>
      <w:pStyle w:val="Footer"/>
    </w:pPr>
  </w:p>
</w:ftr>
</file>

<file path=word/footer5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3421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77BCC2C" w14:textId="77777777" w:rsidR="002633F2" w:rsidRPr="002633F2" w:rsidRDefault="002633F2" w:rsidP="002633F2">
    <w:pPr>
      <w:pStyle w:val="Footer"/>
    </w:pPr>
  </w:p>
</w:ftr>
</file>

<file path=word/footer5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28A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6A2D520" w14:textId="77777777" w:rsidR="002633F2" w:rsidRPr="002633F2" w:rsidRDefault="002633F2" w:rsidP="002633F2">
    <w:pPr>
      <w:pStyle w:val="Footer"/>
    </w:pPr>
  </w:p>
</w:ftr>
</file>

<file path=word/footer5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FF60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4CD974D" w14:textId="77777777" w:rsidR="002633F2" w:rsidRPr="002633F2" w:rsidRDefault="002633F2" w:rsidP="002633F2">
    <w:pPr>
      <w:pStyle w:val="Footer"/>
    </w:pPr>
  </w:p>
</w:ftr>
</file>

<file path=word/footer5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3186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5CB6D20" w14:textId="77777777" w:rsidR="002633F2" w:rsidRPr="002633F2" w:rsidRDefault="002633F2" w:rsidP="002633F2">
    <w:pPr>
      <w:pStyle w:val="Footer"/>
    </w:pPr>
  </w:p>
</w:ftr>
</file>

<file path=word/footer5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581D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D337105" w14:textId="77777777" w:rsidR="002633F2" w:rsidRPr="002633F2" w:rsidRDefault="002633F2" w:rsidP="002633F2">
    <w:pPr>
      <w:pStyle w:val="Footer"/>
    </w:pPr>
  </w:p>
</w:ftr>
</file>

<file path=word/footer5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6E51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9CED667" w14:textId="77777777" w:rsidR="002633F2" w:rsidRPr="002633F2" w:rsidRDefault="002633F2" w:rsidP="002633F2">
    <w:pPr>
      <w:pStyle w:val="Footer"/>
    </w:pPr>
  </w:p>
</w:ftr>
</file>

<file path=word/footer5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5028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BAE5A38" w14:textId="77777777" w:rsidR="002633F2" w:rsidRPr="002633F2" w:rsidRDefault="002633F2" w:rsidP="002633F2">
    <w:pPr>
      <w:pStyle w:val="Footer"/>
    </w:pPr>
  </w:p>
</w:ftr>
</file>

<file path=word/footer5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DCE8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F5A0A4E" w14:textId="77777777" w:rsidR="002633F2" w:rsidRPr="002633F2" w:rsidRDefault="002633F2" w:rsidP="002633F2">
    <w:pPr>
      <w:pStyle w:val="Footer"/>
    </w:pPr>
  </w:p>
</w:ftr>
</file>

<file path=word/footer5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686E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6322BD3" w14:textId="77777777" w:rsidR="002633F2" w:rsidRPr="002633F2" w:rsidRDefault="002633F2" w:rsidP="002633F2">
    <w:pPr>
      <w:pStyle w:val="Footer"/>
    </w:pPr>
  </w:p>
</w:ftr>
</file>

<file path=word/footer5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9ED6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4B5C8C3" w14:textId="77777777" w:rsidR="002633F2" w:rsidRPr="002633F2" w:rsidRDefault="002633F2" w:rsidP="002633F2">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79ED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F850156" w14:textId="77777777" w:rsidR="002633F2" w:rsidRPr="002633F2" w:rsidRDefault="002633F2" w:rsidP="002633F2">
    <w:pPr>
      <w:pStyle w:val="Footer"/>
    </w:pPr>
  </w:p>
</w:ftr>
</file>

<file path=word/footer5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D5E1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A20C493" w14:textId="77777777" w:rsidR="002633F2" w:rsidRPr="002633F2" w:rsidRDefault="002633F2" w:rsidP="002633F2">
    <w:pPr>
      <w:pStyle w:val="Footer"/>
    </w:pPr>
  </w:p>
</w:ftr>
</file>

<file path=word/footer5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61A5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F6E5A45" w14:textId="77777777" w:rsidR="002633F2" w:rsidRPr="002633F2" w:rsidRDefault="002633F2" w:rsidP="002633F2">
    <w:pPr>
      <w:pStyle w:val="Footer"/>
    </w:pPr>
  </w:p>
</w:ftr>
</file>

<file path=word/footer5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5AAC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BB588A8" w14:textId="77777777" w:rsidR="002633F2" w:rsidRPr="002633F2" w:rsidRDefault="002633F2" w:rsidP="002633F2">
    <w:pPr>
      <w:pStyle w:val="Footer"/>
    </w:pPr>
  </w:p>
</w:ftr>
</file>

<file path=word/footer5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66CB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A9643F0" w14:textId="77777777" w:rsidR="002633F2" w:rsidRPr="002633F2" w:rsidRDefault="002633F2" w:rsidP="002633F2">
    <w:pPr>
      <w:pStyle w:val="Footer"/>
    </w:pPr>
  </w:p>
</w:ftr>
</file>

<file path=word/footer5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C1E9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30ECD0B" w14:textId="77777777" w:rsidR="002633F2" w:rsidRPr="002633F2" w:rsidRDefault="002633F2" w:rsidP="002633F2">
    <w:pPr>
      <w:pStyle w:val="Footer"/>
    </w:pPr>
  </w:p>
</w:ftr>
</file>

<file path=word/footer5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A178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035AC92" w14:textId="77777777" w:rsidR="002633F2" w:rsidRPr="002633F2" w:rsidRDefault="002633F2" w:rsidP="002633F2">
    <w:pPr>
      <w:pStyle w:val="Footer"/>
    </w:pPr>
  </w:p>
</w:ftr>
</file>

<file path=word/footer5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F2AB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3A60903" w14:textId="77777777" w:rsidR="002633F2" w:rsidRPr="002633F2" w:rsidRDefault="002633F2" w:rsidP="002633F2">
    <w:pPr>
      <w:pStyle w:val="Footer"/>
    </w:pPr>
  </w:p>
</w:ftr>
</file>

<file path=word/footer5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75B1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30E8C94" w14:textId="77777777" w:rsidR="002633F2" w:rsidRPr="002633F2" w:rsidRDefault="002633F2" w:rsidP="002633F2">
    <w:pPr>
      <w:pStyle w:val="Footer"/>
    </w:pPr>
  </w:p>
</w:ftr>
</file>

<file path=word/footer5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EA71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C5CA035" w14:textId="77777777" w:rsidR="002633F2" w:rsidRPr="002633F2" w:rsidRDefault="002633F2" w:rsidP="002633F2">
    <w:pPr>
      <w:pStyle w:val="Footer"/>
    </w:pPr>
  </w:p>
</w:ftr>
</file>

<file path=word/footer5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A521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63B642B" w14:textId="77777777" w:rsidR="002633F2" w:rsidRPr="002633F2" w:rsidRDefault="002633F2" w:rsidP="002633F2">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29AF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90FB259" w14:textId="77777777" w:rsidR="002633F2" w:rsidRPr="002633F2" w:rsidRDefault="002633F2" w:rsidP="002633F2">
    <w:pPr>
      <w:pStyle w:val="Footer"/>
    </w:pPr>
  </w:p>
</w:ftr>
</file>

<file path=word/footer5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C17E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D9E58CF" w14:textId="77777777" w:rsidR="002633F2" w:rsidRPr="002633F2" w:rsidRDefault="002633F2" w:rsidP="002633F2">
    <w:pPr>
      <w:pStyle w:val="Footer"/>
    </w:pPr>
  </w:p>
</w:ftr>
</file>

<file path=word/footer5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83F9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11C6423" w14:textId="77777777" w:rsidR="002633F2" w:rsidRPr="002633F2" w:rsidRDefault="002633F2" w:rsidP="002633F2">
    <w:pPr>
      <w:pStyle w:val="Footer"/>
    </w:pPr>
  </w:p>
</w:ftr>
</file>

<file path=word/footer5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C1A3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2471196" w14:textId="77777777" w:rsidR="002633F2" w:rsidRPr="002633F2" w:rsidRDefault="002633F2" w:rsidP="002633F2">
    <w:pPr>
      <w:pStyle w:val="Footer"/>
    </w:pPr>
  </w:p>
</w:ftr>
</file>

<file path=word/footer5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A4EC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57D6BDA" w14:textId="77777777" w:rsidR="002633F2" w:rsidRPr="002633F2" w:rsidRDefault="002633F2" w:rsidP="002633F2">
    <w:pPr>
      <w:pStyle w:val="Footer"/>
    </w:pPr>
  </w:p>
</w:ftr>
</file>

<file path=word/footer5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5F75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2EFC43D" w14:textId="77777777" w:rsidR="002633F2" w:rsidRPr="002633F2" w:rsidRDefault="002633F2" w:rsidP="002633F2">
    <w:pPr>
      <w:pStyle w:val="Footer"/>
    </w:pPr>
  </w:p>
</w:ftr>
</file>

<file path=word/footer5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2FBA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46DCEDF" w14:textId="77777777" w:rsidR="002633F2" w:rsidRPr="002633F2" w:rsidRDefault="002633F2" w:rsidP="002633F2">
    <w:pPr>
      <w:pStyle w:val="Footer"/>
    </w:pPr>
  </w:p>
</w:ftr>
</file>

<file path=word/footer5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320B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7EA3F00" w14:textId="77777777" w:rsidR="002633F2" w:rsidRPr="002633F2" w:rsidRDefault="002633F2" w:rsidP="002633F2">
    <w:pPr>
      <w:pStyle w:val="Footer"/>
    </w:pPr>
  </w:p>
</w:ftr>
</file>

<file path=word/footer5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A477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AA5165F" w14:textId="77777777" w:rsidR="002633F2" w:rsidRPr="002633F2" w:rsidRDefault="002633F2" w:rsidP="002633F2">
    <w:pPr>
      <w:pStyle w:val="Footer"/>
    </w:pPr>
  </w:p>
</w:ftr>
</file>

<file path=word/footer5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B66C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DB39ED1" w14:textId="77777777" w:rsidR="002633F2" w:rsidRPr="002633F2" w:rsidRDefault="002633F2" w:rsidP="002633F2">
    <w:pPr>
      <w:pStyle w:val="Footer"/>
    </w:pPr>
  </w:p>
</w:ftr>
</file>

<file path=word/footer5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835D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FE7991B" w14:textId="77777777" w:rsidR="002633F2" w:rsidRPr="002633F2" w:rsidRDefault="002633F2" w:rsidP="002633F2">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60A9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671F696" w14:textId="77777777" w:rsidR="002633F2" w:rsidRPr="002633F2" w:rsidRDefault="002633F2" w:rsidP="002633F2">
    <w:pPr>
      <w:pStyle w:val="Footer"/>
    </w:pPr>
  </w:p>
</w:ftr>
</file>

<file path=word/footer5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4E4F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08FACF7" w14:textId="77777777" w:rsidR="002633F2" w:rsidRPr="002633F2" w:rsidRDefault="002633F2" w:rsidP="002633F2">
    <w:pPr>
      <w:pStyle w:val="Footer"/>
    </w:pPr>
  </w:p>
</w:ftr>
</file>

<file path=word/footer5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422C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847223A" w14:textId="77777777" w:rsidR="002633F2" w:rsidRPr="002633F2" w:rsidRDefault="002633F2" w:rsidP="002633F2">
    <w:pPr>
      <w:pStyle w:val="Footer"/>
    </w:pPr>
  </w:p>
</w:ftr>
</file>

<file path=word/footer5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294A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72D462D" w14:textId="77777777" w:rsidR="002633F2" w:rsidRPr="002633F2" w:rsidRDefault="002633F2" w:rsidP="002633F2">
    <w:pPr>
      <w:pStyle w:val="Footer"/>
    </w:pPr>
  </w:p>
</w:ftr>
</file>

<file path=word/footer5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1EC9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96E92DB" w14:textId="77777777" w:rsidR="002633F2" w:rsidRPr="002633F2" w:rsidRDefault="002633F2" w:rsidP="002633F2">
    <w:pPr>
      <w:pStyle w:val="Footer"/>
    </w:pPr>
  </w:p>
</w:ftr>
</file>

<file path=word/footer5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DAE2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56EB67A" w14:textId="77777777" w:rsidR="002633F2" w:rsidRPr="002633F2" w:rsidRDefault="002633F2" w:rsidP="002633F2">
    <w:pPr>
      <w:pStyle w:val="Footer"/>
    </w:pPr>
  </w:p>
</w:ftr>
</file>

<file path=word/footer5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6867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0C11164" w14:textId="77777777" w:rsidR="002633F2" w:rsidRPr="002633F2" w:rsidRDefault="002633F2" w:rsidP="002633F2">
    <w:pPr>
      <w:pStyle w:val="Footer"/>
    </w:pPr>
  </w:p>
</w:ftr>
</file>

<file path=word/footer5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D247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56BB029" w14:textId="77777777" w:rsidR="002633F2" w:rsidRPr="002633F2" w:rsidRDefault="002633F2" w:rsidP="002633F2">
    <w:pPr>
      <w:pStyle w:val="Footer"/>
    </w:pPr>
  </w:p>
</w:ftr>
</file>

<file path=word/footer5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05F2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4CFA300" w14:textId="77777777" w:rsidR="002633F2" w:rsidRPr="002633F2" w:rsidRDefault="002633F2" w:rsidP="002633F2">
    <w:pPr>
      <w:pStyle w:val="Footer"/>
    </w:pPr>
  </w:p>
</w:ftr>
</file>

<file path=word/footer5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CDCF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1E4BE60" w14:textId="77777777" w:rsidR="002633F2" w:rsidRPr="002633F2" w:rsidRDefault="002633F2" w:rsidP="002633F2">
    <w:pPr>
      <w:pStyle w:val="Footer"/>
    </w:pPr>
  </w:p>
</w:ftr>
</file>

<file path=word/footer5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7946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F750877" w14:textId="77777777" w:rsidR="002633F2" w:rsidRPr="002633F2" w:rsidRDefault="002633F2" w:rsidP="002633F2">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C58A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A62E8CC" w14:textId="77777777" w:rsidR="002633F2" w:rsidRPr="002633F2" w:rsidRDefault="002633F2" w:rsidP="002633F2">
    <w:pPr>
      <w:pStyle w:val="Footer"/>
    </w:pPr>
  </w:p>
</w:ftr>
</file>

<file path=word/footer5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936B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82400E9" w14:textId="77777777" w:rsidR="002633F2" w:rsidRPr="002633F2" w:rsidRDefault="002633F2" w:rsidP="002633F2">
    <w:pPr>
      <w:pStyle w:val="Footer"/>
    </w:pPr>
  </w:p>
</w:ftr>
</file>

<file path=word/footer5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0F91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F20E9CF" w14:textId="77777777" w:rsidR="002633F2" w:rsidRPr="002633F2" w:rsidRDefault="002633F2" w:rsidP="002633F2">
    <w:pPr>
      <w:pStyle w:val="Footer"/>
    </w:pPr>
  </w:p>
</w:ftr>
</file>

<file path=word/footer5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337B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6CE495F" w14:textId="77777777" w:rsidR="002633F2" w:rsidRPr="002633F2" w:rsidRDefault="002633F2" w:rsidP="002633F2">
    <w:pPr>
      <w:pStyle w:val="Footer"/>
    </w:pPr>
  </w:p>
</w:ftr>
</file>

<file path=word/footer5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E06F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84D9CC0" w14:textId="77777777" w:rsidR="002633F2" w:rsidRPr="002633F2" w:rsidRDefault="002633F2" w:rsidP="002633F2">
    <w:pPr>
      <w:pStyle w:val="Footer"/>
    </w:pPr>
  </w:p>
</w:ftr>
</file>

<file path=word/footer5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6A83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C302990" w14:textId="77777777" w:rsidR="002633F2" w:rsidRPr="002633F2" w:rsidRDefault="002633F2" w:rsidP="002633F2">
    <w:pPr>
      <w:pStyle w:val="Footer"/>
    </w:pPr>
  </w:p>
</w:ftr>
</file>

<file path=word/footer5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B588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AD0A511" w14:textId="77777777" w:rsidR="002633F2" w:rsidRPr="002633F2" w:rsidRDefault="002633F2" w:rsidP="002633F2">
    <w:pPr>
      <w:pStyle w:val="Footer"/>
    </w:pPr>
  </w:p>
</w:ftr>
</file>

<file path=word/footer5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19C4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70457D5" w14:textId="77777777" w:rsidR="002633F2" w:rsidRPr="002633F2" w:rsidRDefault="002633F2" w:rsidP="002633F2">
    <w:pPr>
      <w:pStyle w:val="Footer"/>
    </w:pPr>
  </w:p>
</w:ftr>
</file>

<file path=word/footer5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E758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FBE8D3C" w14:textId="77777777" w:rsidR="002633F2" w:rsidRPr="002633F2" w:rsidRDefault="002633F2" w:rsidP="002633F2">
    <w:pPr>
      <w:pStyle w:val="Footer"/>
    </w:pPr>
  </w:p>
</w:ftr>
</file>

<file path=word/footer5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A1FA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26CECA9" w14:textId="77777777" w:rsidR="002633F2" w:rsidRPr="002633F2" w:rsidRDefault="002633F2" w:rsidP="002633F2">
    <w:pPr>
      <w:pStyle w:val="Footer"/>
    </w:pPr>
  </w:p>
</w:ftr>
</file>

<file path=word/footer5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39FF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3FD28B7" w14:textId="77777777" w:rsidR="002633F2" w:rsidRPr="002633F2" w:rsidRDefault="002633F2" w:rsidP="002633F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980F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35B5E5DD" w14:textId="77777777" w:rsidR="002633F2" w:rsidRPr="002633F2" w:rsidRDefault="002633F2" w:rsidP="002633F2">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8AB9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7AC86FE" w14:textId="77777777" w:rsidR="002633F2" w:rsidRPr="002633F2" w:rsidRDefault="002633F2" w:rsidP="002633F2">
    <w:pPr>
      <w:pStyle w:val="Footer"/>
    </w:pPr>
  </w:p>
</w:ftr>
</file>

<file path=word/footer6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DFCD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089AEE2" w14:textId="77777777" w:rsidR="002633F2" w:rsidRPr="002633F2" w:rsidRDefault="002633F2" w:rsidP="002633F2">
    <w:pPr>
      <w:pStyle w:val="Footer"/>
    </w:pPr>
  </w:p>
</w:ftr>
</file>

<file path=word/footer6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7950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A5DA482" w14:textId="77777777" w:rsidR="002633F2" w:rsidRPr="002633F2" w:rsidRDefault="002633F2" w:rsidP="002633F2">
    <w:pPr>
      <w:pStyle w:val="Footer"/>
    </w:pPr>
  </w:p>
</w:ftr>
</file>

<file path=word/footer6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A178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9A5E9B7" w14:textId="77777777" w:rsidR="002633F2" w:rsidRPr="002633F2" w:rsidRDefault="002633F2" w:rsidP="002633F2">
    <w:pPr>
      <w:pStyle w:val="Footer"/>
    </w:pPr>
  </w:p>
</w:ftr>
</file>

<file path=word/footer6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DD18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7CC64B7" w14:textId="77777777" w:rsidR="002633F2" w:rsidRPr="002633F2" w:rsidRDefault="002633F2" w:rsidP="002633F2">
    <w:pPr>
      <w:pStyle w:val="Footer"/>
    </w:pPr>
  </w:p>
</w:ftr>
</file>

<file path=word/footer6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F771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2191076" w14:textId="77777777" w:rsidR="002633F2" w:rsidRPr="002633F2" w:rsidRDefault="002633F2" w:rsidP="002633F2">
    <w:pPr>
      <w:pStyle w:val="Footer"/>
    </w:pPr>
  </w:p>
</w:ftr>
</file>

<file path=word/footer6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A64D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A9AE30B" w14:textId="77777777" w:rsidR="002633F2" w:rsidRPr="002633F2" w:rsidRDefault="002633F2" w:rsidP="002633F2">
    <w:pPr>
      <w:pStyle w:val="Footer"/>
    </w:pPr>
  </w:p>
</w:ftr>
</file>

<file path=word/footer6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4A2F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F8CD6F6" w14:textId="77777777" w:rsidR="002633F2" w:rsidRPr="002633F2" w:rsidRDefault="002633F2" w:rsidP="002633F2">
    <w:pPr>
      <w:pStyle w:val="Footer"/>
    </w:pPr>
  </w:p>
</w:ftr>
</file>

<file path=word/footer6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4C8C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E970648" w14:textId="77777777" w:rsidR="002633F2" w:rsidRPr="002633F2" w:rsidRDefault="002633F2" w:rsidP="002633F2">
    <w:pPr>
      <w:pStyle w:val="Footer"/>
    </w:pPr>
  </w:p>
</w:ftr>
</file>

<file path=word/footer6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8F12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628ED97" w14:textId="77777777" w:rsidR="002633F2" w:rsidRPr="002633F2" w:rsidRDefault="002633F2" w:rsidP="002633F2">
    <w:pPr>
      <w:pStyle w:val="Footer"/>
    </w:pPr>
  </w:p>
</w:ftr>
</file>

<file path=word/footer6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044B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167FF17" w14:textId="77777777" w:rsidR="002633F2" w:rsidRPr="002633F2" w:rsidRDefault="002633F2" w:rsidP="002633F2">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EAD0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16FA6B3" w14:textId="77777777" w:rsidR="002633F2" w:rsidRPr="002633F2" w:rsidRDefault="002633F2" w:rsidP="002633F2">
    <w:pPr>
      <w:pStyle w:val="Footer"/>
    </w:pPr>
  </w:p>
</w:ftr>
</file>

<file path=word/footer6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CB5D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7D9B754" w14:textId="77777777" w:rsidR="002633F2" w:rsidRPr="002633F2" w:rsidRDefault="002633F2" w:rsidP="002633F2">
    <w:pPr>
      <w:pStyle w:val="Footer"/>
    </w:pPr>
  </w:p>
</w:ftr>
</file>

<file path=word/footer6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9999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C47545B" w14:textId="77777777" w:rsidR="002633F2" w:rsidRPr="002633F2" w:rsidRDefault="002633F2" w:rsidP="002633F2">
    <w:pPr>
      <w:pStyle w:val="Footer"/>
    </w:pPr>
  </w:p>
</w:ftr>
</file>

<file path=word/footer6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991F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A30F889" w14:textId="77777777" w:rsidR="002633F2" w:rsidRPr="002633F2" w:rsidRDefault="002633F2" w:rsidP="002633F2">
    <w:pPr>
      <w:pStyle w:val="Footer"/>
    </w:pPr>
  </w:p>
</w:ftr>
</file>

<file path=word/footer6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1F69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FBE6542" w14:textId="77777777" w:rsidR="002633F2" w:rsidRPr="002633F2" w:rsidRDefault="002633F2" w:rsidP="002633F2">
    <w:pPr>
      <w:pStyle w:val="Footer"/>
    </w:pPr>
  </w:p>
</w:ftr>
</file>

<file path=word/footer6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D15A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4250335" w14:textId="77777777" w:rsidR="002633F2" w:rsidRPr="002633F2" w:rsidRDefault="002633F2" w:rsidP="002633F2">
    <w:pPr>
      <w:pStyle w:val="Footer"/>
    </w:pPr>
  </w:p>
</w:ftr>
</file>

<file path=word/footer6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736A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339A221" w14:textId="77777777" w:rsidR="002633F2" w:rsidRPr="002633F2" w:rsidRDefault="002633F2" w:rsidP="002633F2">
    <w:pPr>
      <w:pStyle w:val="Footer"/>
    </w:pPr>
  </w:p>
</w:ftr>
</file>

<file path=word/footer6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5B96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A76994F" w14:textId="77777777" w:rsidR="002633F2" w:rsidRPr="002633F2" w:rsidRDefault="002633F2" w:rsidP="002633F2">
    <w:pPr>
      <w:pStyle w:val="Footer"/>
    </w:pPr>
  </w:p>
</w:ftr>
</file>

<file path=word/footer6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DBB3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C245C17" w14:textId="77777777" w:rsidR="002633F2" w:rsidRPr="002633F2" w:rsidRDefault="002633F2" w:rsidP="002633F2">
    <w:pPr>
      <w:pStyle w:val="Footer"/>
    </w:pPr>
  </w:p>
</w:ftr>
</file>

<file path=word/footer6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7A95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887F473" w14:textId="77777777" w:rsidR="002633F2" w:rsidRPr="002633F2" w:rsidRDefault="002633F2" w:rsidP="002633F2">
    <w:pPr>
      <w:pStyle w:val="Footer"/>
    </w:pPr>
  </w:p>
</w:ftr>
</file>

<file path=word/footer6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9E8F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63A8286" w14:textId="77777777" w:rsidR="002633F2" w:rsidRPr="002633F2" w:rsidRDefault="002633F2" w:rsidP="002633F2">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AB06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5FDF107" w14:textId="77777777" w:rsidR="002633F2" w:rsidRPr="002633F2" w:rsidRDefault="002633F2" w:rsidP="002633F2">
    <w:pPr>
      <w:pStyle w:val="Footer"/>
    </w:pPr>
  </w:p>
</w:ftr>
</file>

<file path=word/footer6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BC46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15B4E3C" w14:textId="77777777" w:rsidR="002633F2" w:rsidRPr="002633F2" w:rsidRDefault="002633F2" w:rsidP="002633F2">
    <w:pPr>
      <w:pStyle w:val="Footer"/>
    </w:pPr>
  </w:p>
</w:ftr>
</file>

<file path=word/footer6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840C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2990EE8" w14:textId="77777777" w:rsidR="002633F2" w:rsidRPr="002633F2" w:rsidRDefault="002633F2" w:rsidP="002633F2">
    <w:pPr>
      <w:pStyle w:val="Footer"/>
    </w:pPr>
  </w:p>
</w:ftr>
</file>

<file path=word/footer6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B3B5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92F9E8A" w14:textId="77777777" w:rsidR="002633F2" w:rsidRPr="002633F2" w:rsidRDefault="002633F2" w:rsidP="002633F2">
    <w:pPr>
      <w:pStyle w:val="Footer"/>
    </w:pPr>
  </w:p>
</w:ftr>
</file>

<file path=word/footer6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A4EE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1C1B0FC" w14:textId="77777777" w:rsidR="002633F2" w:rsidRPr="002633F2" w:rsidRDefault="002633F2" w:rsidP="002633F2">
    <w:pPr>
      <w:pStyle w:val="Footer"/>
    </w:pPr>
  </w:p>
</w:ftr>
</file>

<file path=word/footer6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67E2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4238299" w14:textId="77777777" w:rsidR="002633F2" w:rsidRPr="002633F2" w:rsidRDefault="002633F2" w:rsidP="002633F2">
    <w:pPr>
      <w:pStyle w:val="Footer"/>
    </w:pPr>
  </w:p>
</w:ftr>
</file>

<file path=word/footer6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FF76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0E3D515" w14:textId="77777777" w:rsidR="002633F2" w:rsidRPr="002633F2" w:rsidRDefault="002633F2" w:rsidP="002633F2">
    <w:pPr>
      <w:pStyle w:val="Footer"/>
    </w:pPr>
  </w:p>
</w:ftr>
</file>

<file path=word/footer6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86BF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8230601" w14:textId="77777777" w:rsidR="002633F2" w:rsidRPr="002633F2" w:rsidRDefault="002633F2" w:rsidP="002633F2">
    <w:pPr>
      <w:pStyle w:val="Footer"/>
    </w:pPr>
  </w:p>
</w:ftr>
</file>

<file path=word/footer6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DD95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A187975" w14:textId="77777777" w:rsidR="002633F2" w:rsidRPr="002633F2" w:rsidRDefault="002633F2" w:rsidP="002633F2">
    <w:pPr>
      <w:pStyle w:val="Footer"/>
    </w:pPr>
  </w:p>
</w:ftr>
</file>

<file path=word/footer6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80EB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E99F03B" w14:textId="77777777" w:rsidR="002633F2" w:rsidRPr="002633F2" w:rsidRDefault="002633F2" w:rsidP="002633F2">
    <w:pPr>
      <w:pStyle w:val="Footer"/>
    </w:pPr>
  </w:p>
</w:ftr>
</file>

<file path=word/footer6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9176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D548976" w14:textId="77777777" w:rsidR="002633F2" w:rsidRPr="002633F2" w:rsidRDefault="002633F2" w:rsidP="002633F2">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C7D1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EE7E66C" w14:textId="77777777" w:rsidR="002633F2" w:rsidRPr="002633F2" w:rsidRDefault="002633F2" w:rsidP="002633F2">
    <w:pPr>
      <w:pStyle w:val="Footer"/>
    </w:pPr>
  </w:p>
</w:ftr>
</file>

<file path=word/footer6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C4E0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0FB10CF" w14:textId="77777777" w:rsidR="002633F2" w:rsidRPr="002633F2" w:rsidRDefault="002633F2" w:rsidP="002633F2">
    <w:pPr>
      <w:pStyle w:val="Footer"/>
    </w:pPr>
  </w:p>
</w:ftr>
</file>

<file path=word/footer6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CB79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9ABFC23" w14:textId="77777777" w:rsidR="002633F2" w:rsidRPr="002633F2" w:rsidRDefault="002633F2" w:rsidP="002633F2">
    <w:pPr>
      <w:pStyle w:val="Footer"/>
    </w:pPr>
  </w:p>
</w:ftr>
</file>

<file path=word/footer6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2723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3D50984" w14:textId="77777777" w:rsidR="002633F2" w:rsidRPr="002633F2" w:rsidRDefault="002633F2" w:rsidP="002633F2">
    <w:pPr>
      <w:pStyle w:val="Footer"/>
    </w:pPr>
  </w:p>
</w:ftr>
</file>

<file path=word/footer6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39CB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BB133EA" w14:textId="77777777" w:rsidR="002633F2" w:rsidRPr="002633F2" w:rsidRDefault="002633F2" w:rsidP="002633F2">
    <w:pPr>
      <w:pStyle w:val="Footer"/>
    </w:pPr>
  </w:p>
</w:ftr>
</file>

<file path=word/footer6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88BD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13A175D" w14:textId="77777777" w:rsidR="002633F2" w:rsidRPr="002633F2" w:rsidRDefault="002633F2" w:rsidP="002633F2">
    <w:pPr>
      <w:pStyle w:val="Footer"/>
    </w:pPr>
  </w:p>
</w:ftr>
</file>

<file path=word/footer6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A14B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1CA2C17" w14:textId="77777777" w:rsidR="002633F2" w:rsidRPr="002633F2" w:rsidRDefault="002633F2" w:rsidP="002633F2">
    <w:pPr>
      <w:pStyle w:val="Footer"/>
    </w:pPr>
  </w:p>
</w:ftr>
</file>

<file path=word/footer6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5BB3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D5B64FA" w14:textId="77777777" w:rsidR="002633F2" w:rsidRPr="002633F2" w:rsidRDefault="002633F2" w:rsidP="002633F2">
    <w:pPr>
      <w:pStyle w:val="Footer"/>
    </w:pPr>
  </w:p>
</w:ftr>
</file>

<file path=word/footer6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F7DE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17EB7BA" w14:textId="77777777" w:rsidR="002633F2" w:rsidRPr="002633F2" w:rsidRDefault="002633F2" w:rsidP="002633F2">
    <w:pPr>
      <w:pStyle w:val="Footer"/>
    </w:pPr>
  </w:p>
</w:ftr>
</file>

<file path=word/footer6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80E8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6D17D6D" w14:textId="77777777" w:rsidR="002633F2" w:rsidRPr="002633F2" w:rsidRDefault="002633F2" w:rsidP="002633F2">
    <w:pPr>
      <w:pStyle w:val="Footer"/>
    </w:pPr>
  </w:p>
</w:ftr>
</file>

<file path=word/footer6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F816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6F55C9C" w14:textId="77777777" w:rsidR="002633F2" w:rsidRPr="002633F2" w:rsidRDefault="002633F2" w:rsidP="002633F2">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B7D4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D52AACB" w14:textId="77777777" w:rsidR="002633F2" w:rsidRPr="002633F2" w:rsidRDefault="002633F2" w:rsidP="002633F2">
    <w:pPr>
      <w:pStyle w:val="Footer"/>
    </w:pPr>
  </w:p>
</w:ftr>
</file>

<file path=word/footer6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897D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3F532D3" w14:textId="77777777" w:rsidR="002633F2" w:rsidRPr="002633F2" w:rsidRDefault="002633F2" w:rsidP="002633F2">
    <w:pPr>
      <w:pStyle w:val="Footer"/>
    </w:pPr>
  </w:p>
</w:ftr>
</file>

<file path=word/footer6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FA85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C5A1E8B" w14:textId="77777777" w:rsidR="002633F2" w:rsidRPr="002633F2" w:rsidRDefault="002633F2" w:rsidP="002633F2">
    <w:pPr>
      <w:pStyle w:val="Footer"/>
    </w:pPr>
  </w:p>
</w:ftr>
</file>

<file path=word/footer6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5ACD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4238F1D" w14:textId="77777777" w:rsidR="002633F2" w:rsidRPr="002633F2" w:rsidRDefault="002633F2" w:rsidP="002633F2">
    <w:pPr>
      <w:pStyle w:val="Footer"/>
    </w:pPr>
  </w:p>
</w:ftr>
</file>

<file path=word/footer6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2A37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BF66380" w14:textId="77777777" w:rsidR="002633F2" w:rsidRPr="002633F2" w:rsidRDefault="002633F2" w:rsidP="002633F2">
    <w:pPr>
      <w:pStyle w:val="Footer"/>
    </w:pPr>
  </w:p>
</w:ftr>
</file>

<file path=word/footer6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FE7F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7933D76" w14:textId="77777777" w:rsidR="002633F2" w:rsidRPr="002633F2" w:rsidRDefault="002633F2" w:rsidP="002633F2">
    <w:pPr>
      <w:pStyle w:val="Footer"/>
    </w:pPr>
  </w:p>
</w:ftr>
</file>

<file path=word/footer6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B16F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A1BF2C5" w14:textId="77777777" w:rsidR="002633F2" w:rsidRPr="002633F2" w:rsidRDefault="002633F2" w:rsidP="002633F2">
    <w:pPr>
      <w:pStyle w:val="Footer"/>
    </w:pPr>
  </w:p>
</w:ftr>
</file>

<file path=word/footer6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E923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E6C2F9B" w14:textId="77777777" w:rsidR="002633F2" w:rsidRPr="002633F2" w:rsidRDefault="002633F2" w:rsidP="002633F2">
    <w:pPr>
      <w:pStyle w:val="Footer"/>
    </w:pPr>
  </w:p>
</w:ftr>
</file>

<file path=word/footer6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D40A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FA59A16" w14:textId="77777777" w:rsidR="002633F2" w:rsidRPr="002633F2" w:rsidRDefault="002633F2" w:rsidP="002633F2">
    <w:pPr>
      <w:pStyle w:val="Footer"/>
    </w:pPr>
  </w:p>
</w:ftr>
</file>

<file path=word/footer6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FFD1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42D6261" w14:textId="77777777" w:rsidR="002633F2" w:rsidRPr="002633F2" w:rsidRDefault="002633F2" w:rsidP="002633F2">
    <w:pPr>
      <w:pStyle w:val="Footer"/>
    </w:pPr>
  </w:p>
</w:ftr>
</file>

<file path=word/footer6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866F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E2213C7" w14:textId="77777777" w:rsidR="002633F2" w:rsidRPr="002633F2" w:rsidRDefault="002633F2" w:rsidP="002633F2">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D21D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EE77F9B" w14:textId="77777777" w:rsidR="002633F2" w:rsidRPr="002633F2" w:rsidRDefault="002633F2" w:rsidP="002633F2">
    <w:pPr>
      <w:pStyle w:val="Footer"/>
    </w:pPr>
  </w:p>
</w:ftr>
</file>

<file path=word/footer6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1076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BB59D8F" w14:textId="77777777" w:rsidR="002633F2" w:rsidRPr="002633F2" w:rsidRDefault="002633F2" w:rsidP="002633F2">
    <w:pPr>
      <w:pStyle w:val="Footer"/>
    </w:pPr>
  </w:p>
</w:ftr>
</file>

<file path=word/footer6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FA8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1573CDF" w14:textId="77777777" w:rsidR="002633F2" w:rsidRPr="002633F2" w:rsidRDefault="002633F2" w:rsidP="002633F2">
    <w:pPr>
      <w:pStyle w:val="Footer"/>
    </w:pPr>
  </w:p>
</w:ftr>
</file>

<file path=word/footer6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3246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22871F0" w14:textId="77777777" w:rsidR="002633F2" w:rsidRPr="002633F2" w:rsidRDefault="002633F2" w:rsidP="002633F2">
    <w:pPr>
      <w:pStyle w:val="Footer"/>
    </w:pPr>
  </w:p>
</w:ftr>
</file>

<file path=word/footer6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7A98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D7F15ED" w14:textId="77777777" w:rsidR="002633F2" w:rsidRPr="002633F2" w:rsidRDefault="002633F2" w:rsidP="002633F2">
    <w:pPr>
      <w:pStyle w:val="Footer"/>
    </w:pPr>
  </w:p>
</w:ftr>
</file>

<file path=word/footer6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94F2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E7F3E86" w14:textId="77777777" w:rsidR="002633F2" w:rsidRPr="002633F2" w:rsidRDefault="002633F2" w:rsidP="002633F2">
    <w:pPr>
      <w:pStyle w:val="Footer"/>
    </w:pPr>
  </w:p>
</w:ftr>
</file>

<file path=word/footer6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D1E0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C964146" w14:textId="77777777" w:rsidR="002633F2" w:rsidRPr="002633F2" w:rsidRDefault="002633F2" w:rsidP="002633F2">
    <w:pPr>
      <w:pStyle w:val="Footer"/>
    </w:pPr>
  </w:p>
</w:ftr>
</file>

<file path=word/footer6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9A54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29585E8" w14:textId="77777777" w:rsidR="002633F2" w:rsidRPr="002633F2" w:rsidRDefault="002633F2" w:rsidP="002633F2">
    <w:pPr>
      <w:pStyle w:val="Footer"/>
    </w:pPr>
  </w:p>
</w:ftr>
</file>

<file path=word/footer6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C43A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D2CDF0B" w14:textId="77777777" w:rsidR="002633F2" w:rsidRPr="002633F2" w:rsidRDefault="002633F2" w:rsidP="002633F2">
    <w:pPr>
      <w:pStyle w:val="Footer"/>
    </w:pPr>
  </w:p>
</w:ftr>
</file>

<file path=word/footer6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CDF6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863B05D" w14:textId="77777777" w:rsidR="002633F2" w:rsidRPr="002633F2" w:rsidRDefault="002633F2" w:rsidP="002633F2">
    <w:pPr>
      <w:pStyle w:val="Footer"/>
    </w:pPr>
  </w:p>
</w:ftr>
</file>

<file path=word/footer6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EC49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C59D7CA" w14:textId="77777777" w:rsidR="002633F2" w:rsidRPr="002633F2" w:rsidRDefault="002633F2" w:rsidP="002633F2">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1AA0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0954270" w14:textId="77777777" w:rsidR="002633F2" w:rsidRPr="002633F2" w:rsidRDefault="002633F2" w:rsidP="002633F2">
    <w:pPr>
      <w:pStyle w:val="Footer"/>
    </w:pPr>
  </w:p>
</w:ftr>
</file>

<file path=word/footer6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3311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60FE932" w14:textId="77777777" w:rsidR="002633F2" w:rsidRPr="002633F2" w:rsidRDefault="002633F2" w:rsidP="002633F2">
    <w:pPr>
      <w:pStyle w:val="Footer"/>
    </w:pPr>
  </w:p>
</w:ftr>
</file>

<file path=word/footer6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37F9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FE37C88" w14:textId="77777777" w:rsidR="002633F2" w:rsidRPr="002633F2" w:rsidRDefault="002633F2" w:rsidP="002633F2">
    <w:pPr>
      <w:pStyle w:val="Footer"/>
    </w:pPr>
  </w:p>
</w:ftr>
</file>

<file path=word/footer6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EEE7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30F1B1A" w14:textId="77777777" w:rsidR="002633F2" w:rsidRPr="002633F2" w:rsidRDefault="002633F2" w:rsidP="002633F2">
    <w:pPr>
      <w:pStyle w:val="Footer"/>
    </w:pPr>
  </w:p>
</w:ftr>
</file>

<file path=word/footer6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FEE8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99F59FC" w14:textId="77777777" w:rsidR="002633F2" w:rsidRPr="002633F2" w:rsidRDefault="002633F2" w:rsidP="002633F2">
    <w:pPr>
      <w:pStyle w:val="Footer"/>
    </w:pPr>
  </w:p>
</w:ftr>
</file>

<file path=word/footer6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5D31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270EAC2" w14:textId="77777777" w:rsidR="002633F2" w:rsidRPr="002633F2" w:rsidRDefault="002633F2" w:rsidP="002633F2">
    <w:pPr>
      <w:pStyle w:val="Footer"/>
    </w:pPr>
  </w:p>
</w:ftr>
</file>

<file path=word/footer6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2DC1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B9272CA" w14:textId="77777777" w:rsidR="002633F2" w:rsidRPr="002633F2" w:rsidRDefault="002633F2" w:rsidP="002633F2">
    <w:pPr>
      <w:pStyle w:val="Footer"/>
    </w:pPr>
  </w:p>
</w:ftr>
</file>

<file path=word/footer6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50CA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8426324" w14:textId="77777777" w:rsidR="002633F2" w:rsidRPr="002633F2" w:rsidRDefault="002633F2" w:rsidP="002633F2">
    <w:pPr>
      <w:pStyle w:val="Footer"/>
    </w:pPr>
  </w:p>
</w:ftr>
</file>

<file path=word/footer6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B142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E201DEA" w14:textId="77777777" w:rsidR="002633F2" w:rsidRPr="002633F2" w:rsidRDefault="002633F2" w:rsidP="002633F2">
    <w:pPr>
      <w:pStyle w:val="Footer"/>
    </w:pPr>
  </w:p>
</w:ftr>
</file>

<file path=word/footer6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241C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0F210F1" w14:textId="77777777" w:rsidR="002633F2" w:rsidRPr="002633F2" w:rsidRDefault="002633F2" w:rsidP="002633F2">
    <w:pPr>
      <w:pStyle w:val="Footer"/>
    </w:pPr>
  </w:p>
</w:ftr>
</file>

<file path=word/footer6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1D89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97E4CA7" w14:textId="77777777" w:rsidR="002633F2" w:rsidRPr="002633F2" w:rsidRDefault="002633F2" w:rsidP="002633F2">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D968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C045B95" w14:textId="77777777" w:rsidR="002633F2" w:rsidRPr="002633F2" w:rsidRDefault="002633F2" w:rsidP="002633F2">
    <w:pPr>
      <w:pStyle w:val="Footer"/>
    </w:pPr>
  </w:p>
</w:ftr>
</file>

<file path=word/footer6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7E6E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762C7C0" w14:textId="77777777" w:rsidR="002633F2" w:rsidRPr="002633F2" w:rsidRDefault="002633F2" w:rsidP="002633F2">
    <w:pPr>
      <w:pStyle w:val="Footer"/>
    </w:pPr>
  </w:p>
</w:ftr>
</file>

<file path=word/footer6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6331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144055B" w14:textId="77777777" w:rsidR="002633F2" w:rsidRPr="002633F2" w:rsidRDefault="002633F2" w:rsidP="002633F2">
    <w:pPr>
      <w:pStyle w:val="Footer"/>
    </w:pPr>
  </w:p>
</w:ftr>
</file>

<file path=word/footer6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4666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FB88827" w14:textId="77777777" w:rsidR="002633F2" w:rsidRPr="002633F2" w:rsidRDefault="002633F2" w:rsidP="002633F2">
    <w:pPr>
      <w:pStyle w:val="Footer"/>
    </w:pPr>
  </w:p>
</w:ftr>
</file>

<file path=word/footer6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4800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8714F2F" w14:textId="77777777" w:rsidR="002633F2" w:rsidRPr="002633F2" w:rsidRDefault="002633F2" w:rsidP="002633F2">
    <w:pPr>
      <w:pStyle w:val="Footer"/>
    </w:pPr>
  </w:p>
</w:ftr>
</file>

<file path=word/footer6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0741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2533182" w14:textId="77777777" w:rsidR="002633F2" w:rsidRPr="002633F2" w:rsidRDefault="002633F2" w:rsidP="002633F2">
    <w:pPr>
      <w:pStyle w:val="Footer"/>
    </w:pPr>
  </w:p>
</w:ftr>
</file>

<file path=word/footer6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4BC0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7BEC7B8" w14:textId="77777777" w:rsidR="002633F2" w:rsidRPr="002633F2" w:rsidRDefault="002633F2" w:rsidP="002633F2">
    <w:pPr>
      <w:pStyle w:val="Footer"/>
    </w:pPr>
  </w:p>
</w:ftr>
</file>

<file path=word/footer6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825F6" w14:textId="77777777" w:rsidR="00BD7EEA" w:rsidRDefault="00BD7EEA">
    <w:pPr>
      <w:pStyle w:val="Footer"/>
    </w:pPr>
  </w:p>
</w:ftr>
</file>

<file path=word/footer6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8D5E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0232BA1" w14:textId="77777777" w:rsidR="002633F2" w:rsidRPr="002633F2" w:rsidRDefault="002633F2" w:rsidP="002633F2">
    <w:pPr>
      <w:pStyle w:val="Footer"/>
    </w:pPr>
  </w:p>
</w:ftr>
</file>

<file path=word/footer6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B724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FCB87A5" w14:textId="77777777" w:rsidR="002633F2" w:rsidRPr="002633F2" w:rsidRDefault="002633F2" w:rsidP="002633F2">
    <w:pPr>
      <w:pStyle w:val="Footer"/>
    </w:pPr>
  </w:p>
</w:ftr>
</file>

<file path=word/footer6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6273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3CADDE5" w14:textId="77777777" w:rsidR="002633F2" w:rsidRPr="002633F2" w:rsidRDefault="002633F2" w:rsidP="002633F2">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D770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B4B745F" w14:textId="77777777" w:rsidR="002633F2" w:rsidRPr="002633F2" w:rsidRDefault="002633F2" w:rsidP="002633F2">
    <w:pPr>
      <w:pStyle w:val="Footer"/>
    </w:pPr>
  </w:p>
</w:ftr>
</file>

<file path=word/footer6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FE30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5E59893" w14:textId="77777777" w:rsidR="002633F2" w:rsidRPr="002633F2" w:rsidRDefault="002633F2" w:rsidP="002633F2">
    <w:pPr>
      <w:pStyle w:val="Footer"/>
    </w:pPr>
  </w:p>
</w:ftr>
</file>

<file path=word/footer6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4FE7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1E21EB3" w14:textId="77777777" w:rsidR="002633F2" w:rsidRPr="002633F2" w:rsidRDefault="002633F2" w:rsidP="002633F2">
    <w:pPr>
      <w:pStyle w:val="Footer"/>
    </w:pPr>
  </w:p>
</w:ftr>
</file>

<file path=word/footer6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5D8D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90BC0D6" w14:textId="77777777" w:rsidR="002633F2" w:rsidRPr="002633F2" w:rsidRDefault="002633F2" w:rsidP="002633F2">
    <w:pPr>
      <w:pStyle w:val="Footer"/>
    </w:pPr>
  </w:p>
</w:ftr>
</file>

<file path=word/footer6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4535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58E1D1B" w14:textId="77777777" w:rsidR="002633F2" w:rsidRPr="002633F2" w:rsidRDefault="002633F2" w:rsidP="002633F2">
    <w:pPr>
      <w:pStyle w:val="Footer"/>
    </w:pPr>
  </w:p>
</w:ftr>
</file>

<file path=word/footer6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E617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1BD7EBF" w14:textId="77777777" w:rsidR="002633F2" w:rsidRPr="002633F2" w:rsidRDefault="002633F2" w:rsidP="002633F2">
    <w:pPr>
      <w:pStyle w:val="Footer"/>
    </w:pPr>
  </w:p>
</w:ftr>
</file>

<file path=word/footer6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CB29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E3CAFFD" w14:textId="77777777" w:rsidR="002633F2" w:rsidRPr="002633F2" w:rsidRDefault="002633F2" w:rsidP="002633F2">
    <w:pPr>
      <w:pStyle w:val="Footer"/>
    </w:pPr>
  </w:p>
</w:ftr>
</file>

<file path=word/footer6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5B96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3E56C06" w14:textId="77777777" w:rsidR="002633F2" w:rsidRPr="002633F2" w:rsidRDefault="002633F2" w:rsidP="002633F2">
    <w:pPr>
      <w:pStyle w:val="Footer"/>
    </w:pPr>
  </w:p>
</w:ftr>
</file>

<file path=word/footer6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080D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DAC9CC4" w14:textId="77777777" w:rsidR="002633F2" w:rsidRPr="002633F2" w:rsidRDefault="002633F2" w:rsidP="002633F2">
    <w:pPr>
      <w:pStyle w:val="Footer"/>
    </w:pPr>
  </w:p>
</w:ftr>
</file>

<file path=word/footer6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EC28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789C761" w14:textId="77777777" w:rsidR="002633F2" w:rsidRPr="002633F2" w:rsidRDefault="002633F2" w:rsidP="002633F2">
    <w:pPr>
      <w:pStyle w:val="Footer"/>
    </w:pPr>
  </w:p>
</w:ftr>
</file>

<file path=word/footer6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6F04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4FBAB47" w14:textId="77777777" w:rsidR="002633F2" w:rsidRPr="002633F2" w:rsidRDefault="002633F2" w:rsidP="002633F2">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5074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5350E53" w14:textId="77777777" w:rsidR="002633F2" w:rsidRPr="002633F2" w:rsidRDefault="002633F2" w:rsidP="002633F2">
    <w:pPr>
      <w:pStyle w:val="Footer"/>
    </w:pPr>
  </w:p>
</w:ftr>
</file>

<file path=word/footer6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5443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F76B471" w14:textId="77777777" w:rsidR="002633F2" w:rsidRPr="002633F2" w:rsidRDefault="002633F2" w:rsidP="002633F2">
    <w:pPr>
      <w:pStyle w:val="Footer"/>
    </w:pPr>
  </w:p>
</w:ftr>
</file>

<file path=word/footer6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190D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3CF8771" w14:textId="77777777" w:rsidR="002633F2" w:rsidRPr="002633F2" w:rsidRDefault="002633F2" w:rsidP="002633F2">
    <w:pPr>
      <w:pStyle w:val="Footer"/>
    </w:pPr>
  </w:p>
</w:ftr>
</file>

<file path=word/footer6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F539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ED75F90" w14:textId="77777777" w:rsidR="002633F2" w:rsidRPr="002633F2" w:rsidRDefault="002633F2" w:rsidP="002633F2">
    <w:pPr>
      <w:pStyle w:val="Footer"/>
    </w:pPr>
  </w:p>
</w:ftr>
</file>

<file path=word/footer6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4129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1C955E3" w14:textId="77777777" w:rsidR="002633F2" w:rsidRPr="002633F2" w:rsidRDefault="002633F2" w:rsidP="002633F2">
    <w:pPr>
      <w:pStyle w:val="Footer"/>
    </w:pPr>
  </w:p>
</w:ftr>
</file>

<file path=word/footer6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A3B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B097A06" w14:textId="77777777" w:rsidR="002633F2" w:rsidRPr="002633F2" w:rsidRDefault="002633F2" w:rsidP="002633F2">
    <w:pPr>
      <w:pStyle w:val="Footer"/>
    </w:pPr>
  </w:p>
</w:ftr>
</file>

<file path=word/footer6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1491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8BCF548" w14:textId="77777777" w:rsidR="002633F2" w:rsidRPr="002633F2" w:rsidRDefault="002633F2" w:rsidP="002633F2">
    <w:pPr>
      <w:pStyle w:val="Footer"/>
    </w:pPr>
  </w:p>
</w:ftr>
</file>

<file path=word/footer6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5B20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19BDE76" w14:textId="77777777" w:rsidR="002633F2" w:rsidRPr="002633F2" w:rsidRDefault="002633F2" w:rsidP="002633F2">
    <w:pPr>
      <w:pStyle w:val="Footer"/>
    </w:pPr>
  </w:p>
</w:ftr>
</file>

<file path=word/footer6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A45E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C681C42" w14:textId="77777777" w:rsidR="002633F2" w:rsidRPr="002633F2" w:rsidRDefault="002633F2" w:rsidP="002633F2">
    <w:pPr>
      <w:pStyle w:val="Footer"/>
    </w:pPr>
  </w:p>
</w:ftr>
</file>

<file path=word/footer6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9157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5991B9F" w14:textId="77777777" w:rsidR="002633F2" w:rsidRPr="002633F2" w:rsidRDefault="002633F2" w:rsidP="002633F2">
    <w:pPr>
      <w:pStyle w:val="Footer"/>
    </w:pPr>
  </w:p>
</w:ftr>
</file>

<file path=word/footer6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6298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AE48E03" w14:textId="77777777" w:rsidR="002633F2" w:rsidRPr="002633F2" w:rsidRDefault="002633F2" w:rsidP="002633F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035A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7A660048" w14:textId="77777777" w:rsidR="002633F2" w:rsidRPr="002633F2" w:rsidRDefault="002633F2" w:rsidP="002633F2">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D5DE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F2885EB" w14:textId="77777777" w:rsidR="002633F2" w:rsidRPr="002633F2" w:rsidRDefault="002633F2" w:rsidP="002633F2">
    <w:pPr>
      <w:pStyle w:val="Footer"/>
    </w:pPr>
  </w:p>
</w:ftr>
</file>

<file path=word/footer7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55B3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D79EDC1" w14:textId="77777777" w:rsidR="002633F2" w:rsidRPr="002633F2" w:rsidRDefault="002633F2" w:rsidP="002633F2">
    <w:pPr>
      <w:pStyle w:val="Footer"/>
    </w:pPr>
  </w:p>
</w:ftr>
</file>

<file path=word/footer7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F457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B68D80C" w14:textId="77777777" w:rsidR="002633F2" w:rsidRPr="002633F2" w:rsidRDefault="002633F2" w:rsidP="002633F2">
    <w:pPr>
      <w:pStyle w:val="Footer"/>
    </w:pPr>
  </w:p>
</w:ftr>
</file>

<file path=word/footer7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3020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B814CD6" w14:textId="77777777" w:rsidR="002633F2" w:rsidRPr="002633F2" w:rsidRDefault="002633F2" w:rsidP="002633F2">
    <w:pPr>
      <w:pStyle w:val="Footer"/>
    </w:pPr>
  </w:p>
</w:ftr>
</file>

<file path=word/footer7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29FB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0669B6E" w14:textId="77777777" w:rsidR="002633F2" w:rsidRPr="002633F2" w:rsidRDefault="002633F2" w:rsidP="002633F2">
    <w:pPr>
      <w:pStyle w:val="Footer"/>
    </w:pPr>
  </w:p>
</w:ftr>
</file>

<file path=word/footer7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BFF0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55465AC" w14:textId="77777777" w:rsidR="002633F2" w:rsidRPr="002633F2" w:rsidRDefault="002633F2" w:rsidP="002633F2">
    <w:pPr>
      <w:pStyle w:val="Footer"/>
    </w:pPr>
  </w:p>
</w:ftr>
</file>

<file path=word/footer7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EDB5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8528EA7" w14:textId="77777777" w:rsidR="002633F2" w:rsidRPr="002633F2" w:rsidRDefault="002633F2" w:rsidP="002633F2">
    <w:pPr>
      <w:pStyle w:val="Footer"/>
    </w:pPr>
  </w:p>
</w:ftr>
</file>

<file path=word/footer7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A7DA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AD3D8EC" w14:textId="77777777" w:rsidR="002633F2" w:rsidRPr="002633F2" w:rsidRDefault="002633F2" w:rsidP="002633F2">
    <w:pPr>
      <w:pStyle w:val="Footer"/>
    </w:pPr>
  </w:p>
</w:ftr>
</file>

<file path=word/footer7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2D08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2B74921" w14:textId="77777777" w:rsidR="002633F2" w:rsidRPr="002633F2" w:rsidRDefault="002633F2" w:rsidP="002633F2">
    <w:pPr>
      <w:pStyle w:val="Footer"/>
    </w:pPr>
  </w:p>
</w:ftr>
</file>

<file path=word/footer7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F8CA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043D77B" w14:textId="77777777" w:rsidR="002633F2" w:rsidRPr="002633F2" w:rsidRDefault="002633F2" w:rsidP="002633F2">
    <w:pPr>
      <w:pStyle w:val="Footer"/>
    </w:pPr>
  </w:p>
</w:ftr>
</file>

<file path=word/footer7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5517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B82AD06" w14:textId="77777777" w:rsidR="002633F2" w:rsidRPr="002633F2" w:rsidRDefault="002633F2" w:rsidP="002633F2">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C684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0993A8A" w14:textId="77777777" w:rsidR="002633F2" w:rsidRPr="002633F2" w:rsidRDefault="002633F2" w:rsidP="002633F2">
    <w:pPr>
      <w:pStyle w:val="Footer"/>
    </w:pPr>
  </w:p>
</w:ftr>
</file>

<file path=word/footer7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BDF0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0B88B73" w14:textId="77777777" w:rsidR="002633F2" w:rsidRPr="002633F2" w:rsidRDefault="002633F2" w:rsidP="002633F2">
    <w:pPr>
      <w:pStyle w:val="Footer"/>
    </w:pPr>
  </w:p>
</w:ftr>
</file>

<file path=word/footer7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6D66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9ABE10C" w14:textId="77777777" w:rsidR="002633F2" w:rsidRPr="002633F2" w:rsidRDefault="002633F2" w:rsidP="002633F2">
    <w:pPr>
      <w:pStyle w:val="Footer"/>
    </w:pPr>
  </w:p>
</w:ftr>
</file>

<file path=word/footer7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9057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D93287A" w14:textId="77777777" w:rsidR="002633F2" w:rsidRPr="002633F2" w:rsidRDefault="002633F2" w:rsidP="002633F2">
    <w:pPr>
      <w:pStyle w:val="Footer"/>
    </w:pPr>
  </w:p>
</w:ftr>
</file>

<file path=word/footer7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B9AA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A084291" w14:textId="77777777" w:rsidR="002633F2" w:rsidRPr="002633F2" w:rsidRDefault="002633F2" w:rsidP="002633F2">
    <w:pPr>
      <w:pStyle w:val="Footer"/>
    </w:pPr>
  </w:p>
</w:ftr>
</file>

<file path=word/footer7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936F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64F12A0" w14:textId="77777777" w:rsidR="002633F2" w:rsidRPr="002633F2" w:rsidRDefault="002633F2" w:rsidP="002633F2">
    <w:pPr>
      <w:pStyle w:val="Footer"/>
    </w:pPr>
  </w:p>
</w:ftr>
</file>

<file path=word/footer7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E401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08D4E3B" w14:textId="77777777" w:rsidR="002633F2" w:rsidRPr="002633F2" w:rsidRDefault="002633F2" w:rsidP="002633F2">
    <w:pPr>
      <w:pStyle w:val="Footer"/>
    </w:pPr>
  </w:p>
</w:ftr>
</file>

<file path=word/footer7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E768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C26F0E3" w14:textId="77777777" w:rsidR="002633F2" w:rsidRPr="002633F2" w:rsidRDefault="002633F2" w:rsidP="002633F2">
    <w:pPr>
      <w:pStyle w:val="Footer"/>
    </w:pPr>
  </w:p>
</w:ftr>
</file>

<file path=word/footer7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D53A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D7F9977" w14:textId="77777777" w:rsidR="002633F2" w:rsidRPr="002633F2" w:rsidRDefault="002633F2" w:rsidP="002633F2">
    <w:pPr>
      <w:pStyle w:val="Footer"/>
    </w:pPr>
  </w:p>
</w:ftr>
</file>

<file path=word/footer7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82EF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85E3C21" w14:textId="77777777" w:rsidR="002633F2" w:rsidRPr="002633F2" w:rsidRDefault="002633F2" w:rsidP="002633F2">
    <w:pPr>
      <w:pStyle w:val="Footer"/>
    </w:pPr>
  </w:p>
</w:ftr>
</file>

<file path=word/footer7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CF66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2358D42" w14:textId="77777777" w:rsidR="002633F2" w:rsidRPr="002633F2" w:rsidRDefault="002633F2" w:rsidP="002633F2">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D9B4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BF9C9D5" w14:textId="77777777" w:rsidR="002633F2" w:rsidRPr="002633F2" w:rsidRDefault="002633F2" w:rsidP="002633F2">
    <w:pPr>
      <w:pStyle w:val="Footer"/>
    </w:pPr>
  </w:p>
</w:ftr>
</file>

<file path=word/footer7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D11A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6DA59AE" w14:textId="77777777" w:rsidR="002633F2" w:rsidRPr="002633F2" w:rsidRDefault="002633F2" w:rsidP="002633F2">
    <w:pPr>
      <w:pStyle w:val="Footer"/>
    </w:pPr>
  </w:p>
</w:ftr>
</file>

<file path=word/footer7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8685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9B8287F" w14:textId="77777777" w:rsidR="002633F2" w:rsidRPr="002633F2" w:rsidRDefault="002633F2" w:rsidP="002633F2">
    <w:pPr>
      <w:pStyle w:val="Footer"/>
    </w:pPr>
  </w:p>
</w:ftr>
</file>

<file path=word/footer7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BAEF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C34671D" w14:textId="77777777" w:rsidR="002633F2" w:rsidRPr="002633F2" w:rsidRDefault="002633F2" w:rsidP="002633F2">
    <w:pPr>
      <w:pStyle w:val="Footer"/>
    </w:pPr>
  </w:p>
</w:ftr>
</file>

<file path=word/footer7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7E89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932FF8A" w14:textId="77777777" w:rsidR="002633F2" w:rsidRPr="002633F2" w:rsidRDefault="002633F2" w:rsidP="002633F2">
    <w:pPr>
      <w:pStyle w:val="Footer"/>
    </w:pPr>
  </w:p>
</w:ftr>
</file>

<file path=word/footer7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593B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150E79E" w14:textId="77777777" w:rsidR="002633F2" w:rsidRPr="002633F2" w:rsidRDefault="002633F2" w:rsidP="002633F2">
    <w:pPr>
      <w:pStyle w:val="Footer"/>
    </w:pPr>
  </w:p>
</w:ftr>
</file>

<file path=word/footer7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DFB3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CAA7775" w14:textId="77777777" w:rsidR="002633F2" w:rsidRPr="002633F2" w:rsidRDefault="002633F2" w:rsidP="002633F2">
    <w:pPr>
      <w:pStyle w:val="Footer"/>
    </w:pPr>
  </w:p>
</w:ftr>
</file>

<file path=word/footer7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1E54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B95D97E" w14:textId="77777777" w:rsidR="002633F2" w:rsidRPr="002633F2" w:rsidRDefault="002633F2" w:rsidP="002633F2">
    <w:pPr>
      <w:pStyle w:val="Footer"/>
    </w:pPr>
  </w:p>
</w:ftr>
</file>

<file path=word/footer7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ADD8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69168D2" w14:textId="77777777" w:rsidR="002633F2" w:rsidRPr="002633F2" w:rsidRDefault="002633F2" w:rsidP="002633F2">
    <w:pPr>
      <w:pStyle w:val="Footer"/>
    </w:pPr>
  </w:p>
</w:ftr>
</file>

<file path=word/footer7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0613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16EC882" w14:textId="77777777" w:rsidR="002633F2" w:rsidRPr="002633F2" w:rsidRDefault="002633F2" w:rsidP="002633F2">
    <w:pPr>
      <w:pStyle w:val="Footer"/>
    </w:pPr>
  </w:p>
</w:ftr>
</file>

<file path=word/footer7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3B6D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33916D1" w14:textId="77777777" w:rsidR="002633F2" w:rsidRPr="002633F2" w:rsidRDefault="002633F2" w:rsidP="002633F2">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81FB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3D5AE69" w14:textId="77777777" w:rsidR="002633F2" w:rsidRPr="002633F2" w:rsidRDefault="002633F2" w:rsidP="002633F2">
    <w:pPr>
      <w:pStyle w:val="Footer"/>
    </w:pPr>
  </w:p>
</w:ftr>
</file>

<file path=word/footer7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7E61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1C3D98C" w14:textId="77777777" w:rsidR="002633F2" w:rsidRPr="002633F2" w:rsidRDefault="002633F2" w:rsidP="002633F2">
    <w:pPr>
      <w:pStyle w:val="Footer"/>
    </w:pPr>
  </w:p>
</w:ftr>
</file>

<file path=word/footer7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8738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094419C" w14:textId="77777777" w:rsidR="002633F2" w:rsidRPr="002633F2" w:rsidRDefault="002633F2" w:rsidP="002633F2">
    <w:pPr>
      <w:pStyle w:val="Footer"/>
    </w:pPr>
  </w:p>
</w:ftr>
</file>

<file path=word/footer7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35E7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15B0585" w14:textId="77777777" w:rsidR="002633F2" w:rsidRPr="002633F2" w:rsidRDefault="002633F2" w:rsidP="002633F2">
    <w:pPr>
      <w:pStyle w:val="Footer"/>
    </w:pPr>
  </w:p>
</w:ftr>
</file>

<file path=word/footer7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55CD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188A34A" w14:textId="77777777" w:rsidR="002633F2" w:rsidRPr="002633F2" w:rsidRDefault="002633F2" w:rsidP="002633F2">
    <w:pPr>
      <w:pStyle w:val="Footer"/>
    </w:pPr>
  </w:p>
</w:ftr>
</file>

<file path=word/footer7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57BD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EBC4B28" w14:textId="77777777" w:rsidR="002633F2" w:rsidRPr="002633F2" w:rsidRDefault="002633F2" w:rsidP="002633F2">
    <w:pPr>
      <w:pStyle w:val="Footer"/>
    </w:pPr>
  </w:p>
</w:ftr>
</file>

<file path=word/footer7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678E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5795152" w14:textId="77777777" w:rsidR="002633F2" w:rsidRPr="002633F2" w:rsidRDefault="002633F2" w:rsidP="002633F2">
    <w:pPr>
      <w:pStyle w:val="Footer"/>
    </w:pPr>
  </w:p>
</w:ftr>
</file>

<file path=word/footer7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E148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0963BD0" w14:textId="77777777" w:rsidR="002633F2" w:rsidRPr="002633F2" w:rsidRDefault="002633F2" w:rsidP="002633F2">
    <w:pPr>
      <w:pStyle w:val="Footer"/>
    </w:pPr>
  </w:p>
</w:ftr>
</file>

<file path=word/footer7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4B2B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929F958" w14:textId="77777777" w:rsidR="002633F2" w:rsidRPr="002633F2" w:rsidRDefault="002633F2" w:rsidP="002633F2">
    <w:pPr>
      <w:pStyle w:val="Footer"/>
    </w:pPr>
  </w:p>
</w:ftr>
</file>

<file path=word/footer7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0CE8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CB01A89" w14:textId="77777777" w:rsidR="002633F2" w:rsidRPr="002633F2" w:rsidRDefault="002633F2" w:rsidP="002633F2">
    <w:pPr>
      <w:pStyle w:val="Footer"/>
    </w:pPr>
  </w:p>
</w:ftr>
</file>

<file path=word/footer7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9E4C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6FAA2FA" w14:textId="77777777" w:rsidR="002633F2" w:rsidRPr="002633F2" w:rsidRDefault="002633F2" w:rsidP="002633F2">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3A82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3C60E92" w14:textId="77777777" w:rsidR="002633F2" w:rsidRPr="002633F2" w:rsidRDefault="002633F2" w:rsidP="002633F2">
    <w:pPr>
      <w:pStyle w:val="Footer"/>
    </w:pPr>
  </w:p>
</w:ftr>
</file>

<file path=word/footer7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098B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ECFFAB2" w14:textId="77777777" w:rsidR="002633F2" w:rsidRPr="002633F2" w:rsidRDefault="002633F2" w:rsidP="002633F2">
    <w:pPr>
      <w:pStyle w:val="Footer"/>
    </w:pPr>
  </w:p>
</w:ftr>
</file>

<file path=word/footer7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8C7B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1A21D8E" w14:textId="77777777" w:rsidR="002633F2" w:rsidRPr="002633F2" w:rsidRDefault="002633F2" w:rsidP="002633F2">
    <w:pPr>
      <w:pStyle w:val="Footer"/>
    </w:pPr>
  </w:p>
</w:ftr>
</file>

<file path=word/footer7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B2AA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8A15514" w14:textId="77777777" w:rsidR="002633F2" w:rsidRPr="002633F2" w:rsidRDefault="002633F2" w:rsidP="002633F2">
    <w:pPr>
      <w:pStyle w:val="Footer"/>
    </w:pPr>
  </w:p>
</w:ftr>
</file>

<file path=word/footer7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A728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2B882B4" w14:textId="77777777" w:rsidR="002633F2" w:rsidRPr="002633F2" w:rsidRDefault="002633F2" w:rsidP="002633F2">
    <w:pPr>
      <w:pStyle w:val="Footer"/>
    </w:pPr>
  </w:p>
</w:ftr>
</file>

<file path=word/footer7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21EB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B62405A" w14:textId="77777777" w:rsidR="002633F2" w:rsidRPr="002633F2" w:rsidRDefault="002633F2" w:rsidP="002633F2">
    <w:pPr>
      <w:pStyle w:val="Footer"/>
    </w:pPr>
  </w:p>
</w:ftr>
</file>

<file path=word/footer7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2B89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F8113F0" w14:textId="77777777" w:rsidR="002633F2" w:rsidRPr="002633F2" w:rsidRDefault="002633F2" w:rsidP="002633F2">
    <w:pPr>
      <w:pStyle w:val="Footer"/>
    </w:pPr>
  </w:p>
</w:ftr>
</file>

<file path=word/footer7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3686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B58B7CC" w14:textId="77777777" w:rsidR="002633F2" w:rsidRPr="002633F2" w:rsidRDefault="002633F2" w:rsidP="002633F2">
    <w:pPr>
      <w:pStyle w:val="Footer"/>
    </w:pPr>
  </w:p>
</w:ftr>
</file>

<file path=word/footer7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7D21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22479AD" w14:textId="77777777" w:rsidR="002633F2" w:rsidRPr="002633F2" w:rsidRDefault="002633F2" w:rsidP="002633F2">
    <w:pPr>
      <w:pStyle w:val="Footer"/>
    </w:pPr>
  </w:p>
</w:ftr>
</file>

<file path=word/footer7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6302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E73622C" w14:textId="77777777" w:rsidR="002633F2" w:rsidRPr="002633F2" w:rsidRDefault="002633F2" w:rsidP="002633F2">
    <w:pPr>
      <w:pStyle w:val="Footer"/>
    </w:pPr>
  </w:p>
</w:ftr>
</file>

<file path=word/footer7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8315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56907EF" w14:textId="77777777" w:rsidR="002633F2" w:rsidRPr="002633F2" w:rsidRDefault="002633F2" w:rsidP="002633F2">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BAC9C"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7F99DB5" w14:textId="77777777" w:rsidR="002633F2" w:rsidRPr="002633F2" w:rsidRDefault="002633F2" w:rsidP="002633F2">
    <w:pPr>
      <w:pStyle w:val="Footer"/>
    </w:pPr>
  </w:p>
</w:ftr>
</file>

<file path=word/footer7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FBC0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C2CF996" w14:textId="77777777" w:rsidR="002633F2" w:rsidRPr="002633F2" w:rsidRDefault="002633F2" w:rsidP="002633F2">
    <w:pPr>
      <w:pStyle w:val="Footer"/>
    </w:pPr>
  </w:p>
</w:ftr>
</file>

<file path=word/footer7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3ECB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D3C4DE4" w14:textId="77777777" w:rsidR="002633F2" w:rsidRPr="002633F2" w:rsidRDefault="002633F2" w:rsidP="002633F2">
    <w:pPr>
      <w:pStyle w:val="Footer"/>
    </w:pPr>
  </w:p>
</w:ftr>
</file>

<file path=word/footer7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BEEE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019D61C" w14:textId="77777777" w:rsidR="002633F2" w:rsidRPr="002633F2" w:rsidRDefault="002633F2" w:rsidP="002633F2">
    <w:pPr>
      <w:pStyle w:val="Footer"/>
    </w:pPr>
  </w:p>
</w:ftr>
</file>

<file path=word/footer7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E232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2B6F52B" w14:textId="77777777" w:rsidR="002633F2" w:rsidRPr="002633F2" w:rsidRDefault="002633F2" w:rsidP="002633F2">
    <w:pPr>
      <w:pStyle w:val="Footer"/>
    </w:pPr>
  </w:p>
</w:ftr>
</file>

<file path=word/footer7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1DE5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5DBE90E" w14:textId="77777777" w:rsidR="002633F2" w:rsidRPr="002633F2" w:rsidRDefault="002633F2" w:rsidP="002633F2">
    <w:pPr>
      <w:pStyle w:val="Footer"/>
    </w:pPr>
  </w:p>
</w:ftr>
</file>

<file path=word/footer7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6DD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82DBD8E" w14:textId="77777777" w:rsidR="002633F2" w:rsidRPr="002633F2" w:rsidRDefault="002633F2" w:rsidP="002633F2">
    <w:pPr>
      <w:pStyle w:val="Footer"/>
    </w:pPr>
  </w:p>
</w:ftr>
</file>

<file path=word/footer7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B73A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B4FA5C0" w14:textId="77777777" w:rsidR="002633F2" w:rsidRPr="002633F2" w:rsidRDefault="002633F2" w:rsidP="002633F2">
    <w:pPr>
      <w:pStyle w:val="Footer"/>
    </w:pPr>
  </w:p>
</w:ftr>
</file>

<file path=word/footer7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2243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854175D" w14:textId="77777777" w:rsidR="002633F2" w:rsidRPr="002633F2" w:rsidRDefault="002633F2" w:rsidP="002633F2">
    <w:pPr>
      <w:pStyle w:val="Footer"/>
    </w:pPr>
  </w:p>
</w:ftr>
</file>

<file path=word/footer7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C129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3C29F58" w14:textId="77777777" w:rsidR="002633F2" w:rsidRPr="002633F2" w:rsidRDefault="002633F2" w:rsidP="002633F2">
    <w:pPr>
      <w:pStyle w:val="Footer"/>
    </w:pPr>
  </w:p>
</w:ftr>
</file>

<file path=word/footer7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844E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8E84F59" w14:textId="77777777" w:rsidR="002633F2" w:rsidRPr="002633F2" w:rsidRDefault="002633F2" w:rsidP="002633F2">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5A70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2F450EB" w14:textId="77777777" w:rsidR="002633F2" w:rsidRPr="002633F2" w:rsidRDefault="002633F2" w:rsidP="002633F2">
    <w:pPr>
      <w:pStyle w:val="Footer"/>
    </w:pPr>
  </w:p>
</w:ftr>
</file>

<file path=word/footer7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19C4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C6476B5" w14:textId="77777777" w:rsidR="002633F2" w:rsidRPr="002633F2" w:rsidRDefault="002633F2" w:rsidP="002633F2">
    <w:pPr>
      <w:pStyle w:val="Footer"/>
    </w:pPr>
  </w:p>
</w:ftr>
</file>

<file path=word/footer7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9142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157778F" w14:textId="77777777" w:rsidR="002633F2" w:rsidRPr="002633F2" w:rsidRDefault="002633F2" w:rsidP="002633F2">
    <w:pPr>
      <w:pStyle w:val="Footer"/>
    </w:pPr>
  </w:p>
</w:ftr>
</file>

<file path=word/footer7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A5B6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F214839" w14:textId="77777777" w:rsidR="002633F2" w:rsidRPr="002633F2" w:rsidRDefault="002633F2" w:rsidP="002633F2">
    <w:pPr>
      <w:pStyle w:val="Footer"/>
    </w:pPr>
  </w:p>
</w:ftr>
</file>

<file path=word/footer7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D0E1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362797F" w14:textId="77777777" w:rsidR="002633F2" w:rsidRPr="002633F2" w:rsidRDefault="002633F2" w:rsidP="002633F2">
    <w:pPr>
      <w:pStyle w:val="Footer"/>
    </w:pPr>
  </w:p>
</w:ftr>
</file>

<file path=word/footer7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B342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CBBA5A2" w14:textId="77777777" w:rsidR="002633F2" w:rsidRPr="002633F2" w:rsidRDefault="002633F2" w:rsidP="002633F2">
    <w:pPr>
      <w:pStyle w:val="Footer"/>
    </w:pPr>
  </w:p>
</w:ftr>
</file>

<file path=word/footer7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DD5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26C6EFB" w14:textId="77777777" w:rsidR="002633F2" w:rsidRPr="002633F2" w:rsidRDefault="002633F2" w:rsidP="002633F2">
    <w:pPr>
      <w:pStyle w:val="Footer"/>
    </w:pPr>
  </w:p>
</w:ftr>
</file>

<file path=word/footer7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0EB4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FAF5DE2" w14:textId="77777777" w:rsidR="002633F2" w:rsidRPr="002633F2" w:rsidRDefault="002633F2" w:rsidP="002633F2">
    <w:pPr>
      <w:pStyle w:val="Footer"/>
    </w:pPr>
  </w:p>
</w:ftr>
</file>

<file path=word/footer7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8E77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BB48889" w14:textId="77777777" w:rsidR="002633F2" w:rsidRPr="002633F2" w:rsidRDefault="002633F2" w:rsidP="002633F2">
    <w:pPr>
      <w:pStyle w:val="Footer"/>
    </w:pPr>
  </w:p>
</w:ftr>
</file>

<file path=word/footer7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2049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A26FE82" w14:textId="77777777" w:rsidR="002633F2" w:rsidRPr="002633F2" w:rsidRDefault="002633F2" w:rsidP="002633F2">
    <w:pPr>
      <w:pStyle w:val="Footer"/>
    </w:pPr>
  </w:p>
</w:ftr>
</file>

<file path=word/footer7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6A791"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0070FDC" w14:textId="77777777" w:rsidR="002633F2" w:rsidRPr="002633F2" w:rsidRDefault="002633F2" w:rsidP="002633F2">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FEE7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05BAF48" w14:textId="77777777" w:rsidR="002633F2" w:rsidRPr="002633F2" w:rsidRDefault="002633F2" w:rsidP="002633F2">
    <w:pPr>
      <w:pStyle w:val="Footer"/>
    </w:pPr>
  </w:p>
</w:ftr>
</file>

<file path=word/footer7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6D88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9DD246F" w14:textId="77777777" w:rsidR="002633F2" w:rsidRPr="002633F2" w:rsidRDefault="002633F2" w:rsidP="002633F2">
    <w:pPr>
      <w:pStyle w:val="Footer"/>
    </w:pPr>
  </w:p>
</w:ftr>
</file>

<file path=word/footer7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F489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C913B40" w14:textId="77777777" w:rsidR="002633F2" w:rsidRPr="002633F2" w:rsidRDefault="002633F2" w:rsidP="002633F2">
    <w:pPr>
      <w:pStyle w:val="Footer"/>
    </w:pPr>
  </w:p>
</w:ftr>
</file>

<file path=word/footer7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1DE0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FBF55EA" w14:textId="77777777" w:rsidR="002633F2" w:rsidRPr="002633F2" w:rsidRDefault="002633F2" w:rsidP="002633F2">
    <w:pPr>
      <w:pStyle w:val="Footer"/>
    </w:pPr>
  </w:p>
</w:ftr>
</file>

<file path=word/footer7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5694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9A5C61B" w14:textId="77777777" w:rsidR="002633F2" w:rsidRPr="002633F2" w:rsidRDefault="002633F2" w:rsidP="002633F2">
    <w:pPr>
      <w:pStyle w:val="Footer"/>
    </w:pPr>
  </w:p>
</w:ftr>
</file>

<file path=word/footer7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CE2C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693AD86" w14:textId="77777777" w:rsidR="002633F2" w:rsidRPr="002633F2" w:rsidRDefault="002633F2" w:rsidP="002633F2">
    <w:pPr>
      <w:pStyle w:val="Footer"/>
    </w:pPr>
  </w:p>
</w:ftr>
</file>

<file path=word/footer7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6270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88462E7" w14:textId="77777777" w:rsidR="002633F2" w:rsidRPr="002633F2" w:rsidRDefault="002633F2" w:rsidP="002633F2">
    <w:pPr>
      <w:pStyle w:val="Footer"/>
    </w:pPr>
  </w:p>
</w:ftr>
</file>

<file path=word/footer7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E75B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CB76903" w14:textId="77777777" w:rsidR="002633F2" w:rsidRPr="002633F2" w:rsidRDefault="002633F2" w:rsidP="002633F2">
    <w:pPr>
      <w:pStyle w:val="Footer"/>
    </w:pPr>
  </w:p>
</w:ftr>
</file>

<file path=word/footer7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0164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DA28F89" w14:textId="77777777" w:rsidR="002633F2" w:rsidRPr="002633F2" w:rsidRDefault="002633F2" w:rsidP="002633F2">
    <w:pPr>
      <w:pStyle w:val="Footer"/>
    </w:pPr>
  </w:p>
</w:ftr>
</file>

<file path=word/footer7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3DB9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92C06DA" w14:textId="77777777" w:rsidR="002633F2" w:rsidRPr="002633F2" w:rsidRDefault="002633F2" w:rsidP="002633F2">
    <w:pPr>
      <w:pStyle w:val="Footer"/>
    </w:pPr>
  </w:p>
</w:ftr>
</file>

<file path=word/footer7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2C2F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8CDFF73" w14:textId="77777777" w:rsidR="002633F2" w:rsidRPr="002633F2" w:rsidRDefault="002633F2" w:rsidP="002633F2">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7B5E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A298634" w14:textId="77777777" w:rsidR="002633F2" w:rsidRPr="002633F2" w:rsidRDefault="002633F2" w:rsidP="002633F2">
    <w:pPr>
      <w:pStyle w:val="Footer"/>
    </w:pPr>
  </w:p>
</w:ftr>
</file>

<file path=word/footer7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5A93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56A52BD" w14:textId="77777777" w:rsidR="002633F2" w:rsidRPr="002633F2" w:rsidRDefault="002633F2" w:rsidP="002633F2">
    <w:pPr>
      <w:pStyle w:val="Footer"/>
    </w:pPr>
  </w:p>
</w:ftr>
</file>

<file path=word/footer7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3859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BE92E9A" w14:textId="77777777" w:rsidR="002633F2" w:rsidRPr="002633F2" w:rsidRDefault="002633F2" w:rsidP="002633F2">
    <w:pPr>
      <w:pStyle w:val="Footer"/>
    </w:pPr>
  </w:p>
</w:ftr>
</file>

<file path=word/footer7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EE54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E0FD1BA" w14:textId="77777777" w:rsidR="002633F2" w:rsidRPr="002633F2" w:rsidRDefault="002633F2" w:rsidP="002633F2">
    <w:pPr>
      <w:pStyle w:val="Footer"/>
    </w:pPr>
  </w:p>
</w:ftr>
</file>

<file path=word/footer7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C3D5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98B3862" w14:textId="77777777" w:rsidR="002633F2" w:rsidRPr="002633F2" w:rsidRDefault="002633F2" w:rsidP="002633F2">
    <w:pPr>
      <w:pStyle w:val="Footer"/>
    </w:pPr>
  </w:p>
</w:ftr>
</file>

<file path=word/footer7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044B4"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BD8A581" w14:textId="77777777" w:rsidR="002633F2" w:rsidRPr="002633F2" w:rsidRDefault="002633F2" w:rsidP="002633F2">
    <w:pPr>
      <w:pStyle w:val="Footer"/>
    </w:pPr>
  </w:p>
</w:ftr>
</file>

<file path=word/footer7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1650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91D89AB" w14:textId="77777777" w:rsidR="002633F2" w:rsidRPr="002633F2" w:rsidRDefault="002633F2" w:rsidP="002633F2">
    <w:pPr>
      <w:pStyle w:val="Footer"/>
    </w:pPr>
  </w:p>
</w:ftr>
</file>

<file path=word/footer7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C10E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4414B5A" w14:textId="77777777" w:rsidR="002633F2" w:rsidRPr="002633F2" w:rsidRDefault="002633F2" w:rsidP="002633F2">
    <w:pPr>
      <w:pStyle w:val="Footer"/>
    </w:pPr>
  </w:p>
</w:ftr>
</file>

<file path=word/footer7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1F8F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6B83C1F" w14:textId="77777777" w:rsidR="002633F2" w:rsidRPr="002633F2" w:rsidRDefault="002633F2" w:rsidP="002633F2">
    <w:pPr>
      <w:pStyle w:val="Footer"/>
    </w:pPr>
  </w:p>
</w:ftr>
</file>

<file path=word/footer7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6671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42EB1C1" w14:textId="77777777" w:rsidR="002633F2" w:rsidRPr="002633F2" w:rsidRDefault="002633F2" w:rsidP="002633F2">
    <w:pPr>
      <w:pStyle w:val="Footer"/>
    </w:pPr>
  </w:p>
</w:ftr>
</file>

<file path=word/footer7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E7F8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D3E85B3" w14:textId="77777777" w:rsidR="002633F2" w:rsidRPr="002633F2" w:rsidRDefault="002633F2" w:rsidP="002633F2">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CA5B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1DF5432" w14:textId="77777777" w:rsidR="002633F2" w:rsidRPr="002633F2" w:rsidRDefault="002633F2" w:rsidP="002633F2">
    <w:pPr>
      <w:pStyle w:val="Footer"/>
    </w:pPr>
  </w:p>
</w:ftr>
</file>

<file path=word/footer7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3A75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076E0D6" w14:textId="77777777" w:rsidR="002633F2" w:rsidRPr="002633F2" w:rsidRDefault="002633F2" w:rsidP="002633F2">
    <w:pPr>
      <w:pStyle w:val="Footer"/>
    </w:pPr>
  </w:p>
</w:ftr>
</file>

<file path=word/footer7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A8C96" w14:textId="77777777" w:rsidR="006B1376" w:rsidRDefault="006B1376"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D300C12" w14:textId="77777777" w:rsidR="006B1376" w:rsidRPr="002633F2" w:rsidRDefault="006B1376" w:rsidP="002633F2">
    <w:pPr>
      <w:pStyle w:val="Footer"/>
    </w:pPr>
  </w:p>
</w:ftr>
</file>

<file path=word/footer7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3D16B" w14:textId="77777777" w:rsidR="002C1EA4" w:rsidRDefault="002C1EA4"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405E297" w14:textId="77777777" w:rsidR="002C1EA4" w:rsidRPr="002633F2" w:rsidRDefault="002C1EA4" w:rsidP="002633F2">
    <w:pPr>
      <w:pStyle w:val="Footer"/>
    </w:pPr>
  </w:p>
</w:ftr>
</file>

<file path=word/footer7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08EBC" w14:textId="77777777" w:rsidR="006155D1" w:rsidRDefault="006155D1"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2B094DE" w14:textId="77777777" w:rsidR="006155D1" w:rsidRPr="002633F2" w:rsidRDefault="006155D1" w:rsidP="002633F2">
    <w:pPr>
      <w:pStyle w:val="Footer"/>
    </w:pPr>
  </w:p>
</w:ftr>
</file>

<file path=word/footer7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8ED7D" w14:textId="77777777" w:rsidR="002013C2" w:rsidRDefault="002013C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59BB8D1" w14:textId="77777777" w:rsidR="002013C2" w:rsidRPr="002633F2" w:rsidRDefault="002013C2" w:rsidP="002633F2">
    <w:pPr>
      <w:pStyle w:val="Footer"/>
    </w:pPr>
  </w:p>
</w:ftr>
</file>

<file path=word/footer7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B9F02" w14:textId="77777777" w:rsidR="0084625A" w:rsidRDefault="0084625A"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B8FDFD2" w14:textId="77777777" w:rsidR="0084625A" w:rsidRPr="002633F2" w:rsidRDefault="0084625A" w:rsidP="002633F2">
    <w:pPr>
      <w:pStyle w:val="Footer"/>
    </w:pPr>
  </w:p>
</w:ftr>
</file>

<file path=word/footer7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E989F" w14:textId="77777777" w:rsidR="0084625A" w:rsidRDefault="0084625A"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E71BC05" w14:textId="77777777" w:rsidR="0084625A" w:rsidRPr="002633F2" w:rsidRDefault="0084625A" w:rsidP="002633F2">
    <w:pPr>
      <w:pStyle w:val="Footer"/>
    </w:pPr>
  </w:p>
</w:ftr>
</file>

<file path=word/footer7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FAC6C" w14:textId="77777777" w:rsidR="00D733CF" w:rsidRDefault="00D733CF"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4E65D83" w14:textId="77777777" w:rsidR="00D733CF" w:rsidRPr="002633F2" w:rsidRDefault="00D733CF" w:rsidP="002633F2">
    <w:pPr>
      <w:pStyle w:val="Footer"/>
    </w:pPr>
  </w:p>
</w:ftr>
</file>

<file path=word/footer7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4A986" w14:textId="77777777" w:rsidR="00D733CF" w:rsidRDefault="00D733CF"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BE841E9" w14:textId="77777777" w:rsidR="00D733CF" w:rsidRPr="002633F2" w:rsidRDefault="00D733CF" w:rsidP="002633F2">
    <w:pPr>
      <w:pStyle w:val="Footer"/>
    </w:pPr>
  </w:p>
</w:ftr>
</file>

<file path=word/footer7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F1CFF" w14:textId="77777777" w:rsidR="00D733CF" w:rsidRDefault="00D733CF"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E88258D" w14:textId="77777777" w:rsidR="00D733CF" w:rsidRPr="002633F2" w:rsidRDefault="00D733CF" w:rsidP="002633F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4342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7E0E434" w14:textId="77777777" w:rsidR="002633F2" w:rsidRPr="002633F2" w:rsidRDefault="002633F2" w:rsidP="002633F2">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70A6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4F7ED03" w14:textId="77777777" w:rsidR="002633F2" w:rsidRPr="002633F2" w:rsidRDefault="002633F2" w:rsidP="002633F2">
    <w:pPr>
      <w:pStyle w:val="Footer"/>
    </w:pPr>
  </w:p>
</w:ftr>
</file>

<file path=word/footer8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2E142" w14:textId="77777777" w:rsidR="00D733CF" w:rsidRDefault="00D733CF"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89866BD" w14:textId="77777777" w:rsidR="00D733CF" w:rsidRPr="002633F2" w:rsidRDefault="00D733CF" w:rsidP="002633F2">
    <w:pPr>
      <w:pStyle w:val="Footer"/>
    </w:pPr>
  </w:p>
</w:ftr>
</file>

<file path=word/footer8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59094" w14:textId="77777777" w:rsidR="00D733CF" w:rsidRDefault="00D733CF"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CD860E5" w14:textId="77777777" w:rsidR="00D733CF" w:rsidRPr="002633F2" w:rsidRDefault="00D733CF" w:rsidP="002633F2">
    <w:pPr>
      <w:pStyle w:val="Footer"/>
    </w:pPr>
  </w:p>
</w:ftr>
</file>

<file path=word/footer8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35DCE" w14:textId="77777777" w:rsidR="00D733CF" w:rsidRDefault="00D733CF"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19292C2" w14:textId="77777777" w:rsidR="00D733CF" w:rsidRPr="002633F2" w:rsidRDefault="00D733CF" w:rsidP="002633F2">
    <w:pPr>
      <w:pStyle w:val="Footer"/>
    </w:pPr>
  </w:p>
</w:ftr>
</file>

<file path=word/footer8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265C6" w14:textId="77777777" w:rsidR="00D733CF" w:rsidRDefault="00D733CF"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0E75A36" w14:textId="77777777" w:rsidR="00D733CF" w:rsidRPr="002633F2" w:rsidRDefault="00D733CF" w:rsidP="002633F2">
    <w:pPr>
      <w:pStyle w:val="Footer"/>
    </w:pPr>
  </w:p>
</w:ftr>
</file>

<file path=word/footer8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2A4D5" w14:textId="77777777" w:rsidR="00D733CF" w:rsidRDefault="00D733CF"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5DA655C" w14:textId="77777777" w:rsidR="00D733CF" w:rsidRPr="002633F2" w:rsidRDefault="00D733CF" w:rsidP="002633F2">
    <w:pPr>
      <w:pStyle w:val="Footer"/>
    </w:pPr>
  </w:p>
</w:ftr>
</file>

<file path=word/footer8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9F422" w14:textId="77777777" w:rsidR="00D733CF" w:rsidRDefault="00D733CF"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8977A9F" w14:textId="77777777" w:rsidR="00D733CF" w:rsidRPr="002633F2" w:rsidRDefault="00D733CF" w:rsidP="002633F2">
    <w:pPr>
      <w:pStyle w:val="Footer"/>
    </w:pPr>
  </w:p>
</w:ftr>
</file>

<file path=word/footer8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26E96" w14:textId="77777777" w:rsidR="00D733CF" w:rsidRDefault="00D733CF"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72927F1" w14:textId="77777777" w:rsidR="00D733CF" w:rsidRPr="002633F2" w:rsidRDefault="00D733CF" w:rsidP="002633F2">
    <w:pPr>
      <w:pStyle w:val="Footer"/>
    </w:pPr>
  </w:p>
</w:ftr>
</file>

<file path=word/footer8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BCECC" w14:textId="77777777" w:rsidR="00D733CF" w:rsidRDefault="00D733CF"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2494A30" w14:textId="77777777" w:rsidR="00D733CF" w:rsidRPr="002633F2" w:rsidRDefault="00D733CF" w:rsidP="002633F2">
    <w:pPr>
      <w:pStyle w:val="Footer"/>
    </w:pPr>
  </w:p>
</w:ftr>
</file>

<file path=word/footer8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83BA3" w14:textId="77777777" w:rsidR="00D733CF" w:rsidRDefault="00D733CF"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734D3A7" w14:textId="77777777" w:rsidR="00D733CF" w:rsidRPr="002633F2" w:rsidRDefault="00D733CF" w:rsidP="002633F2">
    <w:pPr>
      <w:pStyle w:val="Footer"/>
    </w:pPr>
  </w:p>
</w:ftr>
</file>

<file path=word/footer8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EA658" w14:textId="77777777" w:rsidR="00D733CF" w:rsidRDefault="00D733CF"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F105422" w14:textId="77777777" w:rsidR="00D733CF" w:rsidRPr="002633F2" w:rsidRDefault="00D733CF" w:rsidP="002633F2">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FE59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7A71D67" w14:textId="77777777" w:rsidR="002633F2" w:rsidRPr="002633F2" w:rsidRDefault="002633F2" w:rsidP="002633F2">
    <w:pPr>
      <w:pStyle w:val="Footer"/>
    </w:pPr>
  </w:p>
</w:ftr>
</file>

<file path=word/footer8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0190B" w14:textId="77777777" w:rsidR="00F14487" w:rsidRDefault="00F14487"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9DDA0FA" w14:textId="77777777" w:rsidR="00F14487" w:rsidRPr="002633F2" w:rsidRDefault="00F14487" w:rsidP="002633F2">
    <w:pPr>
      <w:pStyle w:val="Footer"/>
    </w:pPr>
  </w:p>
</w:ftr>
</file>

<file path=word/footer8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F99DA" w14:textId="77777777" w:rsidR="00B64163" w:rsidRDefault="00B64163"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26E30A9" w14:textId="77777777" w:rsidR="00B64163" w:rsidRPr="002633F2" w:rsidRDefault="00B64163" w:rsidP="002633F2">
    <w:pPr>
      <w:pStyle w:val="Footer"/>
    </w:pPr>
  </w:p>
</w:ftr>
</file>

<file path=word/footer8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CB55F" w14:textId="77777777" w:rsidR="00EA5D35" w:rsidRDefault="00EA5D35"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FE6E657" w14:textId="77777777" w:rsidR="00EA5D35" w:rsidRPr="002633F2" w:rsidRDefault="00EA5D35" w:rsidP="002633F2">
    <w:pPr>
      <w:pStyle w:val="Footer"/>
    </w:pPr>
  </w:p>
</w:ftr>
</file>

<file path=word/footer8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AFFE1" w14:textId="77777777" w:rsidR="00934B0F" w:rsidRDefault="00934B0F"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7C7054D" w14:textId="77777777" w:rsidR="00934B0F" w:rsidRPr="002633F2" w:rsidRDefault="00934B0F" w:rsidP="002633F2">
    <w:pPr>
      <w:pStyle w:val="Footer"/>
    </w:pPr>
  </w:p>
</w:ftr>
</file>

<file path=word/footer8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B1811" w14:textId="77777777" w:rsidR="00934B0F" w:rsidRDefault="00934B0F"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307328B" w14:textId="77777777" w:rsidR="00934B0F" w:rsidRPr="002633F2" w:rsidRDefault="00934B0F" w:rsidP="002633F2">
    <w:pPr>
      <w:pStyle w:val="Footer"/>
    </w:pPr>
  </w:p>
</w:ftr>
</file>

<file path=word/footer8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047ED" w14:textId="77777777" w:rsidR="00934B0F" w:rsidRDefault="00934B0F"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8043321" w14:textId="77777777" w:rsidR="00934B0F" w:rsidRPr="002633F2" w:rsidRDefault="00934B0F" w:rsidP="002633F2">
    <w:pPr>
      <w:pStyle w:val="Footer"/>
    </w:pPr>
  </w:p>
</w:ftr>
</file>

<file path=word/footer8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A2271" w14:textId="77777777" w:rsidR="00934B0F" w:rsidRDefault="00934B0F"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C9823DD" w14:textId="77777777" w:rsidR="00934B0F" w:rsidRPr="002633F2" w:rsidRDefault="00934B0F" w:rsidP="002633F2">
    <w:pPr>
      <w:pStyle w:val="Footer"/>
    </w:pPr>
  </w:p>
</w:ftr>
</file>

<file path=word/footer8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9A68C" w14:textId="77777777" w:rsidR="00934B0F" w:rsidRDefault="00934B0F"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D36FC8F" w14:textId="77777777" w:rsidR="00934B0F" w:rsidRPr="002633F2" w:rsidRDefault="00934B0F" w:rsidP="002633F2">
    <w:pPr>
      <w:pStyle w:val="Footer"/>
    </w:pPr>
  </w:p>
</w:ftr>
</file>

<file path=word/footer8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973AE" w14:textId="77777777" w:rsidR="00934B0F" w:rsidRDefault="00934B0F"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BE7D5EA" w14:textId="77777777" w:rsidR="00934B0F" w:rsidRPr="002633F2" w:rsidRDefault="00934B0F" w:rsidP="002633F2">
    <w:pPr>
      <w:pStyle w:val="Footer"/>
    </w:pPr>
  </w:p>
</w:ftr>
</file>

<file path=word/footer8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47011" w14:textId="77777777" w:rsidR="00934B0F" w:rsidRDefault="00934B0F"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A5C1381" w14:textId="77777777" w:rsidR="00934B0F" w:rsidRPr="002633F2" w:rsidRDefault="00934B0F" w:rsidP="002633F2">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7475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F3894E6" w14:textId="77777777" w:rsidR="002633F2" w:rsidRPr="002633F2" w:rsidRDefault="002633F2" w:rsidP="002633F2">
    <w:pPr>
      <w:pStyle w:val="Footer"/>
    </w:pPr>
  </w:p>
</w:ftr>
</file>

<file path=word/footer8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7EEB7" w14:textId="77777777" w:rsidR="00934B0F" w:rsidRDefault="00934B0F"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1FDBAD2" w14:textId="77777777" w:rsidR="00934B0F" w:rsidRPr="002633F2" w:rsidRDefault="00934B0F" w:rsidP="002633F2">
    <w:pPr>
      <w:pStyle w:val="Footer"/>
    </w:pPr>
  </w:p>
</w:ftr>
</file>

<file path=word/footer8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3AD72" w14:textId="77777777" w:rsidR="00934B0F" w:rsidRDefault="00934B0F"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48E1B525" w14:textId="77777777" w:rsidR="00934B0F" w:rsidRPr="002633F2" w:rsidRDefault="00934B0F" w:rsidP="002633F2">
    <w:pPr>
      <w:pStyle w:val="Footer"/>
    </w:pPr>
  </w:p>
</w:ftr>
</file>

<file path=word/footer8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9EE43" w14:textId="77777777" w:rsidR="00EA5D35" w:rsidRDefault="00EA5D35"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2A67F6C" w14:textId="77777777" w:rsidR="00EA5D35" w:rsidRPr="002633F2" w:rsidRDefault="00EA5D35" w:rsidP="002633F2">
    <w:pPr>
      <w:pStyle w:val="Footer"/>
    </w:pPr>
  </w:p>
</w:ftr>
</file>

<file path=word/footer8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CF302" w14:textId="77777777" w:rsidR="00650AB7" w:rsidRDefault="00650AB7"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C536CE3" w14:textId="77777777" w:rsidR="00650AB7" w:rsidRPr="002633F2" w:rsidRDefault="00650AB7" w:rsidP="002633F2">
    <w:pPr>
      <w:pStyle w:val="Footer"/>
    </w:pPr>
  </w:p>
</w:ftr>
</file>

<file path=word/footer8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036F0" w14:textId="77777777" w:rsidR="0084625A" w:rsidRDefault="0084625A"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0385912" w14:textId="77777777" w:rsidR="0084625A" w:rsidRPr="002633F2" w:rsidRDefault="0084625A" w:rsidP="002633F2">
    <w:pPr>
      <w:pStyle w:val="Footer"/>
    </w:pPr>
  </w:p>
</w:ftr>
</file>

<file path=word/footer8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F29B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6102E05" w14:textId="77777777" w:rsidR="002633F2" w:rsidRPr="002633F2" w:rsidRDefault="002633F2" w:rsidP="002633F2">
    <w:pPr>
      <w:pStyle w:val="Footer"/>
    </w:pPr>
  </w:p>
</w:ftr>
</file>

<file path=word/footer8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F7B9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7B6782D" w14:textId="77777777" w:rsidR="002633F2" w:rsidRPr="002633F2" w:rsidRDefault="002633F2" w:rsidP="002633F2">
    <w:pPr>
      <w:pStyle w:val="Footer"/>
    </w:pPr>
  </w:p>
</w:ftr>
</file>

<file path=word/footer8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0AE0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78147B1" w14:textId="77777777" w:rsidR="002633F2" w:rsidRPr="002633F2" w:rsidRDefault="002633F2" w:rsidP="002633F2">
    <w:pPr>
      <w:pStyle w:val="Footer"/>
    </w:pPr>
  </w:p>
</w:ftr>
</file>

<file path=word/footer8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A43A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A424718" w14:textId="77777777" w:rsidR="002633F2" w:rsidRPr="002633F2" w:rsidRDefault="002633F2" w:rsidP="002633F2">
    <w:pPr>
      <w:pStyle w:val="Footer"/>
    </w:pPr>
  </w:p>
</w:ftr>
</file>

<file path=word/footer8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C01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87B9222" w14:textId="77777777" w:rsidR="002633F2" w:rsidRPr="002633F2" w:rsidRDefault="002633F2" w:rsidP="002633F2">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2A1A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5E0DEAF" w14:textId="77777777" w:rsidR="002633F2" w:rsidRPr="002633F2" w:rsidRDefault="002633F2" w:rsidP="002633F2">
    <w:pPr>
      <w:pStyle w:val="Footer"/>
    </w:pPr>
  </w:p>
</w:ftr>
</file>

<file path=word/footer8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C38B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4C81D98" w14:textId="77777777" w:rsidR="002633F2" w:rsidRPr="002633F2" w:rsidRDefault="002633F2" w:rsidP="002633F2">
    <w:pPr>
      <w:pStyle w:val="Footer"/>
    </w:pPr>
  </w:p>
</w:ftr>
</file>

<file path=word/footer8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1A4F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B8290BD" w14:textId="77777777" w:rsidR="002633F2" w:rsidRPr="002633F2" w:rsidRDefault="002633F2" w:rsidP="002633F2">
    <w:pPr>
      <w:pStyle w:val="Footer"/>
    </w:pPr>
  </w:p>
</w:ftr>
</file>

<file path=word/footer8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2A08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98683E3" w14:textId="77777777" w:rsidR="002633F2" w:rsidRPr="002633F2" w:rsidRDefault="002633F2" w:rsidP="002633F2">
    <w:pPr>
      <w:pStyle w:val="Footer"/>
    </w:pPr>
  </w:p>
</w:ftr>
</file>

<file path=word/footer8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7497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F2A8E94" w14:textId="77777777" w:rsidR="002633F2" w:rsidRPr="002633F2" w:rsidRDefault="002633F2" w:rsidP="002633F2">
    <w:pPr>
      <w:pStyle w:val="Footer"/>
    </w:pPr>
  </w:p>
</w:ftr>
</file>

<file path=word/footer8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C8FD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C36A9AE" w14:textId="77777777" w:rsidR="002633F2" w:rsidRPr="002633F2" w:rsidRDefault="002633F2" w:rsidP="002633F2">
    <w:pPr>
      <w:pStyle w:val="Footer"/>
    </w:pPr>
  </w:p>
</w:ftr>
</file>

<file path=word/footer8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123E3" w14:textId="77777777" w:rsidR="007656FC" w:rsidRDefault="007656FC"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1AA76A9" w14:textId="77777777" w:rsidR="007656FC" w:rsidRPr="002633F2" w:rsidRDefault="007656FC" w:rsidP="002633F2">
    <w:pPr>
      <w:pStyle w:val="Footer"/>
    </w:pPr>
  </w:p>
</w:ftr>
</file>

<file path=word/footer8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A1B12" w14:textId="77777777" w:rsidR="007656FC" w:rsidRDefault="007656FC"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F8D7FF1" w14:textId="77777777" w:rsidR="007656FC" w:rsidRPr="002633F2" w:rsidRDefault="007656FC" w:rsidP="002633F2">
    <w:pPr>
      <w:pStyle w:val="Footer"/>
    </w:pPr>
  </w:p>
</w:ftr>
</file>

<file path=word/footer8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3FBE5" w14:textId="77777777" w:rsidR="002633F2" w:rsidRDefault="002633F2" w:rsidP="002633F2">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E335862" w14:textId="77777777" w:rsidR="002633F2" w:rsidRPr="002633F2" w:rsidRDefault="002633F2" w:rsidP="002633F2">
    <w:pPr>
      <w:pStyle w:val="Footer"/>
    </w:pPr>
  </w:p>
</w:ftr>
</file>

<file path=word/footer8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90B8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78D594B" w14:textId="77777777" w:rsidR="002633F2" w:rsidRPr="002633F2" w:rsidRDefault="002633F2" w:rsidP="002633F2">
    <w:pPr>
      <w:pStyle w:val="Footer"/>
    </w:pPr>
  </w:p>
</w:ftr>
</file>

<file path=word/footer8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A6E7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A5CCFA0" w14:textId="77777777" w:rsidR="002633F2" w:rsidRPr="002633F2" w:rsidRDefault="002633F2" w:rsidP="002633F2">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60D7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CAEBCB6" w14:textId="77777777" w:rsidR="002633F2" w:rsidRPr="002633F2" w:rsidRDefault="002633F2" w:rsidP="002633F2">
    <w:pPr>
      <w:pStyle w:val="Footer"/>
    </w:pPr>
  </w:p>
</w:ftr>
</file>

<file path=word/footer8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963E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21A7821" w14:textId="77777777" w:rsidR="002633F2" w:rsidRPr="002633F2" w:rsidRDefault="002633F2" w:rsidP="002633F2">
    <w:pPr>
      <w:pStyle w:val="Footer"/>
    </w:pPr>
  </w:p>
</w:ftr>
</file>

<file path=word/footer8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A718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56235BE" w14:textId="77777777" w:rsidR="002633F2" w:rsidRPr="002633F2" w:rsidRDefault="002633F2" w:rsidP="002633F2">
    <w:pPr>
      <w:pStyle w:val="Footer"/>
    </w:pPr>
  </w:p>
</w:ftr>
</file>

<file path=word/footer8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69E5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AD57AC0" w14:textId="77777777" w:rsidR="002633F2" w:rsidRPr="002633F2" w:rsidRDefault="002633F2" w:rsidP="002633F2">
    <w:pPr>
      <w:pStyle w:val="Footer"/>
    </w:pPr>
  </w:p>
</w:ftr>
</file>

<file path=word/footer8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E8D7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8D4E040" w14:textId="77777777" w:rsidR="002633F2" w:rsidRPr="002633F2" w:rsidRDefault="002633F2" w:rsidP="002633F2">
    <w:pPr>
      <w:pStyle w:val="Footer"/>
    </w:pPr>
  </w:p>
</w:ftr>
</file>

<file path=word/footer8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4A3FA"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1E3BA02" w14:textId="77777777" w:rsidR="002633F2" w:rsidRPr="002633F2" w:rsidRDefault="002633F2" w:rsidP="002633F2">
    <w:pPr>
      <w:pStyle w:val="Footer"/>
    </w:pPr>
  </w:p>
</w:ftr>
</file>

<file path=word/footer8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1ABF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47EDC33" w14:textId="77777777" w:rsidR="002633F2" w:rsidRPr="002633F2" w:rsidRDefault="002633F2" w:rsidP="002633F2">
    <w:pPr>
      <w:pStyle w:val="Footer"/>
    </w:pPr>
  </w:p>
</w:ftr>
</file>

<file path=word/footer8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BF4B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588E2DC" w14:textId="77777777" w:rsidR="002633F2" w:rsidRPr="002633F2" w:rsidRDefault="002633F2" w:rsidP="002633F2">
    <w:pPr>
      <w:pStyle w:val="Footer"/>
    </w:pPr>
  </w:p>
</w:ftr>
</file>

<file path=word/footer8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2189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6460FC6" w14:textId="77777777" w:rsidR="002633F2" w:rsidRPr="002633F2" w:rsidRDefault="002633F2" w:rsidP="002633F2">
    <w:pPr>
      <w:pStyle w:val="Footer"/>
    </w:pPr>
  </w:p>
</w:ftr>
</file>

<file path=word/footer8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1039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CF34AAA" w14:textId="77777777" w:rsidR="002633F2" w:rsidRPr="002633F2" w:rsidRDefault="002633F2" w:rsidP="002633F2">
    <w:pPr>
      <w:pStyle w:val="Footer"/>
    </w:pPr>
  </w:p>
</w:ftr>
</file>

<file path=word/footer8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03B4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67DF23DA" w14:textId="77777777" w:rsidR="002633F2" w:rsidRPr="002633F2" w:rsidRDefault="002633F2" w:rsidP="002633F2">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4910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6FDD43A" w14:textId="77777777" w:rsidR="002633F2" w:rsidRPr="002633F2" w:rsidRDefault="002633F2" w:rsidP="002633F2">
    <w:pPr>
      <w:pStyle w:val="Footer"/>
    </w:pPr>
  </w:p>
</w:ftr>
</file>

<file path=word/footer8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4CB7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69F505B" w14:textId="77777777" w:rsidR="002633F2" w:rsidRPr="002633F2" w:rsidRDefault="002633F2" w:rsidP="002633F2">
    <w:pPr>
      <w:pStyle w:val="Footer"/>
    </w:pPr>
  </w:p>
</w:ftr>
</file>

<file path=word/footer8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370C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65B964E" w14:textId="77777777" w:rsidR="002633F2" w:rsidRPr="002633F2" w:rsidRDefault="002633F2" w:rsidP="002633F2">
    <w:pPr>
      <w:pStyle w:val="Footer"/>
    </w:pPr>
  </w:p>
</w:ftr>
</file>

<file path=word/footer8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65D1E"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ADF3A77" w14:textId="77777777" w:rsidR="002633F2" w:rsidRPr="002633F2" w:rsidRDefault="002633F2" w:rsidP="002633F2">
    <w:pPr>
      <w:pStyle w:val="Footer"/>
    </w:pPr>
  </w:p>
</w:ftr>
</file>

<file path=word/footer8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8F30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8515918" w14:textId="77777777" w:rsidR="002633F2" w:rsidRPr="002633F2" w:rsidRDefault="002633F2" w:rsidP="002633F2">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8CEA3"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87C30C2" w14:textId="77777777" w:rsidR="002633F2" w:rsidRPr="002633F2" w:rsidRDefault="002633F2" w:rsidP="002633F2">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37C2F"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5400213" w14:textId="77777777" w:rsidR="002633F2" w:rsidRPr="002633F2" w:rsidRDefault="002633F2" w:rsidP="002633F2">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82F90"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0C57E9C" w14:textId="77777777" w:rsidR="002633F2" w:rsidRPr="002633F2" w:rsidRDefault="002633F2" w:rsidP="002633F2">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FAF3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DF19DF7" w14:textId="77777777" w:rsidR="002633F2" w:rsidRPr="002633F2" w:rsidRDefault="002633F2" w:rsidP="002633F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D3FE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2409487A" w14:textId="77777777" w:rsidR="002633F2" w:rsidRPr="002633F2" w:rsidRDefault="002633F2" w:rsidP="002633F2">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15592"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FACB1FC" w14:textId="77777777" w:rsidR="002633F2" w:rsidRPr="002633F2" w:rsidRDefault="002633F2" w:rsidP="002633F2">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31347"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1B77ACF" w14:textId="77777777" w:rsidR="002633F2" w:rsidRPr="002633F2" w:rsidRDefault="002633F2" w:rsidP="002633F2">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699B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F237EC9" w14:textId="77777777" w:rsidR="002633F2" w:rsidRPr="002633F2" w:rsidRDefault="002633F2" w:rsidP="002633F2">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47349"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8A7A9C9" w14:textId="77777777" w:rsidR="002633F2" w:rsidRPr="002633F2" w:rsidRDefault="002633F2" w:rsidP="002633F2">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8525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3B4B7E64" w14:textId="77777777" w:rsidR="002633F2" w:rsidRPr="002633F2" w:rsidRDefault="002633F2" w:rsidP="002633F2">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F220B"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3E9EF7D" w14:textId="77777777" w:rsidR="002633F2" w:rsidRPr="002633F2" w:rsidRDefault="002633F2" w:rsidP="002633F2">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B1E4D"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78763760" w14:textId="77777777" w:rsidR="002633F2" w:rsidRPr="002633F2" w:rsidRDefault="002633F2" w:rsidP="002633F2">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95015"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05421AC9" w14:textId="77777777" w:rsidR="002633F2" w:rsidRPr="002633F2" w:rsidRDefault="002633F2" w:rsidP="002633F2">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EBF96"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5E78978F" w14:textId="77777777" w:rsidR="002633F2" w:rsidRPr="002633F2" w:rsidRDefault="002633F2" w:rsidP="002633F2">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1DDF8" w14:textId="77777777" w:rsidR="002633F2" w:rsidRDefault="002633F2" w:rsidP="00B03A9F">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14:paraId="1E6D624A" w14:textId="77777777" w:rsidR="002633F2" w:rsidRPr="002633F2" w:rsidRDefault="002633F2" w:rsidP="002633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BF1B7" w14:textId="77777777" w:rsidR="00827E7C" w:rsidRPr="00B844FE" w:rsidRDefault="00827E7C" w:rsidP="00B844FE">
      <w:r>
        <w:separator/>
      </w:r>
    </w:p>
  </w:footnote>
  <w:footnote w:type="continuationSeparator" w:id="0">
    <w:p w14:paraId="3AA9651F" w14:textId="77777777" w:rsidR="00827E7C" w:rsidRPr="00B844FE" w:rsidRDefault="00827E7C" w:rsidP="00B844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FB089" w14:textId="77777777" w:rsidR="002633F2" w:rsidRPr="002633F2" w:rsidRDefault="002633F2" w:rsidP="002633F2">
    <w:pPr>
      <w:pStyle w:val="Header"/>
    </w:pPr>
    <w:r>
      <w:t>CS for HB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B3384" w14:textId="6325C652" w:rsidR="002633F2" w:rsidRPr="002633F2" w:rsidRDefault="006252D0" w:rsidP="002633F2">
    <w:pPr>
      <w:pStyle w:val="Header"/>
    </w:pPr>
    <w:r>
      <w:t xml:space="preserve">Eng </w:t>
    </w:r>
    <w:r w:rsidR="002633F2">
      <w:t>CS for HB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4C841" w14:textId="77777777" w:rsidR="002633F2" w:rsidRPr="002633F2" w:rsidRDefault="002633F2" w:rsidP="002633F2">
    <w:pPr>
      <w:pStyle w:val="Header"/>
    </w:pPr>
    <w:r>
      <w:t>CS for HB 2024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EA377" w14:textId="5772EE58" w:rsidR="002633F2" w:rsidRPr="002633F2" w:rsidRDefault="006252D0" w:rsidP="002633F2">
    <w:pPr>
      <w:pStyle w:val="Header"/>
    </w:pPr>
    <w:r>
      <w:t xml:space="preserve">Eng </w:t>
    </w:r>
    <w:r w:rsidR="002633F2">
      <w:t>CS for HB 2024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76096" w14:textId="26F879B4" w:rsidR="002633F2" w:rsidRPr="002633F2" w:rsidRDefault="006252D0" w:rsidP="002633F2">
    <w:pPr>
      <w:pStyle w:val="Header"/>
    </w:pPr>
    <w:r>
      <w:t xml:space="preserve">Eng </w:t>
    </w:r>
    <w:r w:rsidR="002633F2">
      <w:t>CS for HB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28CBA5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9C0A5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E52E7E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E6A622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4DAE40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6095C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4D6DBE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C5A4C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A4FE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CAE90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307773"/>
    <w:multiLevelType w:val="hybridMultilevel"/>
    <w:tmpl w:val="8E6C5B9C"/>
    <w:lvl w:ilvl="0" w:tplc="60E6BEFA">
      <w:start w:val="1"/>
      <w:numFmt w:val="decimal"/>
      <w:suff w:val="nothing"/>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BD0F1F"/>
    <w:multiLevelType w:val="hybridMultilevel"/>
    <w:tmpl w:val="18967F5A"/>
    <w:lvl w:ilvl="0" w:tplc="6A780C3E">
      <w:start w:val="1"/>
      <w:numFmt w:val="decimal"/>
      <w:lvlText w:val="%1 - "/>
      <w:lvlJc w:val="center"/>
      <w:pPr>
        <w:ind w:left="720" w:hanging="36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A27266"/>
    <w:multiLevelType w:val="multilevel"/>
    <w:tmpl w:val="1048DFF8"/>
    <w:lvl w:ilvl="0">
      <w:start w:val="1"/>
      <w:numFmt w:val="decimal"/>
      <w:lvlText w:val="%1"/>
      <w:legacy w:legacy="1" w:legacySpace="0" w:legacyIndent="0"/>
      <w:lvlJc w:val="left"/>
      <w:rPr>
        <w:rFonts w:cs="Times New Roman"/>
        <w:i w:val="0"/>
      </w:rPr>
    </w:lvl>
    <w:lvl w:ilvl="1">
      <w:start w:val="1"/>
      <w:numFmt w:val="lowerLetter"/>
      <w:lvlText w:val="%2."/>
      <w:legacy w:legacy="1" w:legacySpace="0" w:legacyIndent="0"/>
      <w:lvlJc w:val="left"/>
      <w:rPr>
        <w:rFonts w:cs="Times New Roman"/>
      </w:rPr>
    </w:lvl>
    <w:lvl w:ilvl="2">
      <w:start w:val="1"/>
      <w:numFmt w:val="lowerRoman"/>
      <w:lvlText w:val="%3."/>
      <w:legacy w:legacy="1" w:legacySpace="0" w:legacyIndent="0"/>
      <w:lvlJc w:val="left"/>
      <w:rPr>
        <w:rFonts w:cs="Times New Roman"/>
      </w:rPr>
    </w:lvl>
    <w:lvl w:ilvl="3">
      <w:start w:val="1"/>
      <w:numFmt w:val="decimal"/>
      <w:lvlText w:val="(%4)"/>
      <w:legacy w:legacy="1" w:legacySpace="0" w:legacyIndent="0"/>
      <w:lvlJc w:val="left"/>
      <w:rPr>
        <w:rFonts w:cs="Times New Roman"/>
      </w:rPr>
    </w:lvl>
    <w:lvl w:ilvl="4">
      <w:start w:val="1"/>
      <w:numFmt w:val="lowerLetter"/>
      <w:lvlText w:val="(%5)"/>
      <w:legacy w:legacy="1" w:legacySpace="0" w:legacyIndent="0"/>
      <w:lvlJc w:val="left"/>
      <w:rPr>
        <w:rFonts w:cs="Times New Roman"/>
      </w:rPr>
    </w:lvl>
    <w:lvl w:ilvl="5">
      <w:start w:val="1"/>
      <w:numFmt w:val="lowerRoman"/>
      <w:lvlText w:val="(%6)"/>
      <w:legacy w:legacy="1" w:legacySpace="0" w:legacyIndent="0"/>
      <w:lvlJc w:val="left"/>
      <w:rPr>
        <w:rFonts w:cs="Times New Roman"/>
      </w:rPr>
    </w:lvl>
    <w:lvl w:ilvl="6">
      <w:start w:val="1"/>
      <w:numFmt w:val="decimal"/>
      <w:lvlText w:val="%7)"/>
      <w:legacy w:legacy="1" w:legacySpace="0" w:legacyIndent="0"/>
      <w:lvlJc w:val="left"/>
      <w:rPr>
        <w:rFonts w:cs="Times New Roman"/>
      </w:rPr>
    </w:lvl>
    <w:lvl w:ilvl="7">
      <w:start w:val="1"/>
      <w:numFmt w:val="lowerLetter"/>
      <w:lvlText w:val="%8)"/>
      <w:legacy w:legacy="1" w:legacySpace="0" w:legacyIndent="0"/>
      <w:lvlJc w:val="left"/>
      <w:rPr>
        <w:rFonts w:cs="Times New Roman"/>
      </w:rPr>
    </w:lvl>
    <w:lvl w:ilvl="8">
      <w:start w:val="1"/>
      <w:numFmt w:val="lowerRoman"/>
      <w:lvlText w:val="%9)"/>
      <w:legacy w:legacy="1" w:legacySpace="0" w:legacyIndent="0"/>
      <w:lvlJc w:val="left"/>
      <w:rPr>
        <w:rFonts w:cs="Times New Roman"/>
      </w:rPr>
    </w:lvl>
  </w:abstractNum>
  <w:abstractNum w:abstractNumId="13" w15:restartNumberingAfterBreak="0">
    <w:nsid w:val="35286C8B"/>
    <w:multiLevelType w:val="hybridMultilevel"/>
    <w:tmpl w:val="B010FD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F817E7"/>
    <w:multiLevelType w:val="hybridMultilevel"/>
    <w:tmpl w:val="5BD68208"/>
    <w:lvl w:ilvl="0" w:tplc="2E76F2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3E4CBD"/>
    <w:multiLevelType w:val="hybridMultilevel"/>
    <w:tmpl w:val="5DDE689A"/>
    <w:lvl w:ilvl="0" w:tplc="35E60894">
      <w:start w:val="1"/>
      <w:numFmt w:val="decimal"/>
      <w:suff w:val="nothing"/>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1B311D"/>
    <w:multiLevelType w:val="hybridMultilevel"/>
    <w:tmpl w:val="9D0C54A6"/>
    <w:lvl w:ilvl="0" w:tplc="6A780C3E">
      <w:start w:val="1"/>
      <w:numFmt w:val="decimal"/>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900B13"/>
    <w:multiLevelType w:val="hybridMultilevel"/>
    <w:tmpl w:val="2E302DC6"/>
    <w:lvl w:ilvl="0" w:tplc="2E76F2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212714"/>
    <w:multiLevelType w:val="multilevel"/>
    <w:tmpl w:val="4424A5BA"/>
    <w:lvl w:ilvl="0">
      <w:start w:val="1"/>
      <w:numFmt w:val="lowerLetter"/>
      <w:suff w:val="space"/>
      <w:lvlText w:val="(%1)"/>
      <w:lvlJc w:val="left"/>
      <w:pPr>
        <w:ind w:left="0" w:firstLine="720"/>
      </w:pPr>
      <w:rPr>
        <w:rFonts w:hint="default"/>
      </w:rPr>
    </w:lvl>
    <w:lvl w:ilvl="1">
      <w:start w:val="1"/>
      <w:numFmt w:val="decimal"/>
      <w:suff w:val="space"/>
      <w:lvlText w:val="(%2)"/>
      <w:lvlJc w:val="left"/>
      <w:pPr>
        <w:ind w:left="0" w:firstLine="720"/>
      </w:pPr>
      <w:rPr>
        <w:rFonts w:hint="default"/>
      </w:rPr>
    </w:lvl>
    <w:lvl w:ilvl="2">
      <w:start w:val="1"/>
      <w:numFmt w:val="upperLetter"/>
      <w:suff w:val="space"/>
      <w:lvlText w:val="(%3)"/>
      <w:lvlJc w:val="left"/>
      <w:pPr>
        <w:ind w:left="0" w:firstLine="720"/>
      </w:pPr>
      <w:rPr>
        <w:rFonts w:hint="default"/>
      </w:rPr>
    </w:lvl>
    <w:lvl w:ilvl="3">
      <w:start w:val="1"/>
      <w:numFmt w:val="lowerRoman"/>
      <w:suff w:val="space"/>
      <w:lvlText w:val="(%4)"/>
      <w:lvlJc w:val="left"/>
      <w:pPr>
        <w:ind w:left="0" w:firstLine="720"/>
      </w:pPr>
      <w:rPr>
        <w:rFonts w:hint="default"/>
      </w:rPr>
    </w:lvl>
    <w:lvl w:ilvl="4">
      <w:start w:val="1"/>
      <w:numFmt w:val="upperRoman"/>
      <w:suff w:val="space"/>
      <w:lvlText w:val="(%5)"/>
      <w:lvlJc w:val="left"/>
      <w:pPr>
        <w:ind w:left="0" w:firstLine="720"/>
      </w:pPr>
      <w:rPr>
        <w:rFonts w:hint="default"/>
      </w:rPr>
    </w:lvl>
    <w:lvl w:ilvl="5">
      <w:start w:val="1"/>
      <w:numFmt w:val="none"/>
      <w:lvlText w:val=""/>
      <w:lvlJc w:val="left"/>
      <w:pPr>
        <w:ind w:left="0" w:firstLine="720"/>
      </w:pPr>
      <w:rPr>
        <w:rFonts w:hint="default"/>
      </w:rPr>
    </w:lvl>
    <w:lvl w:ilvl="6">
      <w:start w:val="1"/>
      <w:numFmt w:val="none"/>
      <w:lvlText w:val=""/>
      <w:lvlJc w:val="left"/>
      <w:pPr>
        <w:ind w:left="0" w:firstLine="720"/>
      </w:pPr>
      <w:rPr>
        <w:rFonts w:hint="default"/>
      </w:rPr>
    </w:lvl>
    <w:lvl w:ilvl="7">
      <w:start w:val="1"/>
      <w:numFmt w:val="none"/>
      <w:lvlText w:val=""/>
      <w:lvlJc w:val="left"/>
      <w:pPr>
        <w:ind w:left="0" w:firstLine="720"/>
      </w:pPr>
      <w:rPr>
        <w:rFonts w:hint="default"/>
      </w:rPr>
    </w:lvl>
    <w:lvl w:ilvl="8">
      <w:start w:val="1"/>
      <w:numFmt w:val="none"/>
      <w:lvlText w:val=""/>
      <w:lvlJc w:val="left"/>
      <w:pPr>
        <w:ind w:left="0" w:firstLine="720"/>
      </w:pPr>
      <w:rPr>
        <w:rFonts w:hint="default"/>
      </w:rPr>
    </w:lvl>
  </w:abstractNum>
  <w:abstractNum w:abstractNumId="19" w15:restartNumberingAfterBreak="0">
    <w:nsid w:val="6760274D"/>
    <w:multiLevelType w:val="hybridMultilevel"/>
    <w:tmpl w:val="F5E02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BF07B8"/>
    <w:multiLevelType w:val="hybridMultilevel"/>
    <w:tmpl w:val="83B8C91A"/>
    <w:lvl w:ilvl="0" w:tplc="CCBE2716">
      <w:start w:val="1"/>
      <w:numFmt w:val="decimal"/>
      <w:lvlText w:val="%1 - "/>
      <w:lvlJc w:val="left"/>
      <w:pPr>
        <w:ind w:left="720" w:hanging="36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A7189A"/>
    <w:multiLevelType w:val="hybridMultilevel"/>
    <w:tmpl w:val="0A9EA910"/>
    <w:lvl w:ilvl="0" w:tplc="CCBE2716">
      <w:start w:val="1"/>
      <w:numFmt w:val="decimal"/>
      <w:lvlText w:val="%1 - "/>
      <w:lvlJc w:val="left"/>
      <w:pPr>
        <w:ind w:left="720" w:hanging="36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34412D"/>
    <w:multiLevelType w:val="hybridMultilevel"/>
    <w:tmpl w:val="172C4266"/>
    <w:lvl w:ilvl="0" w:tplc="94480F14">
      <w:start w:val="395"/>
      <w:numFmt w:val="decimal"/>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6E3167"/>
    <w:multiLevelType w:val="hybridMultilevel"/>
    <w:tmpl w:val="35742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21677F"/>
    <w:multiLevelType w:val="hybridMultilevel"/>
    <w:tmpl w:val="85409270"/>
    <w:lvl w:ilvl="0" w:tplc="E15C040E">
      <w:start w:val="331"/>
      <w:numFmt w:val="decimal"/>
      <w:lvlText w:val="%1 - "/>
      <w:lvlJc w:val="center"/>
      <w:pPr>
        <w:ind w:left="0" w:firstLine="0"/>
      </w:pPr>
      <w:rPr>
        <w:rFonts w:ascii="Arial" w:hAnsi="Arial" w:hint="default"/>
        <w:b w:val="0"/>
        <w:i/>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4649978">
    <w:abstractNumId w:val="18"/>
  </w:num>
  <w:num w:numId="2" w16cid:durableId="398329217">
    <w:abstractNumId w:val="18"/>
  </w:num>
  <w:num w:numId="3" w16cid:durableId="1571764826">
    <w:abstractNumId w:val="12"/>
  </w:num>
  <w:num w:numId="4" w16cid:durableId="1273131267">
    <w:abstractNumId w:val="21"/>
  </w:num>
  <w:num w:numId="5" w16cid:durableId="1151367784">
    <w:abstractNumId w:val="20"/>
  </w:num>
  <w:num w:numId="6" w16cid:durableId="1062945902">
    <w:abstractNumId w:val="16"/>
  </w:num>
  <w:num w:numId="7" w16cid:durableId="1790854519">
    <w:abstractNumId w:val="15"/>
  </w:num>
  <w:num w:numId="8" w16cid:durableId="887493622">
    <w:abstractNumId w:val="10"/>
  </w:num>
  <w:num w:numId="9" w16cid:durableId="10031823">
    <w:abstractNumId w:val="19"/>
  </w:num>
  <w:num w:numId="10" w16cid:durableId="821967772">
    <w:abstractNumId w:val="23"/>
  </w:num>
  <w:num w:numId="11" w16cid:durableId="2120174389">
    <w:abstractNumId w:val="11"/>
  </w:num>
  <w:num w:numId="12" w16cid:durableId="1900552984">
    <w:abstractNumId w:val="13"/>
  </w:num>
  <w:num w:numId="13" w16cid:durableId="150218944">
    <w:abstractNumId w:val="24"/>
  </w:num>
  <w:num w:numId="14" w16cid:durableId="189688521">
    <w:abstractNumId w:val="14"/>
  </w:num>
  <w:num w:numId="15" w16cid:durableId="1772627925">
    <w:abstractNumId w:val="17"/>
  </w:num>
  <w:num w:numId="16" w16cid:durableId="1540118639">
    <w:abstractNumId w:val="22"/>
  </w:num>
  <w:num w:numId="17" w16cid:durableId="1994290204">
    <w:abstractNumId w:val="9"/>
  </w:num>
  <w:num w:numId="18" w16cid:durableId="675619433">
    <w:abstractNumId w:val="7"/>
  </w:num>
  <w:num w:numId="19" w16cid:durableId="1262223721">
    <w:abstractNumId w:val="6"/>
  </w:num>
  <w:num w:numId="20" w16cid:durableId="56905064">
    <w:abstractNumId w:val="5"/>
  </w:num>
  <w:num w:numId="21" w16cid:durableId="7874101">
    <w:abstractNumId w:val="4"/>
  </w:num>
  <w:num w:numId="22" w16cid:durableId="1986202828">
    <w:abstractNumId w:val="8"/>
  </w:num>
  <w:num w:numId="23" w16cid:durableId="2144227798">
    <w:abstractNumId w:val="3"/>
  </w:num>
  <w:num w:numId="24" w16cid:durableId="686253022">
    <w:abstractNumId w:val="2"/>
  </w:num>
  <w:num w:numId="25" w16cid:durableId="434793840">
    <w:abstractNumId w:val="1"/>
  </w:num>
  <w:num w:numId="26" w16cid:durableId="11295130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AAC"/>
    <w:rsid w:val="00001633"/>
    <w:rsid w:val="00001719"/>
    <w:rsid w:val="0000526A"/>
    <w:rsid w:val="00010DBE"/>
    <w:rsid w:val="00022404"/>
    <w:rsid w:val="000264CB"/>
    <w:rsid w:val="00026614"/>
    <w:rsid w:val="000525EC"/>
    <w:rsid w:val="000568A3"/>
    <w:rsid w:val="00073BF1"/>
    <w:rsid w:val="00080AAE"/>
    <w:rsid w:val="00081BDA"/>
    <w:rsid w:val="00081D6D"/>
    <w:rsid w:val="00082A0F"/>
    <w:rsid w:val="00085D22"/>
    <w:rsid w:val="000A24C1"/>
    <w:rsid w:val="000A6285"/>
    <w:rsid w:val="000B5F08"/>
    <w:rsid w:val="000C2C6E"/>
    <w:rsid w:val="000C2F58"/>
    <w:rsid w:val="000C5C77"/>
    <w:rsid w:val="000C67B6"/>
    <w:rsid w:val="000E06F5"/>
    <w:rsid w:val="000E4D08"/>
    <w:rsid w:val="000E647E"/>
    <w:rsid w:val="000F22B7"/>
    <w:rsid w:val="000F3889"/>
    <w:rsid w:val="000F7259"/>
    <w:rsid w:val="0010070F"/>
    <w:rsid w:val="00105A24"/>
    <w:rsid w:val="00106D84"/>
    <w:rsid w:val="00110C0C"/>
    <w:rsid w:val="001170A7"/>
    <w:rsid w:val="001203D6"/>
    <w:rsid w:val="00125F17"/>
    <w:rsid w:val="00136A3C"/>
    <w:rsid w:val="00137AE7"/>
    <w:rsid w:val="0015112E"/>
    <w:rsid w:val="001552E7"/>
    <w:rsid w:val="001566B4"/>
    <w:rsid w:val="0016456D"/>
    <w:rsid w:val="001804E4"/>
    <w:rsid w:val="00190697"/>
    <w:rsid w:val="00191A28"/>
    <w:rsid w:val="00191C8E"/>
    <w:rsid w:val="00195619"/>
    <w:rsid w:val="001963E2"/>
    <w:rsid w:val="001975E1"/>
    <w:rsid w:val="00197D6A"/>
    <w:rsid w:val="001A0391"/>
    <w:rsid w:val="001A5E1D"/>
    <w:rsid w:val="001B2253"/>
    <w:rsid w:val="001C279E"/>
    <w:rsid w:val="001C2CD5"/>
    <w:rsid w:val="001D1E1D"/>
    <w:rsid w:val="001D459E"/>
    <w:rsid w:val="001F1E5B"/>
    <w:rsid w:val="002010BF"/>
    <w:rsid w:val="002013C2"/>
    <w:rsid w:val="00216781"/>
    <w:rsid w:val="00220172"/>
    <w:rsid w:val="002347CD"/>
    <w:rsid w:val="002471DE"/>
    <w:rsid w:val="00251FA6"/>
    <w:rsid w:val="00252C6E"/>
    <w:rsid w:val="00261C6B"/>
    <w:rsid w:val="00262D35"/>
    <w:rsid w:val="002633F2"/>
    <w:rsid w:val="0027011C"/>
    <w:rsid w:val="002706DE"/>
    <w:rsid w:val="00274200"/>
    <w:rsid w:val="00275740"/>
    <w:rsid w:val="00276760"/>
    <w:rsid w:val="00276E47"/>
    <w:rsid w:val="0029309C"/>
    <w:rsid w:val="00297E52"/>
    <w:rsid w:val="002A0269"/>
    <w:rsid w:val="002A1DF3"/>
    <w:rsid w:val="002A534E"/>
    <w:rsid w:val="002C1DBA"/>
    <w:rsid w:val="002C1EA4"/>
    <w:rsid w:val="002C2430"/>
    <w:rsid w:val="002C49B3"/>
    <w:rsid w:val="002C65D6"/>
    <w:rsid w:val="002E1A1D"/>
    <w:rsid w:val="002E5E68"/>
    <w:rsid w:val="002F3367"/>
    <w:rsid w:val="002F39A5"/>
    <w:rsid w:val="00301F44"/>
    <w:rsid w:val="00303684"/>
    <w:rsid w:val="00304FEE"/>
    <w:rsid w:val="00305319"/>
    <w:rsid w:val="00306D8A"/>
    <w:rsid w:val="003143F5"/>
    <w:rsid w:val="00314854"/>
    <w:rsid w:val="00322CC1"/>
    <w:rsid w:val="003272CA"/>
    <w:rsid w:val="00331B5A"/>
    <w:rsid w:val="00332AEB"/>
    <w:rsid w:val="003373A0"/>
    <w:rsid w:val="00341007"/>
    <w:rsid w:val="00362DC8"/>
    <w:rsid w:val="003879D9"/>
    <w:rsid w:val="003A5A8D"/>
    <w:rsid w:val="003A680E"/>
    <w:rsid w:val="003C29E9"/>
    <w:rsid w:val="003C44D3"/>
    <w:rsid w:val="003C51CD"/>
    <w:rsid w:val="003E2B3D"/>
    <w:rsid w:val="003E7DF2"/>
    <w:rsid w:val="003F2530"/>
    <w:rsid w:val="004103F5"/>
    <w:rsid w:val="00415BD4"/>
    <w:rsid w:val="00416532"/>
    <w:rsid w:val="00421098"/>
    <w:rsid w:val="004247A2"/>
    <w:rsid w:val="00430655"/>
    <w:rsid w:val="00467093"/>
    <w:rsid w:val="00497C2F"/>
    <w:rsid w:val="004A20BC"/>
    <w:rsid w:val="004A3ECE"/>
    <w:rsid w:val="004B1108"/>
    <w:rsid w:val="004B2492"/>
    <w:rsid w:val="004B2795"/>
    <w:rsid w:val="004B33D8"/>
    <w:rsid w:val="004C13DD"/>
    <w:rsid w:val="004E3441"/>
    <w:rsid w:val="004F159E"/>
    <w:rsid w:val="004F44DF"/>
    <w:rsid w:val="005051CE"/>
    <w:rsid w:val="00517DA7"/>
    <w:rsid w:val="005204EA"/>
    <w:rsid w:val="005379AF"/>
    <w:rsid w:val="005400B5"/>
    <w:rsid w:val="005441B3"/>
    <w:rsid w:val="005446C2"/>
    <w:rsid w:val="00555272"/>
    <w:rsid w:val="005626FA"/>
    <w:rsid w:val="00562810"/>
    <w:rsid w:val="0056390B"/>
    <w:rsid w:val="00563F40"/>
    <w:rsid w:val="005919EE"/>
    <w:rsid w:val="005970BB"/>
    <w:rsid w:val="005A5366"/>
    <w:rsid w:val="005B2B19"/>
    <w:rsid w:val="005B3D83"/>
    <w:rsid w:val="005C1E36"/>
    <w:rsid w:val="005D7728"/>
    <w:rsid w:val="005F29E5"/>
    <w:rsid w:val="005F2FD6"/>
    <w:rsid w:val="005F4497"/>
    <w:rsid w:val="00610BEA"/>
    <w:rsid w:val="006155D1"/>
    <w:rsid w:val="006252D0"/>
    <w:rsid w:val="0063275E"/>
    <w:rsid w:val="00637E73"/>
    <w:rsid w:val="00641DAC"/>
    <w:rsid w:val="00650AB7"/>
    <w:rsid w:val="006627A1"/>
    <w:rsid w:val="00664FB0"/>
    <w:rsid w:val="00675EFC"/>
    <w:rsid w:val="006865E9"/>
    <w:rsid w:val="00691F3E"/>
    <w:rsid w:val="00693A88"/>
    <w:rsid w:val="00694BFB"/>
    <w:rsid w:val="00696C3A"/>
    <w:rsid w:val="006A0622"/>
    <w:rsid w:val="006A106B"/>
    <w:rsid w:val="006A202F"/>
    <w:rsid w:val="006A6B46"/>
    <w:rsid w:val="006B1376"/>
    <w:rsid w:val="006C26F7"/>
    <w:rsid w:val="006C30BA"/>
    <w:rsid w:val="006C523D"/>
    <w:rsid w:val="006D09BC"/>
    <w:rsid w:val="006D4036"/>
    <w:rsid w:val="006D5DE9"/>
    <w:rsid w:val="006E3ABA"/>
    <w:rsid w:val="006E49C4"/>
    <w:rsid w:val="006E61A4"/>
    <w:rsid w:val="0070502F"/>
    <w:rsid w:val="0071398A"/>
    <w:rsid w:val="00737B36"/>
    <w:rsid w:val="00754E36"/>
    <w:rsid w:val="007617F8"/>
    <w:rsid w:val="00762C38"/>
    <w:rsid w:val="0076340D"/>
    <w:rsid w:val="00764120"/>
    <w:rsid w:val="007656FC"/>
    <w:rsid w:val="00766695"/>
    <w:rsid w:val="007678DF"/>
    <w:rsid w:val="00773C31"/>
    <w:rsid w:val="007756B3"/>
    <w:rsid w:val="0077595D"/>
    <w:rsid w:val="00777198"/>
    <w:rsid w:val="00780C02"/>
    <w:rsid w:val="0078478A"/>
    <w:rsid w:val="00785DF2"/>
    <w:rsid w:val="0078669B"/>
    <w:rsid w:val="007913CE"/>
    <w:rsid w:val="00791CCB"/>
    <w:rsid w:val="00791D9B"/>
    <w:rsid w:val="007975E4"/>
    <w:rsid w:val="007A5923"/>
    <w:rsid w:val="007A60E8"/>
    <w:rsid w:val="007B022C"/>
    <w:rsid w:val="007B0B72"/>
    <w:rsid w:val="007B0D5D"/>
    <w:rsid w:val="007B45A4"/>
    <w:rsid w:val="007B4BE6"/>
    <w:rsid w:val="007C03A6"/>
    <w:rsid w:val="007E02CF"/>
    <w:rsid w:val="007F0E6D"/>
    <w:rsid w:val="007F1CF5"/>
    <w:rsid w:val="007F7C64"/>
    <w:rsid w:val="00804D76"/>
    <w:rsid w:val="008077A8"/>
    <w:rsid w:val="00810735"/>
    <w:rsid w:val="00820A95"/>
    <w:rsid w:val="0082153C"/>
    <w:rsid w:val="00827E7C"/>
    <w:rsid w:val="00830F74"/>
    <w:rsid w:val="00832E6E"/>
    <w:rsid w:val="00834EDE"/>
    <w:rsid w:val="008367AD"/>
    <w:rsid w:val="008414B0"/>
    <w:rsid w:val="00842689"/>
    <w:rsid w:val="0084625A"/>
    <w:rsid w:val="0085791F"/>
    <w:rsid w:val="00865E9A"/>
    <w:rsid w:val="008736AA"/>
    <w:rsid w:val="00876AEC"/>
    <w:rsid w:val="00880058"/>
    <w:rsid w:val="00886064"/>
    <w:rsid w:val="00886D80"/>
    <w:rsid w:val="0089209D"/>
    <w:rsid w:val="008B392F"/>
    <w:rsid w:val="008B55C0"/>
    <w:rsid w:val="008D275D"/>
    <w:rsid w:val="008D765C"/>
    <w:rsid w:val="008E0894"/>
    <w:rsid w:val="008F2223"/>
    <w:rsid w:val="008F3726"/>
    <w:rsid w:val="00914A5F"/>
    <w:rsid w:val="00922A03"/>
    <w:rsid w:val="009274B6"/>
    <w:rsid w:val="009304E5"/>
    <w:rsid w:val="009318F8"/>
    <w:rsid w:val="00934B0F"/>
    <w:rsid w:val="0093679B"/>
    <w:rsid w:val="009436F1"/>
    <w:rsid w:val="00954B98"/>
    <w:rsid w:val="0095678E"/>
    <w:rsid w:val="009666DD"/>
    <w:rsid w:val="00966D9E"/>
    <w:rsid w:val="00980327"/>
    <w:rsid w:val="00980698"/>
    <w:rsid w:val="0099417A"/>
    <w:rsid w:val="0099640F"/>
    <w:rsid w:val="009A1E95"/>
    <w:rsid w:val="009A68C6"/>
    <w:rsid w:val="009B364D"/>
    <w:rsid w:val="009C1EA5"/>
    <w:rsid w:val="009C284E"/>
    <w:rsid w:val="009C7160"/>
    <w:rsid w:val="009D0604"/>
    <w:rsid w:val="009D7442"/>
    <w:rsid w:val="009F1067"/>
    <w:rsid w:val="009F34BE"/>
    <w:rsid w:val="00A0345E"/>
    <w:rsid w:val="00A07CAE"/>
    <w:rsid w:val="00A314D7"/>
    <w:rsid w:val="00A31E01"/>
    <w:rsid w:val="00A3307F"/>
    <w:rsid w:val="00A3350B"/>
    <w:rsid w:val="00A33A2F"/>
    <w:rsid w:val="00A34D29"/>
    <w:rsid w:val="00A40BEE"/>
    <w:rsid w:val="00A527AD"/>
    <w:rsid w:val="00A70956"/>
    <w:rsid w:val="00A718CF"/>
    <w:rsid w:val="00A724A4"/>
    <w:rsid w:val="00A72E7C"/>
    <w:rsid w:val="00A763D7"/>
    <w:rsid w:val="00A8042B"/>
    <w:rsid w:val="00A80982"/>
    <w:rsid w:val="00A80BFF"/>
    <w:rsid w:val="00AA2600"/>
    <w:rsid w:val="00AA37EF"/>
    <w:rsid w:val="00AA4BC9"/>
    <w:rsid w:val="00AA6929"/>
    <w:rsid w:val="00AB1CF0"/>
    <w:rsid w:val="00AC3B58"/>
    <w:rsid w:val="00AD1CB7"/>
    <w:rsid w:val="00AD2753"/>
    <w:rsid w:val="00AD2C5B"/>
    <w:rsid w:val="00AD57B4"/>
    <w:rsid w:val="00AE48A0"/>
    <w:rsid w:val="00AE61BE"/>
    <w:rsid w:val="00B00E5F"/>
    <w:rsid w:val="00B1106B"/>
    <w:rsid w:val="00B125C7"/>
    <w:rsid w:val="00B12ACD"/>
    <w:rsid w:val="00B142EB"/>
    <w:rsid w:val="00B169AE"/>
    <w:rsid w:val="00B16F25"/>
    <w:rsid w:val="00B24422"/>
    <w:rsid w:val="00B24508"/>
    <w:rsid w:val="00B25080"/>
    <w:rsid w:val="00B25C5C"/>
    <w:rsid w:val="00B27F01"/>
    <w:rsid w:val="00B42C36"/>
    <w:rsid w:val="00B545E5"/>
    <w:rsid w:val="00B574F1"/>
    <w:rsid w:val="00B64163"/>
    <w:rsid w:val="00B65E62"/>
    <w:rsid w:val="00B660EB"/>
    <w:rsid w:val="00B70550"/>
    <w:rsid w:val="00B74186"/>
    <w:rsid w:val="00B80C20"/>
    <w:rsid w:val="00B8161A"/>
    <w:rsid w:val="00B844FE"/>
    <w:rsid w:val="00BA744C"/>
    <w:rsid w:val="00BB0B7A"/>
    <w:rsid w:val="00BB55AE"/>
    <w:rsid w:val="00BC2772"/>
    <w:rsid w:val="00BC562B"/>
    <w:rsid w:val="00BC614F"/>
    <w:rsid w:val="00BC7860"/>
    <w:rsid w:val="00BC7994"/>
    <w:rsid w:val="00BD3631"/>
    <w:rsid w:val="00BD7EEA"/>
    <w:rsid w:val="00BE4545"/>
    <w:rsid w:val="00BE4CE6"/>
    <w:rsid w:val="00BE7A63"/>
    <w:rsid w:val="00BF46CF"/>
    <w:rsid w:val="00BF5C06"/>
    <w:rsid w:val="00C00B3B"/>
    <w:rsid w:val="00C132DF"/>
    <w:rsid w:val="00C14F23"/>
    <w:rsid w:val="00C20277"/>
    <w:rsid w:val="00C25BC6"/>
    <w:rsid w:val="00C327B3"/>
    <w:rsid w:val="00C33014"/>
    <w:rsid w:val="00C33434"/>
    <w:rsid w:val="00C34869"/>
    <w:rsid w:val="00C349A8"/>
    <w:rsid w:val="00C34C89"/>
    <w:rsid w:val="00C35733"/>
    <w:rsid w:val="00C42EB6"/>
    <w:rsid w:val="00C44492"/>
    <w:rsid w:val="00C501CC"/>
    <w:rsid w:val="00C54581"/>
    <w:rsid w:val="00C60F95"/>
    <w:rsid w:val="00C61329"/>
    <w:rsid w:val="00C639A4"/>
    <w:rsid w:val="00C73AAC"/>
    <w:rsid w:val="00C85096"/>
    <w:rsid w:val="00C86545"/>
    <w:rsid w:val="00CA6FBB"/>
    <w:rsid w:val="00CB20EF"/>
    <w:rsid w:val="00CB346B"/>
    <w:rsid w:val="00CC26D0"/>
    <w:rsid w:val="00CC33AC"/>
    <w:rsid w:val="00CD12CB"/>
    <w:rsid w:val="00CD20B5"/>
    <w:rsid w:val="00CD36CF"/>
    <w:rsid w:val="00CD49BA"/>
    <w:rsid w:val="00CD4F6E"/>
    <w:rsid w:val="00CD76CD"/>
    <w:rsid w:val="00CD79A5"/>
    <w:rsid w:val="00CE14D7"/>
    <w:rsid w:val="00CE44C2"/>
    <w:rsid w:val="00CF071D"/>
    <w:rsid w:val="00CF1DCA"/>
    <w:rsid w:val="00D00DD2"/>
    <w:rsid w:val="00D03B54"/>
    <w:rsid w:val="00D15223"/>
    <w:rsid w:val="00D201B0"/>
    <w:rsid w:val="00D27498"/>
    <w:rsid w:val="00D42F98"/>
    <w:rsid w:val="00D579FC"/>
    <w:rsid w:val="00D64E6F"/>
    <w:rsid w:val="00D6661F"/>
    <w:rsid w:val="00D733CF"/>
    <w:rsid w:val="00D7428E"/>
    <w:rsid w:val="00D7672D"/>
    <w:rsid w:val="00D76918"/>
    <w:rsid w:val="00D773D6"/>
    <w:rsid w:val="00D94D5F"/>
    <w:rsid w:val="00DA18D9"/>
    <w:rsid w:val="00DA2934"/>
    <w:rsid w:val="00DA3009"/>
    <w:rsid w:val="00DA378F"/>
    <w:rsid w:val="00DB0D24"/>
    <w:rsid w:val="00DB30B2"/>
    <w:rsid w:val="00DB3CAD"/>
    <w:rsid w:val="00DB53ED"/>
    <w:rsid w:val="00DD6485"/>
    <w:rsid w:val="00DE526B"/>
    <w:rsid w:val="00DE66E6"/>
    <w:rsid w:val="00DF199D"/>
    <w:rsid w:val="00DF3299"/>
    <w:rsid w:val="00DF70F9"/>
    <w:rsid w:val="00E00C01"/>
    <w:rsid w:val="00E01542"/>
    <w:rsid w:val="00E04ED3"/>
    <w:rsid w:val="00E211F3"/>
    <w:rsid w:val="00E23D8B"/>
    <w:rsid w:val="00E365F1"/>
    <w:rsid w:val="00E47774"/>
    <w:rsid w:val="00E47DCE"/>
    <w:rsid w:val="00E531D2"/>
    <w:rsid w:val="00E5720F"/>
    <w:rsid w:val="00E602D7"/>
    <w:rsid w:val="00E61E38"/>
    <w:rsid w:val="00E61FF2"/>
    <w:rsid w:val="00E62F48"/>
    <w:rsid w:val="00E6558B"/>
    <w:rsid w:val="00E831B3"/>
    <w:rsid w:val="00E8463E"/>
    <w:rsid w:val="00EA1359"/>
    <w:rsid w:val="00EA5D35"/>
    <w:rsid w:val="00EB203E"/>
    <w:rsid w:val="00EB5410"/>
    <w:rsid w:val="00EC0B59"/>
    <w:rsid w:val="00EC3CE8"/>
    <w:rsid w:val="00EC6B15"/>
    <w:rsid w:val="00EE3AE5"/>
    <w:rsid w:val="00EE64BC"/>
    <w:rsid w:val="00EE70CB"/>
    <w:rsid w:val="00EF1830"/>
    <w:rsid w:val="00EF6F1D"/>
    <w:rsid w:val="00F01B45"/>
    <w:rsid w:val="00F04C31"/>
    <w:rsid w:val="00F07A03"/>
    <w:rsid w:val="00F10B5D"/>
    <w:rsid w:val="00F11859"/>
    <w:rsid w:val="00F14487"/>
    <w:rsid w:val="00F14CCA"/>
    <w:rsid w:val="00F1777D"/>
    <w:rsid w:val="00F211D5"/>
    <w:rsid w:val="00F23775"/>
    <w:rsid w:val="00F23DFC"/>
    <w:rsid w:val="00F24C7C"/>
    <w:rsid w:val="00F27A78"/>
    <w:rsid w:val="00F406E4"/>
    <w:rsid w:val="00F41CA2"/>
    <w:rsid w:val="00F4224B"/>
    <w:rsid w:val="00F443C0"/>
    <w:rsid w:val="00F469DF"/>
    <w:rsid w:val="00F517C5"/>
    <w:rsid w:val="00F56582"/>
    <w:rsid w:val="00F6065C"/>
    <w:rsid w:val="00F62EFB"/>
    <w:rsid w:val="00F65A88"/>
    <w:rsid w:val="00F65ADB"/>
    <w:rsid w:val="00F75890"/>
    <w:rsid w:val="00F75C6D"/>
    <w:rsid w:val="00F939A4"/>
    <w:rsid w:val="00FA0EC8"/>
    <w:rsid w:val="00FA7B09"/>
    <w:rsid w:val="00FB563C"/>
    <w:rsid w:val="00FB74F1"/>
    <w:rsid w:val="00FC6C6B"/>
    <w:rsid w:val="00FC784F"/>
    <w:rsid w:val="00FD62A9"/>
    <w:rsid w:val="00FE067E"/>
    <w:rsid w:val="00FF13F3"/>
    <w:rsid w:val="00FF5C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7F7B47"/>
  <w15:chartTrackingRefBased/>
  <w15:docId w15:val="{53024FCA-585D-4F6A-9BB6-5952E5291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000000" w:themeColor="text1"/>
        <w:sz w:val="22"/>
        <w:szCs w:val="22"/>
        <w:lang w:val="en-US" w:eastAsia="en-US" w:bidi="ar-SA"/>
      </w:rPr>
    </w:rPrDefault>
    <w:pPrDefault>
      <w:pPr>
        <w:spacing w:line="480" w:lineRule="auto"/>
      </w:pPr>
    </w:pPrDefault>
  </w:docDefaults>
  <w:latentStyles w:defLockedState="1" w:defUIPriority="99" w:defSemiHidden="0" w:defUnhideWhenUsed="0" w:defQFormat="0" w:count="376">
    <w:lsdException w:name="Normal" w:locked="0" w:uiPriority="0"/>
    <w:lsdException w:name="heading 1" w:semiHidden="1" w:uiPriority="9"/>
    <w:lsdException w:name="heading 2" w:semiHidden="1" w:uiPriority="9"/>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lsdException w:name="header" w:locked="0" w:semiHidden="1"/>
    <w:lsdException w:name="footer" w:locked="0" w:semiHidden="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locked="0" w:semiHidden="1" w:unhideWhenUsed="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lsdException w:name="Closing" w:semiHidden="1"/>
    <w:lsdException w:name="Signature" w:semiHidden="1"/>
    <w:lsdException w:name="Default Paragraph Font" w:locked="0"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lsdException w:name="Salutation" w:locked="0"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lsdException w:name="Emphasis" w:semiHidden="1" w:uiPriority="20"/>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lsdException w:name="HTML Variable" w:semiHidden="1" w:unhideWhenUsed="1"/>
    <w:lsdException w:name="Normal Table" w:locked="0" w:semiHidden="1" w:unhideWhenUsed="1"/>
    <w:lsdException w:name="annotation subject" w:semiHidden="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Default"/>
    <w:rsid w:val="00E23D8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locked/>
    <w:rsid w:val="002010BF"/>
    <w:pPr>
      <w:spacing w:line="240" w:lineRule="auto"/>
    </w:pPr>
  </w:style>
  <w:style w:type="paragraph" w:customStyle="1" w:styleId="SectionHeadingOld">
    <w:name w:val="Section Heading Old"/>
    <w:next w:val="SectionBodyOld"/>
    <w:link w:val="SectionHeadingOldChar"/>
    <w:rsid w:val="002010BF"/>
    <w:pPr>
      <w:widowControl w:val="0"/>
      <w:suppressLineNumbers/>
      <w:ind w:left="720" w:hanging="720"/>
      <w:jc w:val="both"/>
      <w:outlineLvl w:val="3"/>
    </w:pPr>
    <w:rPr>
      <w:rFonts w:eastAsia="Calibri"/>
      <w:b/>
      <w:color w:val="000000"/>
    </w:rPr>
  </w:style>
  <w:style w:type="paragraph" w:customStyle="1" w:styleId="ArticleHeadingOld">
    <w:name w:val="Article Heading Old"/>
    <w:next w:val="SectionHeadingOld"/>
    <w:link w:val="ArticleHeadingOldChar"/>
    <w:rsid w:val="002010BF"/>
    <w:pPr>
      <w:widowControl w:val="0"/>
      <w:suppressLineNumbers/>
      <w:ind w:left="720" w:hanging="720"/>
      <w:jc w:val="both"/>
      <w:outlineLvl w:val="1"/>
    </w:pPr>
    <w:rPr>
      <w:rFonts w:eastAsia="Calibri"/>
      <w:b/>
      <w:caps/>
      <w:color w:val="000000"/>
      <w:sz w:val="24"/>
    </w:rPr>
  </w:style>
  <w:style w:type="character" w:customStyle="1" w:styleId="SectionHeadingOldChar">
    <w:name w:val="Section Heading Old Char"/>
    <w:link w:val="SectionHeadingOld"/>
    <w:rsid w:val="002010BF"/>
    <w:rPr>
      <w:rFonts w:eastAsia="Calibri"/>
      <w:b/>
      <w:color w:val="000000"/>
    </w:rPr>
  </w:style>
  <w:style w:type="paragraph" w:customStyle="1" w:styleId="ChapterHeadingOld">
    <w:name w:val="Chapter Heading Old"/>
    <w:next w:val="ArticleHeadingOld"/>
    <w:link w:val="ChapterHeadingOldChar"/>
    <w:rsid w:val="002010BF"/>
    <w:pPr>
      <w:widowControl w:val="0"/>
      <w:suppressLineNumbers/>
      <w:jc w:val="center"/>
      <w:outlineLvl w:val="0"/>
    </w:pPr>
    <w:rPr>
      <w:rFonts w:eastAsia="Calibri"/>
      <w:b/>
      <w:caps/>
      <w:color w:val="000000"/>
      <w:sz w:val="28"/>
    </w:rPr>
  </w:style>
  <w:style w:type="character" w:customStyle="1" w:styleId="ArticleHeadingOldChar">
    <w:name w:val="Article Heading Old Char"/>
    <w:link w:val="ArticleHeadingOld"/>
    <w:rsid w:val="002010BF"/>
    <w:rPr>
      <w:rFonts w:eastAsia="Calibri"/>
      <w:b/>
      <w:caps/>
      <w:color w:val="000000"/>
      <w:sz w:val="24"/>
    </w:rPr>
  </w:style>
  <w:style w:type="paragraph" w:customStyle="1" w:styleId="BillNumberOld">
    <w:name w:val="Bill Number Old"/>
    <w:next w:val="SponsorsOld"/>
    <w:link w:val="BillNumberOldChar"/>
    <w:autoRedefine/>
    <w:rsid w:val="002010BF"/>
    <w:pPr>
      <w:suppressLineNumbers/>
      <w:spacing w:after="360"/>
      <w:jc w:val="center"/>
    </w:pPr>
    <w:rPr>
      <w:rFonts w:eastAsia="Calibri"/>
      <w:b/>
      <w:color w:val="000000"/>
      <w:sz w:val="44"/>
    </w:rPr>
  </w:style>
  <w:style w:type="character" w:customStyle="1" w:styleId="ChapterHeadingOldChar">
    <w:name w:val="Chapter Heading Old Char"/>
    <w:link w:val="ChapterHeadingOld"/>
    <w:rsid w:val="002010BF"/>
    <w:rPr>
      <w:rFonts w:eastAsia="Calibri"/>
      <w:b/>
      <w:caps/>
      <w:color w:val="000000"/>
      <w:sz w:val="28"/>
    </w:rPr>
  </w:style>
  <w:style w:type="paragraph" w:customStyle="1" w:styleId="SponsorsOld">
    <w:name w:val="Sponsors Old"/>
    <w:next w:val="ReferencesOld"/>
    <w:link w:val="SponsorsOldChar"/>
    <w:autoRedefine/>
    <w:rsid w:val="002010BF"/>
    <w:pPr>
      <w:suppressLineNumbers/>
      <w:spacing w:after="120"/>
      <w:ind w:left="1800" w:right="1800"/>
      <w:jc w:val="center"/>
    </w:pPr>
    <w:rPr>
      <w:rFonts w:eastAsia="Calibri"/>
      <w:smallCaps/>
      <w:color w:val="000000"/>
      <w:sz w:val="24"/>
    </w:rPr>
  </w:style>
  <w:style w:type="paragraph" w:customStyle="1" w:styleId="ReferencesOld">
    <w:name w:val="References Old"/>
    <w:link w:val="ReferencesOldChar"/>
    <w:autoRedefine/>
    <w:rsid w:val="002010BF"/>
    <w:pPr>
      <w:suppressLineNumbers/>
      <w:ind w:left="1800" w:right="1800"/>
      <w:jc w:val="center"/>
    </w:pPr>
    <w:rPr>
      <w:rFonts w:eastAsia="Calibri"/>
      <w:color w:val="000000"/>
      <w:sz w:val="24"/>
    </w:rPr>
  </w:style>
  <w:style w:type="character" w:styleId="SubtleEmphasis">
    <w:name w:val="Subtle Emphasis"/>
    <w:basedOn w:val="DefaultParagraphFont"/>
    <w:uiPriority w:val="19"/>
    <w:qFormat/>
    <w:locked/>
    <w:rsid w:val="002010BF"/>
    <w:rPr>
      <w:i/>
      <w:iCs/>
      <w:color w:val="404040" w:themeColor="text1" w:themeTint="BF"/>
    </w:rPr>
  </w:style>
  <w:style w:type="paragraph" w:customStyle="1" w:styleId="NoteOld">
    <w:name w:val="Note Old"/>
    <w:basedOn w:val="NoSpacing"/>
    <w:link w:val="NoteOldChar"/>
    <w:autoRedefine/>
    <w:rsid w:val="002010BF"/>
    <w:pPr>
      <w:widowControl w:val="0"/>
      <w:suppressLineNumbers/>
      <w:spacing w:after="220"/>
      <w:ind w:left="720" w:right="720"/>
      <w:jc w:val="both"/>
    </w:pPr>
    <w:rPr>
      <w:rFonts w:eastAsia="Calibri"/>
      <w:color w:val="000000"/>
      <w:sz w:val="20"/>
    </w:rPr>
  </w:style>
  <w:style w:type="paragraph" w:customStyle="1" w:styleId="SectionBodyOld">
    <w:name w:val="Section Body Old"/>
    <w:link w:val="SectionBodyOldChar"/>
    <w:rsid w:val="002010BF"/>
    <w:pPr>
      <w:widowControl w:val="0"/>
      <w:ind w:firstLine="720"/>
      <w:jc w:val="both"/>
    </w:pPr>
    <w:rPr>
      <w:rFonts w:eastAsia="Calibri"/>
      <w:color w:val="000000"/>
    </w:rPr>
  </w:style>
  <w:style w:type="character" w:customStyle="1" w:styleId="NoSpacingChar">
    <w:name w:val="No Spacing Char"/>
    <w:basedOn w:val="DefaultParagraphFont"/>
    <w:link w:val="NoSpacing"/>
    <w:uiPriority w:val="1"/>
    <w:rsid w:val="002010BF"/>
  </w:style>
  <w:style w:type="character" w:customStyle="1" w:styleId="NoteOldChar">
    <w:name w:val="Note Old Char"/>
    <w:link w:val="NoteOld"/>
    <w:rsid w:val="002010BF"/>
    <w:rPr>
      <w:rFonts w:eastAsia="Calibri"/>
      <w:color w:val="000000"/>
      <w:sz w:val="20"/>
    </w:rPr>
  </w:style>
  <w:style w:type="paragraph" w:customStyle="1" w:styleId="TitleSectionOld">
    <w:name w:val="Title Section Old"/>
    <w:next w:val="EnactingClauseOld"/>
    <w:link w:val="TitleSectionOldChar"/>
    <w:autoRedefine/>
    <w:rsid w:val="002010BF"/>
    <w:pPr>
      <w:pageBreakBefore/>
      <w:ind w:left="720" w:hanging="720"/>
      <w:jc w:val="both"/>
    </w:pPr>
    <w:rPr>
      <w:rFonts w:eastAsia="Calibri"/>
      <w:color w:val="000000"/>
    </w:rPr>
  </w:style>
  <w:style w:type="character" w:customStyle="1" w:styleId="SectionBodyOldChar">
    <w:name w:val="Section Body Old Char"/>
    <w:link w:val="SectionBodyOld"/>
    <w:rsid w:val="002010BF"/>
    <w:rPr>
      <w:rFonts w:eastAsia="Calibri"/>
      <w:color w:val="000000"/>
    </w:rPr>
  </w:style>
  <w:style w:type="paragraph" w:customStyle="1" w:styleId="EnactingSectionOld">
    <w:name w:val="Enacting Section Old"/>
    <w:link w:val="EnactingSectionOldChar"/>
    <w:autoRedefine/>
    <w:rsid w:val="002010BF"/>
    <w:pPr>
      <w:ind w:firstLine="720"/>
      <w:jc w:val="both"/>
    </w:pPr>
    <w:rPr>
      <w:rFonts w:eastAsia="Calibri"/>
      <w:color w:val="000000"/>
    </w:rPr>
  </w:style>
  <w:style w:type="character" w:customStyle="1" w:styleId="TitleSectionOldChar">
    <w:name w:val="Title Section Old Char"/>
    <w:link w:val="TitleSectionOld"/>
    <w:rsid w:val="002010BF"/>
    <w:rPr>
      <w:rFonts w:eastAsia="Calibri"/>
      <w:color w:val="000000"/>
    </w:rPr>
  </w:style>
  <w:style w:type="paragraph" w:customStyle="1" w:styleId="PartHeadingOld">
    <w:name w:val="Part Heading Old"/>
    <w:next w:val="SectionHeadingOld"/>
    <w:link w:val="PartHeadingOldChar"/>
    <w:rsid w:val="002010BF"/>
    <w:pPr>
      <w:suppressLineNumbers/>
      <w:jc w:val="center"/>
      <w:outlineLvl w:val="2"/>
    </w:pPr>
    <w:rPr>
      <w:rFonts w:eastAsia="Calibri"/>
      <w:smallCaps/>
      <w:color w:val="000000"/>
      <w:sz w:val="24"/>
    </w:rPr>
  </w:style>
  <w:style w:type="character" w:customStyle="1" w:styleId="EnactingSectionOldChar">
    <w:name w:val="Enacting Section Old Char"/>
    <w:link w:val="EnactingSectionOld"/>
    <w:rsid w:val="002010BF"/>
    <w:rPr>
      <w:rFonts w:eastAsia="Calibri"/>
      <w:color w:val="000000"/>
    </w:rPr>
  </w:style>
  <w:style w:type="paragraph" w:styleId="ListParagraph">
    <w:name w:val="List Paragraph"/>
    <w:basedOn w:val="Normal"/>
    <w:uiPriority w:val="34"/>
    <w:qFormat/>
    <w:locked/>
    <w:rsid w:val="002010BF"/>
    <w:pPr>
      <w:ind w:left="720"/>
      <w:contextualSpacing/>
    </w:pPr>
  </w:style>
  <w:style w:type="character" w:customStyle="1" w:styleId="PartHeadingOldChar">
    <w:name w:val="Part Heading Old Char"/>
    <w:link w:val="PartHeadingOld"/>
    <w:rsid w:val="002010BF"/>
    <w:rPr>
      <w:rFonts w:eastAsia="Calibri"/>
      <w:smallCaps/>
      <w:color w:val="000000"/>
      <w:sz w:val="24"/>
    </w:rPr>
  </w:style>
  <w:style w:type="paragraph" w:customStyle="1" w:styleId="TitlePageOriginOld">
    <w:name w:val="Title Page: Origin Old"/>
    <w:next w:val="TitlePageSessionOld"/>
    <w:link w:val="TitlePageOriginOldChar"/>
    <w:autoRedefine/>
    <w:rsid w:val="002010BF"/>
    <w:pPr>
      <w:suppressLineNumbers/>
      <w:jc w:val="center"/>
    </w:pPr>
    <w:rPr>
      <w:rFonts w:eastAsia="Calibri"/>
      <w:b/>
      <w:caps/>
      <w:color w:val="000000"/>
      <w:sz w:val="44"/>
    </w:rPr>
  </w:style>
  <w:style w:type="character" w:customStyle="1" w:styleId="ReferencesOldChar">
    <w:name w:val="References Old Char"/>
    <w:basedOn w:val="DefaultParagraphFont"/>
    <w:link w:val="ReferencesOld"/>
    <w:rsid w:val="002010BF"/>
    <w:rPr>
      <w:rFonts w:eastAsia="Calibri"/>
      <w:color w:val="000000"/>
      <w:sz w:val="24"/>
    </w:rPr>
  </w:style>
  <w:style w:type="character" w:styleId="LineNumber">
    <w:name w:val="line number"/>
    <w:basedOn w:val="DefaultParagraphFont"/>
    <w:uiPriority w:val="99"/>
    <w:semiHidden/>
    <w:locked/>
    <w:rsid w:val="002010BF"/>
  </w:style>
  <w:style w:type="paragraph" w:customStyle="1" w:styleId="EnactingClauseOld">
    <w:name w:val="Enacting Clause Old"/>
    <w:next w:val="EnactingSectionOld"/>
    <w:link w:val="EnactingClauseOldChar"/>
    <w:autoRedefine/>
    <w:rsid w:val="002010BF"/>
    <w:pPr>
      <w:suppressLineNumbers/>
    </w:pPr>
    <w:rPr>
      <w:rFonts w:eastAsia="Calibri"/>
      <w:i/>
      <w:color w:val="000000"/>
    </w:rPr>
  </w:style>
  <w:style w:type="character" w:customStyle="1" w:styleId="SponsorsOldChar">
    <w:name w:val="Sponsors Old Char"/>
    <w:basedOn w:val="DefaultParagraphFont"/>
    <w:link w:val="SponsorsOld"/>
    <w:rsid w:val="002010BF"/>
    <w:rPr>
      <w:rFonts w:eastAsia="Calibri"/>
      <w:smallCaps/>
      <w:color w:val="000000"/>
      <w:sz w:val="24"/>
    </w:rPr>
  </w:style>
  <w:style w:type="character" w:customStyle="1" w:styleId="EnactingClauseOldChar">
    <w:name w:val="Enacting Clause Old Char"/>
    <w:basedOn w:val="DefaultParagraphFont"/>
    <w:link w:val="EnactingClauseOld"/>
    <w:rsid w:val="002010BF"/>
    <w:rPr>
      <w:rFonts w:eastAsia="Calibri"/>
      <w:i/>
      <w:color w:val="000000"/>
    </w:rPr>
  </w:style>
  <w:style w:type="paragraph" w:styleId="Salutation">
    <w:name w:val="Salutation"/>
    <w:basedOn w:val="Normal"/>
    <w:next w:val="Normal"/>
    <w:link w:val="SalutationChar"/>
    <w:uiPriority w:val="99"/>
    <w:semiHidden/>
    <w:locked/>
    <w:rsid w:val="002010BF"/>
  </w:style>
  <w:style w:type="character" w:customStyle="1" w:styleId="SalutationChar">
    <w:name w:val="Salutation Char"/>
    <w:basedOn w:val="DefaultParagraphFont"/>
    <w:link w:val="Salutation"/>
    <w:uiPriority w:val="99"/>
    <w:semiHidden/>
    <w:rsid w:val="002010BF"/>
  </w:style>
  <w:style w:type="character" w:customStyle="1" w:styleId="BillNumberOldChar">
    <w:name w:val="Bill Number Old Char"/>
    <w:basedOn w:val="DefaultParagraphFont"/>
    <w:link w:val="BillNumberOld"/>
    <w:rsid w:val="002010BF"/>
    <w:rPr>
      <w:rFonts w:eastAsia="Calibri"/>
      <w:b/>
      <w:color w:val="000000"/>
      <w:sz w:val="44"/>
    </w:rPr>
  </w:style>
  <w:style w:type="paragraph" w:customStyle="1" w:styleId="TitlePageSessionOld">
    <w:name w:val="Title Page: Session Old"/>
    <w:next w:val="TitlePageBillPrefixOld"/>
    <w:link w:val="TitlePageSessionOldChar"/>
    <w:autoRedefine/>
    <w:rsid w:val="002010BF"/>
    <w:pPr>
      <w:suppressLineNumbers/>
      <w:spacing w:after="960"/>
      <w:jc w:val="center"/>
    </w:pPr>
    <w:rPr>
      <w:rFonts w:eastAsia="Calibri"/>
      <w:b/>
      <w:caps/>
      <w:color w:val="000000"/>
      <w:sz w:val="36"/>
    </w:rPr>
  </w:style>
  <w:style w:type="character" w:customStyle="1" w:styleId="TitlePageOriginOldChar">
    <w:name w:val="Title Page: Origin Old Char"/>
    <w:basedOn w:val="DefaultParagraphFont"/>
    <w:link w:val="TitlePageOriginOld"/>
    <w:rsid w:val="002010BF"/>
    <w:rPr>
      <w:rFonts w:eastAsia="Calibri"/>
      <w:b/>
      <w:caps/>
      <w:color w:val="000000"/>
      <w:sz w:val="44"/>
    </w:rPr>
  </w:style>
  <w:style w:type="paragraph" w:customStyle="1" w:styleId="TitlePageBillPrefixOld">
    <w:name w:val="Title Page: Bill Prefix Old"/>
    <w:next w:val="BillNumberOld"/>
    <w:link w:val="TitlePageBillPrefixOldChar"/>
    <w:autoRedefine/>
    <w:rsid w:val="002010BF"/>
    <w:pPr>
      <w:suppressLineNumbers/>
      <w:jc w:val="center"/>
    </w:pPr>
    <w:rPr>
      <w:rFonts w:eastAsia="Calibri"/>
      <w:b/>
      <w:color w:val="000000"/>
      <w:sz w:val="36"/>
    </w:rPr>
  </w:style>
  <w:style w:type="character" w:customStyle="1" w:styleId="TitlePageSessionOldChar">
    <w:name w:val="Title Page: Session Old Char"/>
    <w:basedOn w:val="DefaultParagraphFont"/>
    <w:link w:val="TitlePageSessionOld"/>
    <w:rsid w:val="002010BF"/>
    <w:rPr>
      <w:rFonts w:eastAsia="Calibri"/>
      <w:b/>
      <w:caps/>
      <w:color w:val="000000"/>
      <w:sz w:val="36"/>
    </w:rPr>
  </w:style>
  <w:style w:type="paragraph" w:styleId="Header">
    <w:name w:val="header"/>
    <w:basedOn w:val="Normal"/>
    <w:link w:val="HeaderChar"/>
    <w:uiPriority w:val="99"/>
    <w:rsid w:val="002010BF"/>
    <w:pPr>
      <w:tabs>
        <w:tab w:val="center" w:pos="4680"/>
        <w:tab w:val="right" w:pos="9360"/>
      </w:tabs>
      <w:spacing w:line="240" w:lineRule="auto"/>
    </w:pPr>
  </w:style>
  <w:style w:type="character" w:customStyle="1" w:styleId="TitlePageBillPrefixOldChar">
    <w:name w:val="Title Page: Bill Prefix Old Char"/>
    <w:basedOn w:val="DefaultParagraphFont"/>
    <w:link w:val="TitlePageBillPrefixOld"/>
    <w:rsid w:val="002010BF"/>
    <w:rPr>
      <w:rFonts w:eastAsia="Calibri"/>
      <w:b/>
      <w:color w:val="000000"/>
      <w:sz w:val="36"/>
    </w:rPr>
  </w:style>
  <w:style w:type="character" w:customStyle="1" w:styleId="HeaderChar">
    <w:name w:val="Header Char"/>
    <w:basedOn w:val="DefaultParagraphFont"/>
    <w:link w:val="Header"/>
    <w:uiPriority w:val="99"/>
    <w:rsid w:val="002010BF"/>
  </w:style>
  <w:style w:type="paragraph" w:styleId="Footer">
    <w:name w:val="footer"/>
    <w:basedOn w:val="Normal"/>
    <w:link w:val="FooterChar"/>
    <w:uiPriority w:val="99"/>
    <w:rsid w:val="002010BF"/>
    <w:pPr>
      <w:tabs>
        <w:tab w:val="center" w:pos="4680"/>
        <w:tab w:val="right" w:pos="9360"/>
      </w:tabs>
      <w:spacing w:line="240" w:lineRule="auto"/>
    </w:pPr>
  </w:style>
  <w:style w:type="character" w:customStyle="1" w:styleId="FooterChar">
    <w:name w:val="Footer Char"/>
    <w:basedOn w:val="DefaultParagraphFont"/>
    <w:link w:val="Footer"/>
    <w:uiPriority w:val="99"/>
    <w:rsid w:val="002010BF"/>
  </w:style>
  <w:style w:type="character" w:styleId="PlaceholderText">
    <w:name w:val="Placeholder Text"/>
    <w:basedOn w:val="DefaultParagraphFont"/>
    <w:uiPriority w:val="99"/>
    <w:semiHidden/>
    <w:locked/>
    <w:rsid w:val="002010BF"/>
    <w:rPr>
      <w:color w:val="808080"/>
    </w:rPr>
  </w:style>
  <w:style w:type="paragraph" w:customStyle="1" w:styleId="HeaderStyleOld">
    <w:name w:val="Header Style Old"/>
    <w:basedOn w:val="Header"/>
    <w:link w:val="HeaderStyleOldChar"/>
    <w:autoRedefine/>
    <w:rsid w:val="002010BF"/>
    <w:rPr>
      <w:sz w:val="20"/>
      <w:szCs w:val="20"/>
    </w:rPr>
  </w:style>
  <w:style w:type="character" w:customStyle="1" w:styleId="HeaderStyleOldChar">
    <w:name w:val="Header Style Old Char"/>
    <w:basedOn w:val="HeaderChar"/>
    <w:link w:val="HeaderStyleOld"/>
    <w:rsid w:val="002010BF"/>
    <w:rPr>
      <w:sz w:val="20"/>
      <w:szCs w:val="20"/>
    </w:rPr>
  </w:style>
  <w:style w:type="character" w:customStyle="1" w:styleId="Underline">
    <w:name w:val="Underline"/>
    <w:uiPriority w:val="1"/>
    <w:rsid w:val="002010BF"/>
    <w:rPr>
      <w:rFonts w:ascii="Arial" w:hAnsi="Arial"/>
      <w:color w:val="auto"/>
      <w:sz w:val="22"/>
      <w:u w:val="single"/>
    </w:rPr>
  </w:style>
  <w:style w:type="paragraph" w:customStyle="1" w:styleId="ArticleHeading">
    <w:name w:val="Article Heading"/>
    <w:basedOn w:val="ArticleHeadingOld"/>
    <w:qFormat/>
    <w:rsid w:val="002010BF"/>
  </w:style>
  <w:style w:type="paragraph" w:customStyle="1" w:styleId="BillNumber">
    <w:name w:val="Bill Number"/>
    <w:basedOn w:val="BillNumberOld"/>
    <w:link w:val="BillNumberChar"/>
    <w:qFormat/>
    <w:rsid w:val="002010BF"/>
  </w:style>
  <w:style w:type="paragraph" w:customStyle="1" w:styleId="ChapterHeading">
    <w:name w:val="Chapter Heading"/>
    <w:basedOn w:val="ChapterHeadingOld"/>
    <w:next w:val="Normal"/>
    <w:qFormat/>
    <w:rsid w:val="002010BF"/>
  </w:style>
  <w:style w:type="paragraph" w:customStyle="1" w:styleId="EnactingClause">
    <w:name w:val="Enacting Clause"/>
    <w:basedOn w:val="EnactingClauseOld"/>
    <w:qFormat/>
    <w:rsid w:val="002010BF"/>
  </w:style>
  <w:style w:type="paragraph" w:customStyle="1" w:styleId="EnactingSection">
    <w:name w:val="Enacting Section"/>
    <w:basedOn w:val="EnactingSectionOld"/>
    <w:qFormat/>
    <w:rsid w:val="002010BF"/>
  </w:style>
  <w:style w:type="paragraph" w:customStyle="1" w:styleId="HeaderStyle">
    <w:name w:val="Header Style"/>
    <w:basedOn w:val="HeaderStyleOld"/>
    <w:qFormat/>
    <w:rsid w:val="002010BF"/>
  </w:style>
  <w:style w:type="paragraph" w:customStyle="1" w:styleId="Note">
    <w:name w:val="Note"/>
    <w:basedOn w:val="NoteOld"/>
    <w:qFormat/>
    <w:rsid w:val="002010BF"/>
  </w:style>
  <w:style w:type="paragraph" w:customStyle="1" w:styleId="PartHeading">
    <w:name w:val="Part Heading"/>
    <w:basedOn w:val="PartHeadingOld"/>
    <w:qFormat/>
    <w:rsid w:val="002010BF"/>
  </w:style>
  <w:style w:type="paragraph" w:customStyle="1" w:styleId="References">
    <w:name w:val="References"/>
    <w:basedOn w:val="ReferencesOld"/>
    <w:link w:val="ReferencesChar"/>
    <w:qFormat/>
    <w:rsid w:val="002010BF"/>
  </w:style>
  <w:style w:type="paragraph" w:customStyle="1" w:styleId="SectionBody">
    <w:name w:val="Section Body"/>
    <w:basedOn w:val="SectionBodyOld"/>
    <w:link w:val="SectionBodyChar"/>
    <w:qFormat/>
    <w:rsid w:val="002010BF"/>
  </w:style>
  <w:style w:type="paragraph" w:customStyle="1" w:styleId="SectionHeading">
    <w:name w:val="Section Heading"/>
    <w:basedOn w:val="SectionHeadingOld"/>
    <w:qFormat/>
    <w:rsid w:val="002010BF"/>
  </w:style>
  <w:style w:type="paragraph" w:customStyle="1" w:styleId="Sponsors">
    <w:name w:val="Sponsors"/>
    <w:basedOn w:val="SponsorsOld"/>
    <w:link w:val="SponsorsChar"/>
    <w:qFormat/>
    <w:rsid w:val="002010BF"/>
  </w:style>
  <w:style w:type="paragraph" w:customStyle="1" w:styleId="TitlePageBillPrefix">
    <w:name w:val="Title Page: Bill Prefix"/>
    <w:basedOn w:val="TitlePageBillPrefixOld"/>
    <w:link w:val="TitlePageBillPrefixChar"/>
    <w:qFormat/>
    <w:rsid w:val="002010BF"/>
  </w:style>
  <w:style w:type="paragraph" w:customStyle="1" w:styleId="TitlePageOrigin">
    <w:name w:val="Title Page: Origin"/>
    <w:basedOn w:val="TitlePageOriginOld"/>
    <w:link w:val="TitlePageOriginChar"/>
    <w:qFormat/>
    <w:rsid w:val="002010BF"/>
  </w:style>
  <w:style w:type="paragraph" w:customStyle="1" w:styleId="TitlePageSession">
    <w:name w:val="Title Page: Session"/>
    <w:basedOn w:val="TitlePageSessionOld"/>
    <w:link w:val="TitlePageSessionChar"/>
    <w:qFormat/>
    <w:rsid w:val="002010BF"/>
  </w:style>
  <w:style w:type="paragraph" w:customStyle="1" w:styleId="TitleSection">
    <w:name w:val="Title Section"/>
    <w:basedOn w:val="TitleSectionOld"/>
    <w:qFormat/>
    <w:rsid w:val="002010BF"/>
  </w:style>
  <w:style w:type="character" w:customStyle="1" w:styleId="Strike-Through">
    <w:name w:val="Strike-Through"/>
    <w:uiPriority w:val="1"/>
    <w:rsid w:val="002010BF"/>
    <w:rPr>
      <w:strike/>
      <w:dstrike w:val="0"/>
      <w:color w:val="auto"/>
    </w:rPr>
  </w:style>
  <w:style w:type="paragraph" w:styleId="BalloonText">
    <w:name w:val="Balloon Text"/>
    <w:basedOn w:val="Normal"/>
    <w:link w:val="BalloonTextChar"/>
    <w:uiPriority w:val="99"/>
    <w:semiHidden/>
    <w:unhideWhenUsed/>
    <w:locked/>
    <w:rsid w:val="002633F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33F2"/>
    <w:rPr>
      <w:rFonts w:ascii="Segoe UI" w:hAnsi="Segoe UI" w:cs="Segoe UI"/>
      <w:sz w:val="18"/>
      <w:szCs w:val="18"/>
    </w:rPr>
  </w:style>
  <w:style w:type="character" w:styleId="CommentReference">
    <w:name w:val="annotation reference"/>
    <w:basedOn w:val="DefaultParagraphFont"/>
    <w:uiPriority w:val="99"/>
    <w:semiHidden/>
    <w:unhideWhenUsed/>
    <w:locked/>
    <w:rsid w:val="002633F2"/>
    <w:rPr>
      <w:sz w:val="16"/>
      <w:szCs w:val="16"/>
    </w:rPr>
  </w:style>
  <w:style w:type="paragraph" w:styleId="CommentText">
    <w:name w:val="annotation text"/>
    <w:basedOn w:val="Normal"/>
    <w:link w:val="CommentTextChar"/>
    <w:uiPriority w:val="99"/>
    <w:semiHidden/>
    <w:unhideWhenUsed/>
    <w:locked/>
    <w:rsid w:val="002633F2"/>
    <w:pPr>
      <w:spacing w:line="240" w:lineRule="auto"/>
    </w:pPr>
    <w:rPr>
      <w:sz w:val="20"/>
      <w:szCs w:val="20"/>
    </w:rPr>
  </w:style>
  <w:style w:type="character" w:customStyle="1" w:styleId="CommentTextChar">
    <w:name w:val="Comment Text Char"/>
    <w:basedOn w:val="DefaultParagraphFont"/>
    <w:link w:val="CommentText"/>
    <w:uiPriority w:val="99"/>
    <w:semiHidden/>
    <w:rsid w:val="002633F2"/>
    <w:rPr>
      <w:sz w:val="20"/>
      <w:szCs w:val="20"/>
    </w:rPr>
  </w:style>
  <w:style w:type="paragraph" w:styleId="CommentSubject">
    <w:name w:val="annotation subject"/>
    <w:basedOn w:val="CommentText"/>
    <w:next w:val="CommentText"/>
    <w:link w:val="CommentSubjectChar"/>
    <w:uiPriority w:val="99"/>
    <w:semiHidden/>
    <w:unhideWhenUsed/>
    <w:locked/>
    <w:rsid w:val="002633F2"/>
    <w:rPr>
      <w:b/>
      <w:bCs/>
    </w:rPr>
  </w:style>
  <w:style w:type="character" w:customStyle="1" w:styleId="CommentSubjectChar">
    <w:name w:val="Comment Subject Char"/>
    <w:basedOn w:val="CommentTextChar"/>
    <w:link w:val="CommentSubject"/>
    <w:uiPriority w:val="99"/>
    <w:semiHidden/>
    <w:rsid w:val="002633F2"/>
    <w:rPr>
      <w:b/>
      <w:bCs/>
      <w:sz w:val="20"/>
      <w:szCs w:val="20"/>
    </w:rPr>
  </w:style>
  <w:style w:type="paragraph" w:styleId="Revision">
    <w:name w:val="Revision"/>
    <w:hidden/>
    <w:uiPriority w:val="99"/>
    <w:semiHidden/>
    <w:rsid w:val="002633F2"/>
    <w:pPr>
      <w:spacing w:line="240" w:lineRule="auto"/>
    </w:pPr>
  </w:style>
  <w:style w:type="character" w:styleId="PageNumber">
    <w:name w:val="page number"/>
    <w:basedOn w:val="DefaultParagraphFont"/>
    <w:uiPriority w:val="99"/>
    <w:semiHidden/>
    <w:unhideWhenUsed/>
    <w:locked/>
    <w:rsid w:val="002633F2"/>
  </w:style>
  <w:style w:type="character" w:customStyle="1" w:styleId="ReferencesChar">
    <w:name w:val="References Char"/>
    <w:basedOn w:val="DefaultParagraphFont"/>
    <w:link w:val="References"/>
    <w:rsid w:val="002633F2"/>
    <w:rPr>
      <w:rFonts w:eastAsia="Calibri"/>
      <w:color w:val="000000"/>
      <w:sz w:val="24"/>
    </w:rPr>
  </w:style>
  <w:style w:type="character" w:customStyle="1" w:styleId="SponsorsChar">
    <w:name w:val="Sponsors Char"/>
    <w:basedOn w:val="DefaultParagraphFont"/>
    <w:link w:val="Sponsors"/>
    <w:rsid w:val="002633F2"/>
    <w:rPr>
      <w:rFonts w:eastAsia="Calibri"/>
      <w:smallCaps/>
      <w:color w:val="000000"/>
      <w:sz w:val="24"/>
    </w:rPr>
  </w:style>
  <w:style w:type="character" w:customStyle="1" w:styleId="BillNumberChar">
    <w:name w:val="Bill Number Char"/>
    <w:basedOn w:val="DefaultParagraphFont"/>
    <w:link w:val="BillNumber"/>
    <w:rsid w:val="002633F2"/>
    <w:rPr>
      <w:rFonts w:eastAsia="Calibri"/>
      <w:b/>
      <w:color w:val="000000"/>
      <w:sz w:val="44"/>
    </w:rPr>
  </w:style>
  <w:style w:type="character" w:customStyle="1" w:styleId="TitlePageOriginChar">
    <w:name w:val="Title Page: Origin Char"/>
    <w:basedOn w:val="DefaultParagraphFont"/>
    <w:link w:val="TitlePageOrigin"/>
    <w:rsid w:val="002633F2"/>
    <w:rPr>
      <w:rFonts w:eastAsia="Calibri"/>
      <w:b/>
      <w:caps/>
      <w:color w:val="000000"/>
      <w:sz w:val="44"/>
    </w:rPr>
  </w:style>
  <w:style w:type="character" w:customStyle="1" w:styleId="TitlePageSessionChar">
    <w:name w:val="Title Page: Session Char"/>
    <w:basedOn w:val="DefaultParagraphFont"/>
    <w:link w:val="TitlePageSession"/>
    <w:rsid w:val="002633F2"/>
    <w:rPr>
      <w:rFonts w:eastAsia="Calibri"/>
      <w:b/>
      <w:caps/>
      <w:color w:val="000000"/>
      <w:sz w:val="36"/>
    </w:rPr>
  </w:style>
  <w:style w:type="character" w:customStyle="1" w:styleId="TitlePageBillPrefixChar">
    <w:name w:val="Title Page: Bill Prefix Char"/>
    <w:basedOn w:val="DefaultParagraphFont"/>
    <w:link w:val="TitlePageBillPrefix"/>
    <w:rsid w:val="002633F2"/>
    <w:rPr>
      <w:rFonts w:eastAsia="Calibri"/>
      <w:b/>
      <w:color w:val="000000"/>
      <w:sz w:val="36"/>
    </w:rPr>
  </w:style>
  <w:style w:type="character" w:customStyle="1" w:styleId="SectionBodyChar">
    <w:name w:val="Section Body Char"/>
    <w:link w:val="SectionBody"/>
    <w:rsid w:val="002633F2"/>
    <w:rPr>
      <w:rFonts w:eastAsia="Calibri"/>
      <w:color w:val="000000"/>
    </w:rPr>
  </w:style>
  <w:style w:type="character" w:customStyle="1" w:styleId="SubtleEmphasis1">
    <w:name w:val="Subtle Emphasis1"/>
    <w:basedOn w:val="DefaultParagraphFont"/>
    <w:uiPriority w:val="19"/>
    <w:qFormat/>
    <w:locked/>
    <w:rsid w:val="002633F2"/>
    <w:rPr>
      <w:i/>
      <w:iCs/>
      <w:color w:val="404040"/>
    </w:rPr>
  </w:style>
  <w:style w:type="character" w:customStyle="1" w:styleId="Style1">
    <w:name w:val="Style1"/>
    <w:basedOn w:val="DefaultParagraphFont"/>
    <w:uiPriority w:val="1"/>
    <w:rsid w:val="002633F2"/>
    <w:rPr>
      <w:rFonts w:ascii="Book Antiqua" w:hAnsi="Book Antiqua"/>
      <w:sz w:val="22"/>
    </w:rPr>
  </w:style>
  <w:style w:type="paragraph" w:customStyle="1" w:styleId="NoSpacing1">
    <w:name w:val="No Spacing1"/>
    <w:next w:val="NoSpacing"/>
    <w:uiPriority w:val="1"/>
    <w:qFormat/>
    <w:rsid w:val="002633F2"/>
    <w:pPr>
      <w:spacing w:line="240" w:lineRule="auto"/>
    </w:pPr>
    <w:rPr>
      <w:color w:val="000000"/>
    </w:rPr>
  </w:style>
  <w:style w:type="paragraph" w:customStyle="1" w:styleId="ListParagraph1">
    <w:name w:val="List Paragraph1"/>
    <w:basedOn w:val="Normal"/>
    <w:next w:val="ListParagraph"/>
    <w:uiPriority w:val="34"/>
    <w:qFormat/>
    <w:rsid w:val="002633F2"/>
    <w:pPr>
      <w:ind w:left="720"/>
      <w:contextualSpacing/>
    </w:pPr>
    <w:rPr>
      <w:color w:val="000000"/>
    </w:rPr>
  </w:style>
  <w:style w:type="paragraph" w:customStyle="1" w:styleId="Salutation1">
    <w:name w:val="Salutation1"/>
    <w:basedOn w:val="Normal"/>
    <w:next w:val="Normal"/>
    <w:uiPriority w:val="99"/>
    <w:semiHidden/>
    <w:rsid w:val="002633F2"/>
    <w:rPr>
      <w:color w:val="000000"/>
    </w:rPr>
  </w:style>
  <w:style w:type="paragraph" w:customStyle="1" w:styleId="CommentText1">
    <w:name w:val="Comment Text1"/>
    <w:basedOn w:val="Normal"/>
    <w:next w:val="CommentText"/>
    <w:uiPriority w:val="99"/>
    <w:semiHidden/>
    <w:unhideWhenUsed/>
    <w:rsid w:val="002633F2"/>
    <w:pPr>
      <w:spacing w:line="240" w:lineRule="auto"/>
    </w:pPr>
    <w:rPr>
      <w:rFonts w:asciiTheme="minorHAnsi" w:hAnsiTheme="minorHAnsi"/>
      <w:color w:val="auto"/>
      <w:sz w:val="20"/>
      <w:szCs w:val="20"/>
    </w:rPr>
  </w:style>
  <w:style w:type="paragraph" w:customStyle="1" w:styleId="CommentSubject1">
    <w:name w:val="Comment Subject1"/>
    <w:basedOn w:val="CommentText"/>
    <w:next w:val="CommentText"/>
    <w:uiPriority w:val="99"/>
    <w:semiHidden/>
    <w:unhideWhenUsed/>
    <w:rsid w:val="002633F2"/>
    <w:rPr>
      <w:b/>
      <w:bCs/>
      <w:color w:val="000000"/>
    </w:rPr>
  </w:style>
  <w:style w:type="paragraph" w:customStyle="1" w:styleId="Revision1">
    <w:name w:val="Revision1"/>
    <w:next w:val="Revision"/>
    <w:hidden/>
    <w:uiPriority w:val="99"/>
    <w:semiHidden/>
    <w:rsid w:val="002633F2"/>
    <w:pPr>
      <w:spacing w:line="240" w:lineRule="auto"/>
    </w:pPr>
    <w:rPr>
      <w:color w:val="000000"/>
    </w:rPr>
  </w:style>
  <w:style w:type="character" w:customStyle="1" w:styleId="SalutationChar1">
    <w:name w:val="Salutation Char1"/>
    <w:basedOn w:val="DefaultParagraphFont"/>
    <w:uiPriority w:val="99"/>
    <w:semiHidden/>
    <w:rsid w:val="002633F2"/>
  </w:style>
  <w:style w:type="character" w:customStyle="1" w:styleId="CommentTextChar1">
    <w:name w:val="Comment Text Char1"/>
    <w:basedOn w:val="DefaultParagraphFont"/>
    <w:uiPriority w:val="99"/>
    <w:semiHidden/>
    <w:rsid w:val="002633F2"/>
    <w:rPr>
      <w:sz w:val="20"/>
      <w:szCs w:val="20"/>
    </w:rPr>
  </w:style>
  <w:style w:type="character" w:customStyle="1" w:styleId="CommentSubjectChar1">
    <w:name w:val="Comment Subject Char1"/>
    <w:basedOn w:val="CommentTextChar1"/>
    <w:uiPriority w:val="99"/>
    <w:semiHidden/>
    <w:rsid w:val="002633F2"/>
    <w:rPr>
      <w:b/>
      <w:bCs/>
      <w:sz w:val="20"/>
      <w:szCs w:val="20"/>
    </w:rPr>
  </w:style>
  <w:style w:type="paragraph" w:customStyle="1" w:styleId="Header1">
    <w:name w:val="Header1"/>
    <w:basedOn w:val="Normal"/>
    <w:next w:val="Header"/>
    <w:uiPriority w:val="99"/>
    <w:rsid w:val="002633F2"/>
    <w:pPr>
      <w:tabs>
        <w:tab w:val="center" w:pos="4680"/>
        <w:tab w:val="right" w:pos="9360"/>
      </w:tabs>
      <w:spacing w:line="240" w:lineRule="auto"/>
    </w:pPr>
    <w:rPr>
      <w:rFonts w:asciiTheme="minorHAnsi" w:hAnsiTheme="minorHAnsi"/>
      <w:color w:val="auto"/>
    </w:rPr>
  </w:style>
  <w:style w:type="paragraph" w:customStyle="1" w:styleId="Footer1">
    <w:name w:val="Footer1"/>
    <w:basedOn w:val="Normal"/>
    <w:next w:val="Footer"/>
    <w:uiPriority w:val="99"/>
    <w:rsid w:val="002633F2"/>
    <w:pPr>
      <w:tabs>
        <w:tab w:val="center" w:pos="4680"/>
        <w:tab w:val="right" w:pos="9360"/>
      </w:tabs>
      <w:spacing w:line="240" w:lineRule="auto"/>
    </w:pPr>
    <w:rPr>
      <w:rFonts w:asciiTheme="minorHAnsi" w:hAnsiTheme="minorHAnsi"/>
      <w:color w:val="auto"/>
    </w:rPr>
  </w:style>
  <w:style w:type="paragraph" w:customStyle="1" w:styleId="BalloonText1">
    <w:name w:val="Balloon Text1"/>
    <w:basedOn w:val="Normal"/>
    <w:next w:val="BalloonText"/>
    <w:uiPriority w:val="99"/>
    <w:semiHidden/>
    <w:unhideWhenUsed/>
    <w:rsid w:val="002633F2"/>
    <w:pPr>
      <w:spacing w:line="240" w:lineRule="auto"/>
    </w:pPr>
    <w:rPr>
      <w:rFonts w:ascii="Segoe UI" w:hAnsi="Segoe UI" w:cs="Segoe UI"/>
      <w:color w:val="auto"/>
      <w:sz w:val="18"/>
      <w:szCs w:val="18"/>
    </w:rPr>
  </w:style>
  <w:style w:type="character" w:customStyle="1" w:styleId="SalutationChar2">
    <w:name w:val="Salutation Char2"/>
    <w:basedOn w:val="DefaultParagraphFont"/>
    <w:uiPriority w:val="99"/>
    <w:semiHidden/>
    <w:rsid w:val="002633F2"/>
  </w:style>
  <w:style w:type="character" w:customStyle="1" w:styleId="HeaderChar1">
    <w:name w:val="Header Char1"/>
    <w:basedOn w:val="DefaultParagraphFont"/>
    <w:uiPriority w:val="99"/>
    <w:rsid w:val="002633F2"/>
  </w:style>
  <w:style w:type="character" w:customStyle="1" w:styleId="FooterChar1">
    <w:name w:val="Footer Char1"/>
    <w:basedOn w:val="DefaultParagraphFont"/>
    <w:uiPriority w:val="99"/>
    <w:rsid w:val="002633F2"/>
  </w:style>
  <w:style w:type="character" w:customStyle="1" w:styleId="BalloonTextChar1">
    <w:name w:val="Balloon Text Char1"/>
    <w:basedOn w:val="DefaultParagraphFont"/>
    <w:uiPriority w:val="99"/>
    <w:semiHidden/>
    <w:rsid w:val="002633F2"/>
    <w:rPr>
      <w:rFonts w:ascii="Segoe UI" w:hAnsi="Segoe UI" w:cs="Segoe UI"/>
      <w:sz w:val="18"/>
      <w:szCs w:val="18"/>
    </w:rPr>
  </w:style>
  <w:style w:type="character" w:customStyle="1" w:styleId="CommentTextChar2">
    <w:name w:val="Comment Text Char2"/>
    <w:basedOn w:val="DefaultParagraphFont"/>
    <w:uiPriority w:val="99"/>
    <w:semiHidden/>
    <w:rsid w:val="002633F2"/>
    <w:rPr>
      <w:sz w:val="20"/>
      <w:szCs w:val="20"/>
    </w:rPr>
  </w:style>
  <w:style w:type="character" w:customStyle="1" w:styleId="CommentSubjectChar2">
    <w:name w:val="Comment Subject Char2"/>
    <w:basedOn w:val="CommentTextChar2"/>
    <w:uiPriority w:val="99"/>
    <w:semiHidden/>
    <w:rsid w:val="002633F2"/>
    <w:rPr>
      <w:b/>
      <w:bCs/>
      <w:sz w:val="20"/>
      <w:szCs w:val="20"/>
    </w:rPr>
  </w:style>
  <w:style w:type="table" w:styleId="TableGrid">
    <w:name w:val="Table Grid"/>
    <w:basedOn w:val="TableNormal"/>
    <w:uiPriority w:val="39"/>
    <w:locked/>
    <w:rsid w:val="002633F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locked/>
    <w:rsid w:val="002633F2"/>
    <w:pPr>
      <w:spacing w:line="240" w:lineRule="auto"/>
    </w:pPr>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993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105.xml"/><Relationship Id="rId671" Type="http://schemas.openxmlformats.org/officeDocument/2006/relationships/footer" Target="footer659.xml"/><Relationship Id="rId769" Type="http://schemas.openxmlformats.org/officeDocument/2006/relationships/footer" Target="footer757.xml"/><Relationship Id="rId21" Type="http://schemas.openxmlformats.org/officeDocument/2006/relationships/footer" Target="footer9.xml"/><Relationship Id="rId324" Type="http://schemas.openxmlformats.org/officeDocument/2006/relationships/footer" Target="footer312.xml"/><Relationship Id="rId531" Type="http://schemas.openxmlformats.org/officeDocument/2006/relationships/footer" Target="footer519.xml"/><Relationship Id="rId629" Type="http://schemas.openxmlformats.org/officeDocument/2006/relationships/footer" Target="footer617.xml"/><Relationship Id="rId170" Type="http://schemas.openxmlformats.org/officeDocument/2006/relationships/footer" Target="footer158.xml"/><Relationship Id="rId836" Type="http://schemas.openxmlformats.org/officeDocument/2006/relationships/footer" Target="footer824.xml"/><Relationship Id="rId268" Type="http://schemas.openxmlformats.org/officeDocument/2006/relationships/footer" Target="footer256.xml"/><Relationship Id="rId475" Type="http://schemas.openxmlformats.org/officeDocument/2006/relationships/footer" Target="footer463.xml"/><Relationship Id="rId682" Type="http://schemas.openxmlformats.org/officeDocument/2006/relationships/footer" Target="footer670.xml"/><Relationship Id="rId32" Type="http://schemas.openxmlformats.org/officeDocument/2006/relationships/footer" Target="footer20.xml"/><Relationship Id="rId128" Type="http://schemas.openxmlformats.org/officeDocument/2006/relationships/footer" Target="footer116.xml"/><Relationship Id="rId335" Type="http://schemas.openxmlformats.org/officeDocument/2006/relationships/footer" Target="footer323.xml"/><Relationship Id="rId542" Type="http://schemas.openxmlformats.org/officeDocument/2006/relationships/footer" Target="footer530.xml"/><Relationship Id="rId181" Type="http://schemas.openxmlformats.org/officeDocument/2006/relationships/footer" Target="footer169.xml"/><Relationship Id="rId402" Type="http://schemas.openxmlformats.org/officeDocument/2006/relationships/footer" Target="footer390.xml"/><Relationship Id="rId847" Type="http://schemas.openxmlformats.org/officeDocument/2006/relationships/footer" Target="footer835.xml"/><Relationship Id="rId279" Type="http://schemas.openxmlformats.org/officeDocument/2006/relationships/footer" Target="footer267.xml"/><Relationship Id="rId486" Type="http://schemas.openxmlformats.org/officeDocument/2006/relationships/footer" Target="footer474.xml"/><Relationship Id="rId693" Type="http://schemas.openxmlformats.org/officeDocument/2006/relationships/footer" Target="footer681.xml"/><Relationship Id="rId707" Type="http://schemas.openxmlformats.org/officeDocument/2006/relationships/footer" Target="footer695.xml"/><Relationship Id="rId43" Type="http://schemas.openxmlformats.org/officeDocument/2006/relationships/footer" Target="footer31.xml"/><Relationship Id="rId139" Type="http://schemas.openxmlformats.org/officeDocument/2006/relationships/footer" Target="footer127.xml"/><Relationship Id="rId346" Type="http://schemas.openxmlformats.org/officeDocument/2006/relationships/footer" Target="footer334.xml"/><Relationship Id="rId553" Type="http://schemas.openxmlformats.org/officeDocument/2006/relationships/footer" Target="footer541.xml"/><Relationship Id="rId760" Type="http://schemas.openxmlformats.org/officeDocument/2006/relationships/footer" Target="footer748.xml"/><Relationship Id="rId192" Type="http://schemas.openxmlformats.org/officeDocument/2006/relationships/footer" Target="footer180.xml"/><Relationship Id="rId206" Type="http://schemas.openxmlformats.org/officeDocument/2006/relationships/footer" Target="footer194.xml"/><Relationship Id="rId413" Type="http://schemas.openxmlformats.org/officeDocument/2006/relationships/footer" Target="footer401.xml"/><Relationship Id="rId858" Type="http://schemas.openxmlformats.org/officeDocument/2006/relationships/footer" Target="footer846.xml"/><Relationship Id="rId497" Type="http://schemas.openxmlformats.org/officeDocument/2006/relationships/footer" Target="footer485.xml"/><Relationship Id="rId620" Type="http://schemas.openxmlformats.org/officeDocument/2006/relationships/footer" Target="footer608.xml"/><Relationship Id="rId718" Type="http://schemas.openxmlformats.org/officeDocument/2006/relationships/footer" Target="footer706.xml"/><Relationship Id="rId357" Type="http://schemas.openxmlformats.org/officeDocument/2006/relationships/footer" Target="footer345.xml"/><Relationship Id="rId54" Type="http://schemas.openxmlformats.org/officeDocument/2006/relationships/footer" Target="footer42.xml"/><Relationship Id="rId217" Type="http://schemas.openxmlformats.org/officeDocument/2006/relationships/footer" Target="footer205.xml"/><Relationship Id="rId564" Type="http://schemas.openxmlformats.org/officeDocument/2006/relationships/footer" Target="footer552.xml"/><Relationship Id="rId771" Type="http://schemas.openxmlformats.org/officeDocument/2006/relationships/footer" Target="footer759.xml"/><Relationship Id="rId424" Type="http://schemas.openxmlformats.org/officeDocument/2006/relationships/footer" Target="footer412.xml"/><Relationship Id="rId631" Type="http://schemas.openxmlformats.org/officeDocument/2006/relationships/footer" Target="footer619.xml"/><Relationship Id="rId729" Type="http://schemas.openxmlformats.org/officeDocument/2006/relationships/footer" Target="footer717.xml"/><Relationship Id="rId270" Type="http://schemas.openxmlformats.org/officeDocument/2006/relationships/footer" Target="footer258.xml"/><Relationship Id="rId65" Type="http://schemas.openxmlformats.org/officeDocument/2006/relationships/footer" Target="footer53.xml"/><Relationship Id="rId130" Type="http://schemas.openxmlformats.org/officeDocument/2006/relationships/footer" Target="footer118.xml"/><Relationship Id="rId368" Type="http://schemas.openxmlformats.org/officeDocument/2006/relationships/footer" Target="footer356.xml"/><Relationship Id="rId575" Type="http://schemas.openxmlformats.org/officeDocument/2006/relationships/footer" Target="footer563.xml"/><Relationship Id="rId782" Type="http://schemas.openxmlformats.org/officeDocument/2006/relationships/footer" Target="footer770.xml"/><Relationship Id="rId228" Type="http://schemas.openxmlformats.org/officeDocument/2006/relationships/footer" Target="footer216.xml"/><Relationship Id="rId435" Type="http://schemas.openxmlformats.org/officeDocument/2006/relationships/footer" Target="footer423.xml"/><Relationship Id="rId642" Type="http://schemas.openxmlformats.org/officeDocument/2006/relationships/footer" Target="footer630.xml"/><Relationship Id="rId281" Type="http://schemas.openxmlformats.org/officeDocument/2006/relationships/footer" Target="footer269.xml"/><Relationship Id="rId502" Type="http://schemas.openxmlformats.org/officeDocument/2006/relationships/footer" Target="footer490.xml"/><Relationship Id="rId34" Type="http://schemas.openxmlformats.org/officeDocument/2006/relationships/footer" Target="footer22.xml"/><Relationship Id="rId76" Type="http://schemas.openxmlformats.org/officeDocument/2006/relationships/footer" Target="footer64.xml"/><Relationship Id="rId141" Type="http://schemas.openxmlformats.org/officeDocument/2006/relationships/footer" Target="footer129.xml"/><Relationship Id="rId379" Type="http://schemas.openxmlformats.org/officeDocument/2006/relationships/footer" Target="footer367.xml"/><Relationship Id="rId544" Type="http://schemas.openxmlformats.org/officeDocument/2006/relationships/footer" Target="footer532.xml"/><Relationship Id="rId586" Type="http://schemas.openxmlformats.org/officeDocument/2006/relationships/footer" Target="footer574.xml"/><Relationship Id="rId751" Type="http://schemas.openxmlformats.org/officeDocument/2006/relationships/footer" Target="footer739.xml"/><Relationship Id="rId793" Type="http://schemas.openxmlformats.org/officeDocument/2006/relationships/footer" Target="footer781.xml"/><Relationship Id="rId807" Type="http://schemas.openxmlformats.org/officeDocument/2006/relationships/footer" Target="footer795.xml"/><Relationship Id="rId849" Type="http://schemas.openxmlformats.org/officeDocument/2006/relationships/footer" Target="footer837.xml"/><Relationship Id="rId7" Type="http://schemas.openxmlformats.org/officeDocument/2006/relationships/endnotes" Target="endnotes.xml"/><Relationship Id="rId183" Type="http://schemas.openxmlformats.org/officeDocument/2006/relationships/footer" Target="footer171.xml"/><Relationship Id="rId239" Type="http://schemas.openxmlformats.org/officeDocument/2006/relationships/footer" Target="footer227.xml"/><Relationship Id="rId390" Type="http://schemas.openxmlformats.org/officeDocument/2006/relationships/footer" Target="footer378.xml"/><Relationship Id="rId404" Type="http://schemas.openxmlformats.org/officeDocument/2006/relationships/footer" Target="footer392.xml"/><Relationship Id="rId446" Type="http://schemas.openxmlformats.org/officeDocument/2006/relationships/footer" Target="footer434.xml"/><Relationship Id="rId611" Type="http://schemas.openxmlformats.org/officeDocument/2006/relationships/footer" Target="footer599.xml"/><Relationship Id="rId653" Type="http://schemas.openxmlformats.org/officeDocument/2006/relationships/footer" Target="footer641.xml"/><Relationship Id="rId250" Type="http://schemas.openxmlformats.org/officeDocument/2006/relationships/footer" Target="footer238.xml"/><Relationship Id="rId292" Type="http://schemas.openxmlformats.org/officeDocument/2006/relationships/footer" Target="footer280.xml"/><Relationship Id="rId306" Type="http://schemas.openxmlformats.org/officeDocument/2006/relationships/footer" Target="footer294.xml"/><Relationship Id="rId488" Type="http://schemas.openxmlformats.org/officeDocument/2006/relationships/footer" Target="footer476.xml"/><Relationship Id="rId695" Type="http://schemas.openxmlformats.org/officeDocument/2006/relationships/footer" Target="footer683.xml"/><Relationship Id="rId709" Type="http://schemas.openxmlformats.org/officeDocument/2006/relationships/footer" Target="footer697.xml"/><Relationship Id="rId860" Type="http://schemas.openxmlformats.org/officeDocument/2006/relationships/footer" Target="footer848.xml"/><Relationship Id="rId45" Type="http://schemas.openxmlformats.org/officeDocument/2006/relationships/footer" Target="footer33.xml"/><Relationship Id="rId87" Type="http://schemas.openxmlformats.org/officeDocument/2006/relationships/footer" Target="footer75.xml"/><Relationship Id="rId110" Type="http://schemas.openxmlformats.org/officeDocument/2006/relationships/footer" Target="footer98.xml"/><Relationship Id="rId348" Type="http://schemas.openxmlformats.org/officeDocument/2006/relationships/footer" Target="footer336.xml"/><Relationship Id="rId513" Type="http://schemas.openxmlformats.org/officeDocument/2006/relationships/footer" Target="footer501.xml"/><Relationship Id="rId555" Type="http://schemas.openxmlformats.org/officeDocument/2006/relationships/footer" Target="footer543.xml"/><Relationship Id="rId597" Type="http://schemas.openxmlformats.org/officeDocument/2006/relationships/footer" Target="footer585.xml"/><Relationship Id="rId720" Type="http://schemas.openxmlformats.org/officeDocument/2006/relationships/footer" Target="footer708.xml"/><Relationship Id="rId762" Type="http://schemas.openxmlformats.org/officeDocument/2006/relationships/footer" Target="footer750.xml"/><Relationship Id="rId818" Type="http://schemas.openxmlformats.org/officeDocument/2006/relationships/footer" Target="footer806.xml"/><Relationship Id="rId152" Type="http://schemas.openxmlformats.org/officeDocument/2006/relationships/footer" Target="footer140.xml"/><Relationship Id="rId194" Type="http://schemas.openxmlformats.org/officeDocument/2006/relationships/footer" Target="footer182.xml"/><Relationship Id="rId208" Type="http://schemas.openxmlformats.org/officeDocument/2006/relationships/footer" Target="footer196.xml"/><Relationship Id="rId415" Type="http://schemas.openxmlformats.org/officeDocument/2006/relationships/footer" Target="footer403.xml"/><Relationship Id="rId457" Type="http://schemas.openxmlformats.org/officeDocument/2006/relationships/footer" Target="footer445.xml"/><Relationship Id="rId622" Type="http://schemas.openxmlformats.org/officeDocument/2006/relationships/footer" Target="footer610.xml"/><Relationship Id="rId261" Type="http://schemas.openxmlformats.org/officeDocument/2006/relationships/footer" Target="footer249.xml"/><Relationship Id="rId499" Type="http://schemas.openxmlformats.org/officeDocument/2006/relationships/footer" Target="footer487.xml"/><Relationship Id="rId664" Type="http://schemas.openxmlformats.org/officeDocument/2006/relationships/footer" Target="footer652.xml"/><Relationship Id="rId14" Type="http://schemas.openxmlformats.org/officeDocument/2006/relationships/footer" Target="footer4.xml"/><Relationship Id="rId56" Type="http://schemas.openxmlformats.org/officeDocument/2006/relationships/footer" Target="footer44.xml"/><Relationship Id="rId317" Type="http://schemas.openxmlformats.org/officeDocument/2006/relationships/footer" Target="footer305.xml"/><Relationship Id="rId359" Type="http://schemas.openxmlformats.org/officeDocument/2006/relationships/footer" Target="footer347.xml"/><Relationship Id="rId524" Type="http://schemas.openxmlformats.org/officeDocument/2006/relationships/footer" Target="footer512.xml"/><Relationship Id="rId566" Type="http://schemas.openxmlformats.org/officeDocument/2006/relationships/footer" Target="footer554.xml"/><Relationship Id="rId731" Type="http://schemas.openxmlformats.org/officeDocument/2006/relationships/footer" Target="footer719.xml"/><Relationship Id="rId773" Type="http://schemas.openxmlformats.org/officeDocument/2006/relationships/footer" Target="footer761.xml"/><Relationship Id="rId98" Type="http://schemas.openxmlformats.org/officeDocument/2006/relationships/footer" Target="footer86.xml"/><Relationship Id="rId121" Type="http://schemas.openxmlformats.org/officeDocument/2006/relationships/footer" Target="footer109.xml"/><Relationship Id="rId163" Type="http://schemas.openxmlformats.org/officeDocument/2006/relationships/footer" Target="footer151.xml"/><Relationship Id="rId219" Type="http://schemas.openxmlformats.org/officeDocument/2006/relationships/footer" Target="footer207.xml"/><Relationship Id="rId370" Type="http://schemas.openxmlformats.org/officeDocument/2006/relationships/footer" Target="footer358.xml"/><Relationship Id="rId426" Type="http://schemas.openxmlformats.org/officeDocument/2006/relationships/footer" Target="footer414.xml"/><Relationship Id="rId633" Type="http://schemas.openxmlformats.org/officeDocument/2006/relationships/footer" Target="footer621.xml"/><Relationship Id="rId829" Type="http://schemas.openxmlformats.org/officeDocument/2006/relationships/footer" Target="footer817.xml"/><Relationship Id="rId230" Type="http://schemas.openxmlformats.org/officeDocument/2006/relationships/footer" Target="footer218.xml"/><Relationship Id="rId468" Type="http://schemas.openxmlformats.org/officeDocument/2006/relationships/footer" Target="footer456.xml"/><Relationship Id="rId675" Type="http://schemas.openxmlformats.org/officeDocument/2006/relationships/footer" Target="footer663.xml"/><Relationship Id="rId840" Type="http://schemas.openxmlformats.org/officeDocument/2006/relationships/footer" Target="footer828.xml"/><Relationship Id="rId25" Type="http://schemas.openxmlformats.org/officeDocument/2006/relationships/footer" Target="footer13.xml"/><Relationship Id="rId67" Type="http://schemas.openxmlformats.org/officeDocument/2006/relationships/footer" Target="footer55.xml"/><Relationship Id="rId272" Type="http://schemas.openxmlformats.org/officeDocument/2006/relationships/footer" Target="footer260.xml"/><Relationship Id="rId328" Type="http://schemas.openxmlformats.org/officeDocument/2006/relationships/footer" Target="footer316.xml"/><Relationship Id="rId535" Type="http://schemas.openxmlformats.org/officeDocument/2006/relationships/footer" Target="footer523.xml"/><Relationship Id="rId577" Type="http://schemas.openxmlformats.org/officeDocument/2006/relationships/footer" Target="footer565.xml"/><Relationship Id="rId700" Type="http://schemas.openxmlformats.org/officeDocument/2006/relationships/footer" Target="footer688.xml"/><Relationship Id="rId742" Type="http://schemas.openxmlformats.org/officeDocument/2006/relationships/footer" Target="footer730.xml"/><Relationship Id="rId132" Type="http://schemas.openxmlformats.org/officeDocument/2006/relationships/footer" Target="footer120.xml"/><Relationship Id="rId174" Type="http://schemas.openxmlformats.org/officeDocument/2006/relationships/footer" Target="footer162.xml"/><Relationship Id="rId381" Type="http://schemas.openxmlformats.org/officeDocument/2006/relationships/footer" Target="footer369.xml"/><Relationship Id="rId602" Type="http://schemas.openxmlformats.org/officeDocument/2006/relationships/footer" Target="footer590.xml"/><Relationship Id="rId784" Type="http://schemas.openxmlformats.org/officeDocument/2006/relationships/footer" Target="footer772.xml"/><Relationship Id="rId241" Type="http://schemas.openxmlformats.org/officeDocument/2006/relationships/footer" Target="footer229.xml"/><Relationship Id="rId437" Type="http://schemas.openxmlformats.org/officeDocument/2006/relationships/footer" Target="footer425.xml"/><Relationship Id="rId479" Type="http://schemas.openxmlformats.org/officeDocument/2006/relationships/footer" Target="footer467.xml"/><Relationship Id="rId644" Type="http://schemas.openxmlformats.org/officeDocument/2006/relationships/footer" Target="footer632.xml"/><Relationship Id="rId686" Type="http://schemas.openxmlformats.org/officeDocument/2006/relationships/footer" Target="footer674.xml"/><Relationship Id="rId851" Type="http://schemas.openxmlformats.org/officeDocument/2006/relationships/footer" Target="footer839.xml"/><Relationship Id="rId36" Type="http://schemas.openxmlformats.org/officeDocument/2006/relationships/footer" Target="footer24.xml"/><Relationship Id="rId283" Type="http://schemas.openxmlformats.org/officeDocument/2006/relationships/footer" Target="footer271.xml"/><Relationship Id="rId339" Type="http://schemas.openxmlformats.org/officeDocument/2006/relationships/footer" Target="footer327.xml"/><Relationship Id="rId490" Type="http://schemas.openxmlformats.org/officeDocument/2006/relationships/footer" Target="footer478.xml"/><Relationship Id="rId504" Type="http://schemas.openxmlformats.org/officeDocument/2006/relationships/footer" Target="footer492.xml"/><Relationship Id="rId546" Type="http://schemas.openxmlformats.org/officeDocument/2006/relationships/footer" Target="footer534.xml"/><Relationship Id="rId711" Type="http://schemas.openxmlformats.org/officeDocument/2006/relationships/footer" Target="footer699.xml"/><Relationship Id="rId753" Type="http://schemas.openxmlformats.org/officeDocument/2006/relationships/footer" Target="footer741.xml"/><Relationship Id="rId78" Type="http://schemas.openxmlformats.org/officeDocument/2006/relationships/footer" Target="footer66.xml"/><Relationship Id="rId101" Type="http://schemas.openxmlformats.org/officeDocument/2006/relationships/footer" Target="footer89.xml"/><Relationship Id="rId143" Type="http://schemas.openxmlformats.org/officeDocument/2006/relationships/footer" Target="footer131.xml"/><Relationship Id="rId185" Type="http://schemas.openxmlformats.org/officeDocument/2006/relationships/footer" Target="footer173.xml"/><Relationship Id="rId350" Type="http://schemas.openxmlformats.org/officeDocument/2006/relationships/footer" Target="footer338.xml"/><Relationship Id="rId406" Type="http://schemas.openxmlformats.org/officeDocument/2006/relationships/footer" Target="footer394.xml"/><Relationship Id="rId588" Type="http://schemas.openxmlformats.org/officeDocument/2006/relationships/footer" Target="footer576.xml"/><Relationship Id="rId795" Type="http://schemas.openxmlformats.org/officeDocument/2006/relationships/footer" Target="footer783.xml"/><Relationship Id="rId809" Type="http://schemas.openxmlformats.org/officeDocument/2006/relationships/footer" Target="footer797.xml"/><Relationship Id="rId9" Type="http://schemas.openxmlformats.org/officeDocument/2006/relationships/header" Target="header2.xml"/><Relationship Id="rId210" Type="http://schemas.openxmlformats.org/officeDocument/2006/relationships/footer" Target="footer198.xml"/><Relationship Id="rId392" Type="http://schemas.openxmlformats.org/officeDocument/2006/relationships/footer" Target="footer380.xml"/><Relationship Id="rId448" Type="http://schemas.openxmlformats.org/officeDocument/2006/relationships/footer" Target="footer436.xml"/><Relationship Id="rId613" Type="http://schemas.openxmlformats.org/officeDocument/2006/relationships/footer" Target="footer601.xml"/><Relationship Id="rId655" Type="http://schemas.openxmlformats.org/officeDocument/2006/relationships/footer" Target="footer643.xml"/><Relationship Id="rId697" Type="http://schemas.openxmlformats.org/officeDocument/2006/relationships/footer" Target="footer685.xml"/><Relationship Id="rId820" Type="http://schemas.openxmlformats.org/officeDocument/2006/relationships/footer" Target="footer808.xml"/><Relationship Id="rId862" Type="http://schemas.openxmlformats.org/officeDocument/2006/relationships/footer" Target="footer850.xml"/><Relationship Id="rId252" Type="http://schemas.openxmlformats.org/officeDocument/2006/relationships/footer" Target="footer240.xml"/><Relationship Id="rId294" Type="http://schemas.openxmlformats.org/officeDocument/2006/relationships/footer" Target="footer282.xml"/><Relationship Id="rId308" Type="http://schemas.openxmlformats.org/officeDocument/2006/relationships/footer" Target="footer296.xml"/><Relationship Id="rId515" Type="http://schemas.openxmlformats.org/officeDocument/2006/relationships/footer" Target="footer503.xml"/><Relationship Id="rId722" Type="http://schemas.openxmlformats.org/officeDocument/2006/relationships/footer" Target="footer710.xml"/><Relationship Id="rId47" Type="http://schemas.openxmlformats.org/officeDocument/2006/relationships/footer" Target="footer35.xml"/><Relationship Id="rId89" Type="http://schemas.openxmlformats.org/officeDocument/2006/relationships/footer" Target="footer77.xml"/><Relationship Id="rId112" Type="http://schemas.openxmlformats.org/officeDocument/2006/relationships/footer" Target="footer100.xml"/><Relationship Id="rId154" Type="http://schemas.openxmlformats.org/officeDocument/2006/relationships/footer" Target="footer142.xml"/><Relationship Id="rId361" Type="http://schemas.openxmlformats.org/officeDocument/2006/relationships/footer" Target="footer349.xml"/><Relationship Id="rId557" Type="http://schemas.openxmlformats.org/officeDocument/2006/relationships/footer" Target="footer545.xml"/><Relationship Id="rId599" Type="http://schemas.openxmlformats.org/officeDocument/2006/relationships/footer" Target="footer587.xml"/><Relationship Id="rId764" Type="http://schemas.openxmlformats.org/officeDocument/2006/relationships/footer" Target="footer752.xml"/><Relationship Id="rId196" Type="http://schemas.openxmlformats.org/officeDocument/2006/relationships/footer" Target="footer184.xml"/><Relationship Id="rId417" Type="http://schemas.openxmlformats.org/officeDocument/2006/relationships/footer" Target="footer405.xml"/><Relationship Id="rId459" Type="http://schemas.openxmlformats.org/officeDocument/2006/relationships/footer" Target="footer447.xml"/><Relationship Id="rId624" Type="http://schemas.openxmlformats.org/officeDocument/2006/relationships/footer" Target="footer612.xml"/><Relationship Id="rId666" Type="http://schemas.openxmlformats.org/officeDocument/2006/relationships/footer" Target="footer654.xml"/><Relationship Id="rId831" Type="http://schemas.openxmlformats.org/officeDocument/2006/relationships/footer" Target="footer819.xml"/><Relationship Id="rId16" Type="http://schemas.openxmlformats.org/officeDocument/2006/relationships/footer" Target="footer5.xml"/><Relationship Id="rId221" Type="http://schemas.openxmlformats.org/officeDocument/2006/relationships/footer" Target="footer209.xml"/><Relationship Id="rId263" Type="http://schemas.openxmlformats.org/officeDocument/2006/relationships/footer" Target="footer251.xml"/><Relationship Id="rId319" Type="http://schemas.openxmlformats.org/officeDocument/2006/relationships/footer" Target="footer307.xml"/><Relationship Id="rId470" Type="http://schemas.openxmlformats.org/officeDocument/2006/relationships/footer" Target="footer458.xml"/><Relationship Id="rId526" Type="http://schemas.openxmlformats.org/officeDocument/2006/relationships/footer" Target="footer514.xml"/><Relationship Id="rId58" Type="http://schemas.openxmlformats.org/officeDocument/2006/relationships/footer" Target="footer46.xml"/><Relationship Id="rId123" Type="http://schemas.openxmlformats.org/officeDocument/2006/relationships/footer" Target="footer111.xml"/><Relationship Id="rId330" Type="http://schemas.openxmlformats.org/officeDocument/2006/relationships/footer" Target="footer318.xml"/><Relationship Id="rId568" Type="http://schemas.openxmlformats.org/officeDocument/2006/relationships/footer" Target="footer556.xml"/><Relationship Id="rId733" Type="http://schemas.openxmlformats.org/officeDocument/2006/relationships/footer" Target="footer721.xml"/><Relationship Id="rId775" Type="http://schemas.openxmlformats.org/officeDocument/2006/relationships/footer" Target="footer763.xml"/><Relationship Id="rId165" Type="http://schemas.openxmlformats.org/officeDocument/2006/relationships/footer" Target="footer153.xml"/><Relationship Id="rId372" Type="http://schemas.openxmlformats.org/officeDocument/2006/relationships/footer" Target="footer360.xml"/><Relationship Id="rId428" Type="http://schemas.openxmlformats.org/officeDocument/2006/relationships/footer" Target="footer416.xml"/><Relationship Id="rId635" Type="http://schemas.openxmlformats.org/officeDocument/2006/relationships/footer" Target="footer623.xml"/><Relationship Id="rId677" Type="http://schemas.openxmlformats.org/officeDocument/2006/relationships/footer" Target="footer665.xml"/><Relationship Id="rId800" Type="http://schemas.openxmlformats.org/officeDocument/2006/relationships/footer" Target="footer788.xml"/><Relationship Id="rId842" Type="http://schemas.openxmlformats.org/officeDocument/2006/relationships/footer" Target="footer830.xml"/><Relationship Id="rId232" Type="http://schemas.openxmlformats.org/officeDocument/2006/relationships/footer" Target="footer220.xml"/><Relationship Id="rId274" Type="http://schemas.openxmlformats.org/officeDocument/2006/relationships/footer" Target="footer262.xml"/><Relationship Id="rId481" Type="http://schemas.openxmlformats.org/officeDocument/2006/relationships/footer" Target="footer469.xml"/><Relationship Id="rId702" Type="http://schemas.openxmlformats.org/officeDocument/2006/relationships/footer" Target="footer690.xml"/><Relationship Id="rId27" Type="http://schemas.openxmlformats.org/officeDocument/2006/relationships/footer" Target="footer15.xml"/><Relationship Id="rId69" Type="http://schemas.openxmlformats.org/officeDocument/2006/relationships/footer" Target="footer57.xml"/><Relationship Id="rId134" Type="http://schemas.openxmlformats.org/officeDocument/2006/relationships/footer" Target="footer122.xml"/><Relationship Id="rId537" Type="http://schemas.openxmlformats.org/officeDocument/2006/relationships/footer" Target="footer525.xml"/><Relationship Id="rId579" Type="http://schemas.openxmlformats.org/officeDocument/2006/relationships/footer" Target="footer567.xml"/><Relationship Id="rId744" Type="http://schemas.openxmlformats.org/officeDocument/2006/relationships/footer" Target="footer732.xml"/><Relationship Id="rId786" Type="http://schemas.openxmlformats.org/officeDocument/2006/relationships/footer" Target="footer774.xml"/><Relationship Id="rId80" Type="http://schemas.openxmlformats.org/officeDocument/2006/relationships/footer" Target="footer68.xml"/><Relationship Id="rId176" Type="http://schemas.openxmlformats.org/officeDocument/2006/relationships/footer" Target="footer164.xml"/><Relationship Id="rId341" Type="http://schemas.openxmlformats.org/officeDocument/2006/relationships/footer" Target="footer329.xml"/><Relationship Id="rId383" Type="http://schemas.openxmlformats.org/officeDocument/2006/relationships/footer" Target="footer371.xml"/><Relationship Id="rId439" Type="http://schemas.openxmlformats.org/officeDocument/2006/relationships/footer" Target="footer427.xml"/><Relationship Id="rId590" Type="http://schemas.openxmlformats.org/officeDocument/2006/relationships/footer" Target="footer578.xml"/><Relationship Id="rId604" Type="http://schemas.openxmlformats.org/officeDocument/2006/relationships/footer" Target="footer592.xml"/><Relationship Id="rId646" Type="http://schemas.openxmlformats.org/officeDocument/2006/relationships/footer" Target="footer634.xml"/><Relationship Id="rId811" Type="http://schemas.openxmlformats.org/officeDocument/2006/relationships/footer" Target="footer799.xml"/><Relationship Id="rId201" Type="http://schemas.openxmlformats.org/officeDocument/2006/relationships/footer" Target="footer189.xml"/><Relationship Id="rId243" Type="http://schemas.openxmlformats.org/officeDocument/2006/relationships/footer" Target="footer231.xml"/><Relationship Id="rId285" Type="http://schemas.openxmlformats.org/officeDocument/2006/relationships/footer" Target="footer273.xml"/><Relationship Id="rId450" Type="http://schemas.openxmlformats.org/officeDocument/2006/relationships/footer" Target="footer438.xml"/><Relationship Id="rId506" Type="http://schemas.openxmlformats.org/officeDocument/2006/relationships/footer" Target="footer494.xml"/><Relationship Id="rId688" Type="http://schemas.openxmlformats.org/officeDocument/2006/relationships/footer" Target="footer676.xml"/><Relationship Id="rId853" Type="http://schemas.openxmlformats.org/officeDocument/2006/relationships/footer" Target="footer841.xml"/><Relationship Id="rId38" Type="http://schemas.openxmlformats.org/officeDocument/2006/relationships/footer" Target="footer26.xml"/><Relationship Id="rId103" Type="http://schemas.openxmlformats.org/officeDocument/2006/relationships/footer" Target="footer91.xml"/><Relationship Id="rId310" Type="http://schemas.openxmlformats.org/officeDocument/2006/relationships/footer" Target="footer298.xml"/><Relationship Id="rId492" Type="http://schemas.openxmlformats.org/officeDocument/2006/relationships/footer" Target="footer480.xml"/><Relationship Id="rId548" Type="http://schemas.openxmlformats.org/officeDocument/2006/relationships/footer" Target="footer536.xml"/><Relationship Id="rId713" Type="http://schemas.openxmlformats.org/officeDocument/2006/relationships/footer" Target="footer701.xml"/><Relationship Id="rId755" Type="http://schemas.openxmlformats.org/officeDocument/2006/relationships/footer" Target="footer743.xml"/><Relationship Id="rId797" Type="http://schemas.openxmlformats.org/officeDocument/2006/relationships/footer" Target="footer785.xml"/><Relationship Id="rId91" Type="http://schemas.openxmlformats.org/officeDocument/2006/relationships/footer" Target="footer79.xml"/><Relationship Id="rId145" Type="http://schemas.openxmlformats.org/officeDocument/2006/relationships/footer" Target="footer133.xml"/><Relationship Id="rId187" Type="http://schemas.openxmlformats.org/officeDocument/2006/relationships/footer" Target="footer175.xml"/><Relationship Id="rId352" Type="http://schemas.openxmlformats.org/officeDocument/2006/relationships/footer" Target="footer340.xml"/><Relationship Id="rId394" Type="http://schemas.openxmlformats.org/officeDocument/2006/relationships/footer" Target="footer382.xml"/><Relationship Id="rId408" Type="http://schemas.openxmlformats.org/officeDocument/2006/relationships/footer" Target="footer396.xml"/><Relationship Id="rId615" Type="http://schemas.openxmlformats.org/officeDocument/2006/relationships/footer" Target="footer603.xml"/><Relationship Id="rId822" Type="http://schemas.openxmlformats.org/officeDocument/2006/relationships/footer" Target="footer810.xml"/><Relationship Id="rId212" Type="http://schemas.openxmlformats.org/officeDocument/2006/relationships/footer" Target="footer200.xml"/><Relationship Id="rId254" Type="http://schemas.openxmlformats.org/officeDocument/2006/relationships/footer" Target="footer242.xml"/><Relationship Id="rId657" Type="http://schemas.openxmlformats.org/officeDocument/2006/relationships/footer" Target="footer645.xml"/><Relationship Id="rId699" Type="http://schemas.openxmlformats.org/officeDocument/2006/relationships/footer" Target="footer687.xml"/><Relationship Id="rId864" Type="http://schemas.openxmlformats.org/officeDocument/2006/relationships/footer" Target="footer852.xml"/><Relationship Id="rId49" Type="http://schemas.openxmlformats.org/officeDocument/2006/relationships/footer" Target="footer37.xml"/><Relationship Id="rId114" Type="http://schemas.openxmlformats.org/officeDocument/2006/relationships/footer" Target="footer102.xml"/><Relationship Id="rId296" Type="http://schemas.openxmlformats.org/officeDocument/2006/relationships/footer" Target="footer284.xml"/><Relationship Id="rId461" Type="http://schemas.openxmlformats.org/officeDocument/2006/relationships/footer" Target="footer449.xml"/><Relationship Id="rId517" Type="http://schemas.openxmlformats.org/officeDocument/2006/relationships/footer" Target="footer505.xml"/><Relationship Id="rId559" Type="http://schemas.openxmlformats.org/officeDocument/2006/relationships/footer" Target="footer547.xml"/><Relationship Id="rId724" Type="http://schemas.openxmlformats.org/officeDocument/2006/relationships/footer" Target="footer712.xml"/><Relationship Id="rId766" Type="http://schemas.openxmlformats.org/officeDocument/2006/relationships/footer" Target="footer754.xml"/><Relationship Id="rId60" Type="http://schemas.openxmlformats.org/officeDocument/2006/relationships/footer" Target="footer48.xml"/><Relationship Id="rId156" Type="http://schemas.openxmlformats.org/officeDocument/2006/relationships/footer" Target="footer144.xml"/><Relationship Id="rId198" Type="http://schemas.openxmlformats.org/officeDocument/2006/relationships/footer" Target="footer186.xml"/><Relationship Id="rId321" Type="http://schemas.openxmlformats.org/officeDocument/2006/relationships/footer" Target="footer309.xml"/><Relationship Id="rId363" Type="http://schemas.openxmlformats.org/officeDocument/2006/relationships/footer" Target="footer351.xml"/><Relationship Id="rId419" Type="http://schemas.openxmlformats.org/officeDocument/2006/relationships/footer" Target="footer407.xml"/><Relationship Id="rId570" Type="http://schemas.openxmlformats.org/officeDocument/2006/relationships/footer" Target="footer558.xml"/><Relationship Id="rId626" Type="http://schemas.openxmlformats.org/officeDocument/2006/relationships/footer" Target="footer614.xml"/><Relationship Id="rId223" Type="http://schemas.openxmlformats.org/officeDocument/2006/relationships/footer" Target="footer211.xml"/><Relationship Id="rId430" Type="http://schemas.openxmlformats.org/officeDocument/2006/relationships/footer" Target="footer418.xml"/><Relationship Id="rId668" Type="http://schemas.openxmlformats.org/officeDocument/2006/relationships/footer" Target="footer656.xml"/><Relationship Id="rId833" Type="http://schemas.openxmlformats.org/officeDocument/2006/relationships/footer" Target="footer821.xml"/><Relationship Id="rId18" Type="http://schemas.openxmlformats.org/officeDocument/2006/relationships/footer" Target="footer6.xml"/><Relationship Id="rId265" Type="http://schemas.openxmlformats.org/officeDocument/2006/relationships/footer" Target="footer253.xml"/><Relationship Id="rId472" Type="http://schemas.openxmlformats.org/officeDocument/2006/relationships/footer" Target="footer460.xml"/><Relationship Id="rId528" Type="http://schemas.openxmlformats.org/officeDocument/2006/relationships/footer" Target="footer516.xml"/><Relationship Id="rId735" Type="http://schemas.openxmlformats.org/officeDocument/2006/relationships/footer" Target="footer723.xml"/><Relationship Id="rId125" Type="http://schemas.openxmlformats.org/officeDocument/2006/relationships/footer" Target="footer113.xml"/><Relationship Id="rId167" Type="http://schemas.openxmlformats.org/officeDocument/2006/relationships/footer" Target="footer155.xml"/><Relationship Id="rId332" Type="http://schemas.openxmlformats.org/officeDocument/2006/relationships/footer" Target="footer320.xml"/><Relationship Id="rId374" Type="http://schemas.openxmlformats.org/officeDocument/2006/relationships/footer" Target="footer362.xml"/><Relationship Id="rId581" Type="http://schemas.openxmlformats.org/officeDocument/2006/relationships/footer" Target="footer569.xml"/><Relationship Id="rId777" Type="http://schemas.openxmlformats.org/officeDocument/2006/relationships/footer" Target="footer765.xml"/><Relationship Id="rId71" Type="http://schemas.openxmlformats.org/officeDocument/2006/relationships/footer" Target="footer59.xml"/><Relationship Id="rId234" Type="http://schemas.openxmlformats.org/officeDocument/2006/relationships/footer" Target="footer222.xml"/><Relationship Id="rId637" Type="http://schemas.openxmlformats.org/officeDocument/2006/relationships/footer" Target="footer625.xml"/><Relationship Id="rId679" Type="http://schemas.openxmlformats.org/officeDocument/2006/relationships/footer" Target="footer667.xml"/><Relationship Id="rId802" Type="http://schemas.openxmlformats.org/officeDocument/2006/relationships/footer" Target="footer790.xml"/><Relationship Id="rId844" Type="http://schemas.openxmlformats.org/officeDocument/2006/relationships/footer" Target="footer832.xml"/><Relationship Id="rId2" Type="http://schemas.openxmlformats.org/officeDocument/2006/relationships/numbering" Target="numbering.xml"/><Relationship Id="rId29" Type="http://schemas.openxmlformats.org/officeDocument/2006/relationships/footer" Target="footer17.xml"/><Relationship Id="rId276" Type="http://schemas.openxmlformats.org/officeDocument/2006/relationships/footer" Target="footer264.xml"/><Relationship Id="rId441" Type="http://schemas.openxmlformats.org/officeDocument/2006/relationships/footer" Target="footer429.xml"/><Relationship Id="rId483" Type="http://schemas.openxmlformats.org/officeDocument/2006/relationships/footer" Target="footer471.xml"/><Relationship Id="rId539" Type="http://schemas.openxmlformats.org/officeDocument/2006/relationships/footer" Target="footer527.xml"/><Relationship Id="rId690" Type="http://schemas.openxmlformats.org/officeDocument/2006/relationships/footer" Target="footer678.xml"/><Relationship Id="rId704" Type="http://schemas.openxmlformats.org/officeDocument/2006/relationships/footer" Target="footer692.xml"/><Relationship Id="rId746" Type="http://schemas.openxmlformats.org/officeDocument/2006/relationships/footer" Target="footer734.xml"/><Relationship Id="rId40" Type="http://schemas.openxmlformats.org/officeDocument/2006/relationships/footer" Target="footer28.xml"/><Relationship Id="rId136" Type="http://schemas.openxmlformats.org/officeDocument/2006/relationships/footer" Target="footer124.xml"/><Relationship Id="rId178" Type="http://schemas.openxmlformats.org/officeDocument/2006/relationships/footer" Target="footer166.xml"/><Relationship Id="rId301" Type="http://schemas.openxmlformats.org/officeDocument/2006/relationships/footer" Target="footer289.xml"/><Relationship Id="rId343" Type="http://schemas.openxmlformats.org/officeDocument/2006/relationships/footer" Target="footer331.xml"/><Relationship Id="rId550" Type="http://schemas.openxmlformats.org/officeDocument/2006/relationships/footer" Target="footer538.xml"/><Relationship Id="rId788" Type="http://schemas.openxmlformats.org/officeDocument/2006/relationships/footer" Target="footer776.xml"/><Relationship Id="rId82" Type="http://schemas.openxmlformats.org/officeDocument/2006/relationships/footer" Target="footer70.xml"/><Relationship Id="rId203" Type="http://schemas.openxmlformats.org/officeDocument/2006/relationships/footer" Target="footer191.xml"/><Relationship Id="rId385" Type="http://schemas.openxmlformats.org/officeDocument/2006/relationships/footer" Target="footer373.xml"/><Relationship Id="rId592" Type="http://schemas.openxmlformats.org/officeDocument/2006/relationships/footer" Target="footer580.xml"/><Relationship Id="rId606" Type="http://schemas.openxmlformats.org/officeDocument/2006/relationships/footer" Target="footer594.xml"/><Relationship Id="rId648" Type="http://schemas.openxmlformats.org/officeDocument/2006/relationships/footer" Target="footer636.xml"/><Relationship Id="rId813" Type="http://schemas.openxmlformats.org/officeDocument/2006/relationships/footer" Target="footer801.xml"/><Relationship Id="rId855" Type="http://schemas.openxmlformats.org/officeDocument/2006/relationships/footer" Target="footer843.xml"/><Relationship Id="rId245" Type="http://schemas.openxmlformats.org/officeDocument/2006/relationships/footer" Target="footer233.xml"/><Relationship Id="rId287" Type="http://schemas.openxmlformats.org/officeDocument/2006/relationships/footer" Target="footer275.xml"/><Relationship Id="rId410" Type="http://schemas.openxmlformats.org/officeDocument/2006/relationships/footer" Target="footer398.xml"/><Relationship Id="rId452" Type="http://schemas.openxmlformats.org/officeDocument/2006/relationships/footer" Target="footer440.xml"/><Relationship Id="rId494" Type="http://schemas.openxmlformats.org/officeDocument/2006/relationships/footer" Target="footer482.xml"/><Relationship Id="rId508" Type="http://schemas.openxmlformats.org/officeDocument/2006/relationships/footer" Target="footer496.xml"/><Relationship Id="rId715" Type="http://schemas.openxmlformats.org/officeDocument/2006/relationships/footer" Target="footer703.xml"/><Relationship Id="rId105" Type="http://schemas.openxmlformats.org/officeDocument/2006/relationships/footer" Target="footer93.xml"/><Relationship Id="rId147" Type="http://schemas.openxmlformats.org/officeDocument/2006/relationships/footer" Target="footer135.xml"/><Relationship Id="rId312" Type="http://schemas.openxmlformats.org/officeDocument/2006/relationships/footer" Target="footer300.xml"/><Relationship Id="rId354" Type="http://schemas.openxmlformats.org/officeDocument/2006/relationships/footer" Target="footer342.xml"/><Relationship Id="rId757" Type="http://schemas.openxmlformats.org/officeDocument/2006/relationships/footer" Target="footer745.xml"/><Relationship Id="rId799" Type="http://schemas.openxmlformats.org/officeDocument/2006/relationships/footer" Target="footer787.xml"/><Relationship Id="rId51" Type="http://schemas.openxmlformats.org/officeDocument/2006/relationships/footer" Target="footer39.xml"/><Relationship Id="rId93" Type="http://schemas.openxmlformats.org/officeDocument/2006/relationships/footer" Target="footer81.xml"/><Relationship Id="rId189" Type="http://schemas.openxmlformats.org/officeDocument/2006/relationships/footer" Target="footer177.xml"/><Relationship Id="rId396" Type="http://schemas.openxmlformats.org/officeDocument/2006/relationships/footer" Target="footer384.xml"/><Relationship Id="rId561" Type="http://schemas.openxmlformats.org/officeDocument/2006/relationships/footer" Target="footer549.xml"/><Relationship Id="rId617" Type="http://schemas.openxmlformats.org/officeDocument/2006/relationships/footer" Target="footer605.xml"/><Relationship Id="rId659" Type="http://schemas.openxmlformats.org/officeDocument/2006/relationships/footer" Target="footer647.xml"/><Relationship Id="rId824" Type="http://schemas.openxmlformats.org/officeDocument/2006/relationships/footer" Target="footer812.xml"/><Relationship Id="rId866" Type="http://schemas.openxmlformats.org/officeDocument/2006/relationships/fontTable" Target="fontTable.xml"/><Relationship Id="rId214" Type="http://schemas.openxmlformats.org/officeDocument/2006/relationships/footer" Target="footer202.xml"/><Relationship Id="rId256" Type="http://schemas.openxmlformats.org/officeDocument/2006/relationships/footer" Target="footer244.xml"/><Relationship Id="rId298" Type="http://schemas.openxmlformats.org/officeDocument/2006/relationships/footer" Target="footer286.xml"/><Relationship Id="rId421" Type="http://schemas.openxmlformats.org/officeDocument/2006/relationships/footer" Target="footer409.xml"/><Relationship Id="rId463" Type="http://schemas.openxmlformats.org/officeDocument/2006/relationships/footer" Target="footer451.xml"/><Relationship Id="rId519" Type="http://schemas.openxmlformats.org/officeDocument/2006/relationships/footer" Target="footer507.xml"/><Relationship Id="rId670" Type="http://schemas.openxmlformats.org/officeDocument/2006/relationships/footer" Target="footer658.xml"/><Relationship Id="rId116" Type="http://schemas.openxmlformats.org/officeDocument/2006/relationships/footer" Target="footer104.xml"/><Relationship Id="rId158" Type="http://schemas.openxmlformats.org/officeDocument/2006/relationships/footer" Target="footer146.xml"/><Relationship Id="rId323" Type="http://schemas.openxmlformats.org/officeDocument/2006/relationships/footer" Target="footer311.xml"/><Relationship Id="rId530" Type="http://schemas.openxmlformats.org/officeDocument/2006/relationships/footer" Target="footer518.xml"/><Relationship Id="rId726" Type="http://schemas.openxmlformats.org/officeDocument/2006/relationships/footer" Target="footer714.xml"/><Relationship Id="rId768" Type="http://schemas.openxmlformats.org/officeDocument/2006/relationships/footer" Target="footer756.xml"/><Relationship Id="rId20" Type="http://schemas.openxmlformats.org/officeDocument/2006/relationships/footer" Target="footer8.xml"/><Relationship Id="rId62" Type="http://schemas.openxmlformats.org/officeDocument/2006/relationships/footer" Target="footer50.xml"/><Relationship Id="rId365" Type="http://schemas.openxmlformats.org/officeDocument/2006/relationships/footer" Target="footer353.xml"/><Relationship Id="rId572" Type="http://schemas.openxmlformats.org/officeDocument/2006/relationships/footer" Target="footer560.xml"/><Relationship Id="rId628" Type="http://schemas.openxmlformats.org/officeDocument/2006/relationships/footer" Target="footer616.xml"/><Relationship Id="rId835" Type="http://schemas.openxmlformats.org/officeDocument/2006/relationships/footer" Target="footer823.xml"/><Relationship Id="rId225" Type="http://schemas.openxmlformats.org/officeDocument/2006/relationships/footer" Target="footer213.xml"/><Relationship Id="rId267" Type="http://schemas.openxmlformats.org/officeDocument/2006/relationships/footer" Target="footer255.xml"/><Relationship Id="rId432" Type="http://schemas.openxmlformats.org/officeDocument/2006/relationships/footer" Target="footer420.xml"/><Relationship Id="rId474" Type="http://schemas.openxmlformats.org/officeDocument/2006/relationships/footer" Target="footer462.xml"/><Relationship Id="rId127" Type="http://schemas.openxmlformats.org/officeDocument/2006/relationships/footer" Target="footer115.xml"/><Relationship Id="rId681" Type="http://schemas.openxmlformats.org/officeDocument/2006/relationships/footer" Target="footer669.xml"/><Relationship Id="rId737" Type="http://schemas.openxmlformats.org/officeDocument/2006/relationships/footer" Target="footer725.xml"/><Relationship Id="rId779" Type="http://schemas.openxmlformats.org/officeDocument/2006/relationships/footer" Target="footer767.xml"/><Relationship Id="rId31" Type="http://schemas.openxmlformats.org/officeDocument/2006/relationships/footer" Target="footer19.xml"/><Relationship Id="rId73" Type="http://schemas.openxmlformats.org/officeDocument/2006/relationships/footer" Target="footer61.xml"/><Relationship Id="rId169" Type="http://schemas.openxmlformats.org/officeDocument/2006/relationships/footer" Target="footer157.xml"/><Relationship Id="rId334" Type="http://schemas.openxmlformats.org/officeDocument/2006/relationships/footer" Target="footer322.xml"/><Relationship Id="rId376" Type="http://schemas.openxmlformats.org/officeDocument/2006/relationships/footer" Target="footer364.xml"/><Relationship Id="rId541" Type="http://schemas.openxmlformats.org/officeDocument/2006/relationships/footer" Target="footer529.xml"/><Relationship Id="rId583" Type="http://schemas.openxmlformats.org/officeDocument/2006/relationships/footer" Target="footer571.xml"/><Relationship Id="rId639" Type="http://schemas.openxmlformats.org/officeDocument/2006/relationships/footer" Target="footer627.xml"/><Relationship Id="rId790" Type="http://schemas.openxmlformats.org/officeDocument/2006/relationships/footer" Target="footer778.xml"/><Relationship Id="rId804" Type="http://schemas.openxmlformats.org/officeDocument/2006/relationships/footer" Target="footer792.xml"/><Relationship Id="rId4" Type="http://schemas.openxmlformats.org/officeDocument/2006/relationships/settings" Target="settings.xml"/><Relationship Id="rId180" Type="http://schemas.openxmlformats.org/officeDocument/2006/relationships/footer" Target="footer168.xml"/><Relationship Id="rId236" Type="http://schemas.openxmlformats.org/officeDocument/2006/relationships/footer" Target="footer224.xml"/><Relationship Id="rId278" Type="http://schemas.openxmlformats.org/officeDocument/2006/relationships/footer" Target="footer266.xml"/><Relationship Id="rId401" Type="http://schemas.openxmlformats.org/officeDocument/2006/relationships/footer" Target="footer389.xml"/><Relationship Id="rId443" Type="http://schemas.openxmlformats.org/officeDocument/2006/relationships/footer" Target="footer431.xml"/><Relationship Id="rId650" Type="http://schemas.openxmlformats.org/officeDocument/2006/relationships/footer" Target="footer638.xml"/><Relationship Id="rId846" Type="http://schemas.openxmlformats.org/officeDocument/2006/relationships/footer" Target="footer834.xml"/><Relationship Id="rId303" Type="http://schemas.openxmlformats.org/officeDocument/2006/relationships/footer" Target="footer291.xml"/><Relationship Id="rId485" Type="http://schemas.openxmlformats.org/officeDocument/2006/relationships/footer" Target="footer473.xml"/><Relationship Id="rId692" Type="http://schemas.openxmlformats.org/officeDocument/2006/relationships/footer" Target="footer680.xml"/><Relationship Id="rId706" Type="http://schemas.openxmlformats.org/officeDocument/2006/relationships/footer" Target="footer694.xml"/><Relationship Id="rId748" Type="http://schemas.openxmlformats.org/officeDocument/2006/relationships/footer" Target="footer736.xml"/><Relationship Id="rId42" Type="http://schemas.openxmlformats.org/officeDocument/2006/relationships/footer" Target="footer30.xml"/><Relationship Id="rId84" Type="http://schemas.openxmlformats.org/officeDocument/2006/relationships/footer" Target="footer72.xml"/><Relationship Id="rId138" Type="http://schemas.openxmlformats.org/officeDocument/2006/relationships/footer" Target="footer126.xml"/><Relationship Id="rId345" Type="http://schemas.openxmlformats.org/officeDocument/2006/relationships/footer" Target="footer333.xml"/><Relationship Id="rId387" Type="http://schemas.openxmlformats.org/officeDocument/2006/relationships/footer" Target="footer375.xml"/><Relationship Id="rId510" Type="http://schemas.openxmlformats.org/officeDocument/2006/relationships/footer" Target="footer498.xml"/><Relationship Id="rId552" Type="http://schemas.openxmlformats.org/officeDocument/2006/relationships/footer" Target="footer540.xml"/><Relationship Id="rId594" Type="http://schemas.openxmlformats.org/officeDocument/2006/relationships/footer" Target="footer582.xml"/><Relationship Id="rId608" Type="http://schemas.openxmlformats.org/officeDocument/2006/relationships/footer" Target="footer596.xml"/><Relationship Id="rId815" Type="http://schemas.openxmlformats.org/officeDocument/2006/relationships/footer" Target="footer803.xml"/><Relationship Id="rId191" Type="http://schemas.openxmlformats.org/officeDocument/2006/relationships/footer" Target="footer179.xml"/><Relationship Id="rId205" Type="http://schemas.openxmlformats.org/officeDocument/2006/relationships/footer" Target="footer193.xml"/><Relationship Id="rId247" Type="http://schemas.openxmlformats.org/officeDocument/2006/relationships/footer" Target="footer235.xml"/><Relationship Id="rId412" Type="http://schemas.openxmlformats.org/officeDocument/2006/relationships/footer" Target="footer400.xml"/><Relationship Id="rId857" Type="http://schemas.openxmlformats.org/officeDocument/2006/relationships/footer" Target="footer845.xml"/><Relationship Id="rId107" Type="http://schemas.openxmlformats.org/officeDocument/2006/relationships/footer" Target="footer95.xml"/><Relationship Id="rId289" Type="http://schemas.openxmlformats.org/officeDocument/2006/relationships/footer" Target="footer277.xml"/><Relationship Id="rId454" Type="http://schemas.openxmlformats.org/officeDocument/2006/relationships/footer" Target="footer442.xml"/><Relationship Id="rId496" Type="http://schemas.openxmlformats.org/officeDocument/2006/relationships/footer" Target="footer484.xml"/><Relationship Id="rId661" Type="http://schemas.openxmlformats.org/officeDocument/2006/relationships/footer" Target="footer649.xml"/><Relationship Id="rId717" Type="http://schemas.openxmlformats.org/officeDocument/2006/relationships/footer" Target="footer705.xml"/><Relationship Id="rId759" Type="http://schemas.openxmlformats.org/officeDocument/2006/relationships/footer" Target="footer747.xml"/><Relationship Id="rId11" Type="http://schemas.openxmlformats.org/officeDocument/2006/relationships/footer" Target="footer2.xml"/><Relationship Id="rId53" Type="http://schemas.openxmlformats.org/officeDocument/2006/relationships/footer" Target="footer41.xml"/><Relationship Id="rId149" Type="http://schemas.openxmlformats.org/officeDocument/2006/relationships/footer" Target="footer137.xml"/><Relationship Id="rId314" Type="http://schemas.openxmlformats.org/officeDocument/2006/relationships/footer" Target="footer302.xml"/><Relationship Id="rId356" Type="http://schemas.openxmlformats.org/officeDocument/2006/relationships/footer" Target="footer344.xml"/><Relationship Id="rId398" Type="http://schemas.openxmlformats.org/officeDocument/2006/relationships/footer" Target="footer386.xml"/><Relationship Id="rId521" Type="http://schemas.openxmlformats.org/officeDocument/2006/relationships/footer" Target="footer509.xml"/><Relationship Id="rId563" Type="http://schemas.openxmlformats.org/officeDocument/2006/relationships/footer" Target="footer551.xml"/><Relationship Id="rId619" Type="http://schemas.openxmlformats.org/officeDocument/2006/relationships/footer" Target="footer607.xml"/><Relationship Id="rId770" Type="http://schemas.openxmlformats.org/officeDocument/2006/relationships/footer" Target="footer758.xml"/><Relationship Id="rId95" Type="http://schemas.openxmlformats.org/officeDocument/2006/relationships/footer" Target="footer83.xml"/><Relationship Id="rId160" Type="http://schemas.openxmlformats.org/officeDocument/2006/relationships/footer" Target="footer148.xml"/><Relationship Id="rId216" Type="http://schemas.openxmlformats.org/officeDocument/2006/relationships/footer" Target="footer204.xml"/><Relationship Id="rId423" Type="http://schemas.openxmlformats.org/officeDocument/2006/relationships/footer" Target="footer411.xml"/><Relationship Id="rId826" Type="http://schemas.openxmlformats.org/officeDocument/2006/relationships/footer" Target="footer814.xml"/><Relationship Id="rId868" Type="http://schemas.openxmlformats.org/officeDocument/2006/relationships/theme" Target="theme/theme1.xml"/><Relationship Id="rId258" Type="http://schemas.openxmlformats.org/officeDocument/2006/relationships/footer" Target="footer246.xml"/><Relationship Id="rId465" Type="http://schemas.openxmlformats.org/officeDocument/2006/relationships/footer" Target="footer453.xml"/><Relationship Id="rId630" Type="http://schemas.openxmlformats.org/officeDocument/2006/relationships/footer" Target="footer618.xml"/><Relationship Id="rId672" Type="http://schemas.openxmlformats.org/officeDocument/2006/relationships/footer" Target="footer660.xml"/><Relationship Id="rId728" Type="http://schemas.openxmlformats.org/officeDocument/2006/relationships/footer" Target="footer716.xml"/><Relationship Id="rId22" Type="http://schemas.openxmlformats.org/officeDocument/2006/relationships/footer" Target="footer10.xml"/><Relationship Id="rId64" Type="http://schemas.openxmlformats.org/officeDocument/2006/relationships/footer" Target="footer52.xml"/><Relationship Id="rId118" Type="http://schemas.openxmlformats.org/officeDocument/2006/relationships/footer" Target="footer106.xml"/><Relationship Id="rId325" Type="http://schemas.openxmlformats.org/officeDocument/2006/relationships/footer" Target="footer313.xml"/><Relationship Id="rId367" Type="http://schemas.openxmlformats.org/officeDocument/2006/relationships/footer" Target="footer355.xml"/><Relationship Id="rId532" Type="http://schemas.openxmlformats.org/officeDocument/2006/relationships/footer" Target="footer520.xml"/><Relationship Id="rId574" Type="http://schemas.openxmlformats.org/officeDocument/2006/relationships/footer" Target="footer562.xml"/><Relationship Id="rId171" Type="http://schemas.openxmlformats.org/officeDocument/2006/relationships/footer" Target="footer159.xml"/><Relationship Id="rId227" Type="http://schemas.openxmlformats.org/officeDocument/2006/relationships/footer" Target="footer215.xml"/><Relationship Id="rId781" Type="http://schemas.openxmlformats.org/officeDocument/2006/relationships/footer" Target="footer769.xml"/><Relationship Id="rId837" Type="http://schemas.openxmlformats.org/officeDocument/2006/relationships/footer" Target="footer825.xml"/><Relationship Id="rId269" Type="http://schemas.openxmlformats.org/officeDocument/2006/relationships/footer" Target="footer257.xml"/><Relationship Id="rId434" Type="http://schemas.openxmlformats.org/officeDocument/2006/relationships/footer" Target="footer422.xml"/><Relationship Id="rId476" Type="http://schemas.openxmlformats.org/officeDocument/2006/relationships/footer" Target="footer464.xml"/><Relationship Id="rId641" Type="http://schemas.openxmlformats.org/officeDocument/2006/relationships/footer" Target="footer629.xml"/><Relationship Id="rId683" Type="http://schemas.openxmlformats.org/officeDocument/2006/relationships/footer" Target="footer671.xml"/><Relationship Id="rId739" Type="http://schemas.openxmlformats.org/officeDocument/2006/relationships/footer" Target="footer727.xml"/><Relationship Id="rId33" Type="http://schemas.openxmlformats.org/officeDocument/2006/relationships/footer" Target="footer21.xml"/><Relationship Id="rId129" Type="http://schemas.openxmlformats.org/officeDocument/2006/relationships/footer" Target="footer117.xml"/><Relationship Id="rId280" Type="http://schemas.openxmlformats.org/officeDocument/2006/relationships/footer" Target="footer268.xml"/><Relationship Id="rId336" Type="http://schemas.openxmlformats.org/officeDocument/2006/relationships/footer" Target="footer324.xml"/><Relationship Id="rId501" Type="http://schemas.openxmlformats.org/officeDocument/2006/relationships/footer" Target="footer489.xml"/><Relationship Id="rId543" Type="http://schemas.openxmlformats.org/officeDocument/2006/relationships/footer" Target="footer531.xml"/><Relationship Id="rId75" Type="http://schemas.openxmlformats.org/officeDocument/2006/relationships/footer" Target="footer63.xml"/><Relationship Id="rId140" Type="http://schemas.openxmlformats.org/officeDocument/2006/relationships/footer" Target="footer128.xml"/><Relationship Id="rId182" Type="http://schemas.openxmlformats.org/officeDocument/2006/relationships/footer" Target="footer170.xml"/><Relationship Id="rId378" Type="http://schemas.openxmlformats.org/officeDocument/2006/relationships/footer" Target="footer366.xml"/><Relationship Id="rId403" Type="http://schemas.openxmlformats.org/officeDocument/2006/relationships/footer" Target="footer391.xml"/><Relationship Id="rId585" Type="http://schemas.openxmlformats.org/officeDocument/2006/relationships/footer" Target="footer573.xml"/><Relationship Id="rId750" Type="http://schemas.openxmlformats.org/officeDocument/2006/relationships/footer" Target="footer738.xml"/><Relationship Id="rId792" Type="http://schemas.openxmlformats.org/officeDocument/2006/relationships/footer" Target="footer780.xml"/><Relationship Id="rId806" Type="http://schemas.openxmlformats.org/officeDocument/2006/relationships/footer" Target="footer794.xml"/><Relationship Id="rId848" Type="http://schemas.openxmlformats.org/officeDocument/2006/relationships/footer" Target="footer836.xml"/><Relationship Id="rId6" Type="http://schemas.openxmlformats.org/officeDocument/2006/relationships/footnotes" Target="footnotes.xml"/><Relationship Id="rId238" Type="http://schemas.openxmlformats.org/officeDocument/2006/relationships/footer" Target="footer226.xml"/><Relationship Id="rId445" Type="http://schemas.openxmlformats.org/officeDocument/2006/relationships/footer" Target="footer433.xml"/><Relationship Id="rId487" Type="http://schemas.openxmlformats.org/officeDocument/2006/relationships/footer" Target="footer475.xml"/><Relationship Id="rId610" Type="http://schemas.openxmlformats.org/officeDocument/2006/relationships/footer" Target="footer598.xml"/><Relationship Id="rId652" Type="http://schemas.openxmlformats.org/officeDocument/2006/relationships/footer" Target="footer640.xml"/><Relationship Id="rId694" Type="http://schemas.openxmlformats.org/officeDocument/2006/relationships/footer" Target="footer682.xml"/><Relationship Id="rId708" Type="http://schemas.openxmlformats.org/officeDocument/2006/relationships/footer" Target="footer696.xml"/><Relationship Id="rId291" Type="http://schemas.openxmlformats.org/officeDocument/2006/relationships/footer" Target="footer279.xml"/><Relationship Id="rId305" Type="http://schemas.openxmlformats.org/officeDocument/2006/relationships/footer" Target="footer293.xml"/><Relationship Id="rId347" Type="http://schemas.openxmlformats.org/officeDocument/2006/relationships/footer" Target="footer335.xml"/><Relationship Id="rId512" Type="http://schemas.openxmlformats.org/officeDocument/2006/relationships/footer" Target="footer500.xml"/><Relationship Id="rId44" Type="http://schemas.openxmlformats.org/officeDocument/2006/relationships/footer" Target="footer32.xml"/><Relationship Id="rId86" Type="http://schemas.openxmlformats.org/officeDocument/2006/relationships/footer" Target="footer74.xml"/><Relationship Id="rId151" Type="http://schemas.openxmlformats.org/officeDocument/2006/relationships/footer" Target="footer139.xml"/><Relationship Id="rId389" Type="http://schemas.openxmlformats.org/officeDocument/2006/relationships/footer" Target="footer377.xml"/><Relationship Id="rId554" Type="http://schemas.openxmlformats.org/officeDocument/2006/relationships/footer" Target="footer542.xml"/><Relationship Id="rId596" Type="http://schemas.openxmlformats.org/officeDocument/2006/relationships/footer" Target="footer584.xml"/><Relationship Id="rId761" Type="http://schemas.openxmlformats.org/officeDocument/2006/relationships/footer" Target="footer749.xml"/><Relationship Id="rId817" Type="http://schemas.openxmlformats.org/officeDocument/2006/relationships/footer" Target="footer805.xml"/><Relationship Id="rId859" Type="http://schemas.openxmlformats.org/officeDocument/2006/relationships/footer" Target="footer847.xml"/><Relationship Id="rId193" Type="http://schemas.openxmlformats.org/officeDocument/2006/relationships/footer" Target="footer181.xml"/><Relationship Id="rId207" Type="http://schemas.openxmlformats.org/officeDocument/2006/relationships/footer" Target="footer195.xml"/><Relationship Id="rId249" Type="http://schemas.openxmlformats.org/officeDocument/2006/relationships/footer" Target="footer237.xml"/><Relationship Id="rId414" Type="http://schemas.openxmlformats.org/officeDocument/2006/relationships/footer" Target="footer402.xml"/><Relationship Id="rId456" Type="http://schemas.openxmlformats.org/officeDocument/2006/relationships/footer" Target="footer444.xml"/><Relationship Id="rId498" Type="http://schemas.openxmlformats.org/officeDocument/2006/relationships/footer" Target="footer486.xml"/><Relationship Id="rId621" Type="http://schemas.openxmlformats.org/officeDocument/2006/relationships/footer" Target="footer609.xml"/><Relationship Id="rId663" Type="http://schemas.openxmlformats.org/officeDocument/2006/relationships/footer" Target="footer651.xml"/><Relationship Id="rId13" Type="http://schemas.openxmlformats.org/officeDocument/2006/relationships/footer" Target="footer3.xml"/><Relationship Id="rId109" Type="http://schemas.openxmlformats.org/officeDocument/2006/relationships/footer" Target="footer97.xml"/><Relationship Id="rId260" Type="http://schemas.openxmlformats.org/officeDocument/2006/relationships/footer" Target="footer248.xml"/><Relationship Id="rId316" Type="http://schemas.openxmlformats.org/officeDocument/2006/relationships/footer" Target="footer304.xml"/><Relationship Id="rId523" Type="http://schemas.openxmlformats.org/officeDocument/2006/relationships/footer" Target="footer511.xml"/><Relationship Id="rId719" Type="http://schemas.openxmlformats.org/officeDocument/2006/relationships/footer" Target="footer707.xml"/><Relationship Id="rId55" Type="http://schemas.openxmlformats.org/officeDocument/2006/relationships/footer" Target="footer43.xml"/><Relationship Id="rId97" Type="http://schemas.openxmlformats.org/officeDocument/2006/relationships/footer" Target="footer85.xml"/><Relationship Id="rId120" Type="http://schemas.openxmlformats.org/officeDocument/2006/relationships/footer" Target="footer108.xml"/><Relationship Id="rId358" Type="http://schemas.openxmlformats.org/officeDocument/2006/relationships/footer" Target="footer346.xml"/><Relationship Id="rId565" Type="http://schemas.openxmlformats.org/officeDocument/2006/relationships/footer" Target="footer553.xml"/><Relationship Id="rId730" Type="http://schemas.openxmlformats.org/officeDocument/2006/relationships/footer" Target="footer718.xml"/><Relationship Id="rId772" Type="http://schemas.openxmlformats.org/officeDocument/2006/relationships/footer" Target="footer760.xml"/><Relationship Id="rId828" Type="http://schemas.openxmlformats.org/officeDocument/2006/relationships/footer" Target="footer816.xml"/><Relationship Id="rId162" Type="http://schemas.openxmlformats.org/officeDocument/2006/relationships/footer" Target="footer150.xml"/><Relationship Id="rId218" Type="http://schemas.openxmlformats.org/officeDocument/2006/relationships/footer" Target="footer206.xml"/><Relationship Id="rId425" Type="http://schemas.openxmlformats.org/officeDocument/2006/relationships/footer" Target="footer413.xml"/><Relationship Id="rId467" Type="http://schemas.openxmlformats.org/officeDocument/2006/relationships/footer" Target="footer455.xml"/><Relationship Id="rId632" Type="http://schemas.openxmlformats.org/officeDocument/2006/relationships/footer" Target="footer620.xml"/><Relationship Id="rId271" Type="http://schemas.openxmlformats.org/officeDocument/2006/relationships/footer" Target="footer259.xml"/><Relationship Id="rId674" Type="http://schemas.openxmlformats.org/officeDocument/2006/relationships/footer" Target="footer662.xml"/><Relationship Id="rId24" Type="http://schemas.openxmlformats.org/officeDocument/2006/relationships/footer" Target="footer12.xml"/><Relationship Id="rId66" Type="http://schemas.openxmlformats.org/officeDocument/2006/relationships/footer" Target="footer54.xml"/><Relationship Id="rId131" Type="http://schemas.openxmlformats.org/officeDocument/2006/relationships/footer" Target="footer119.xml"/><Relationship Id="rId327" Type="http://schemas.openxmlformats.org/officeDocument/2006/relationships/footer" Target="footer315.xml"/><Relationship Id="rId369" Type="http://schemas.openxmlformats.org/officeDocument/2006/relationships/footer" Target="footer357.xml"/><Relationship Id="rId534" Type="http://schemas.openxmlformats.org/officeDocument/2006/relationships/footer" Target="footer522.xml"/><Relationship Id="rId576" Type="http://schemas.openxmlformats.org/officeDocument/2006/relationships/footer" Target="footer564.xml"/><Relationship Id="rId741" Type="http://schemas.openxmlformats.org/officeDocument/2006/relationships/footer" Target="footer729.xml"/><Relationship Id="rId783" Type="http://schemas.openxmlformats.org/officeDocument/2006/relationships/footer" Target="footer771.xml"/><Relationship Id="rId839" Type="http://schemas.openxmlformats.org/officeDocument/2006/relationships/footer" Target="footer827.xml"/><Relationship Id="rId173" Type="http://schemas.openxmlformats.org/officeDocument/2006/relationships/footer" Target="footer161.xml"/><Relationship Id="rId229" Type="http://schemas.openxmlformats.org/officeDocument/2006/relationships/footer" Target="footer217.xml"/><Relationship Id="rId380" Type="http://schemas.openxmlformats.org/officeDocument/2006/relationships/footer" Target="footer368.xml"/><Relationship Id="rId436" Type="http://schemas.openxmlformats.org/officeDocument/2006/relationships/footer" Target="footer424.xml"/><Relationship Id="rId601" Type="http://schemas.openxmlformats.org/officeDocument/2006/relationships/footer" Target="footer589.xml"/><Relationship Id="rId643" Type="http://schemas.openxmlformats.org/officeDocument/2006/relationships/footer" Target="footer631.xml"/><Relationship Id="rId240" Type="http://schemas.openxmlformats.org/officeDocument/2006/relationships/footer" Target="footer228.xml"/><Relationship Id="rId478" Type="http://schemas.openxmlformats.org/officeDocument/2006/relationships/footer" Target="footer466.xml"/><Relationship Id="rId685" Type="http://schemas.openxmlformats.org/officeDocument/2006/relationships/footer" Target="footer673.xml"/><Relationship Id="rId850" Type="http://schemas.openxmlformats.org/officeDocument/2006/relationships/footer" Target="footer838.xml"/><Relationship Id="rId35" Type="http://schemas.openxmlformats.org/officeDocument/2006/relationships/footer" Target="footer23.xml"/><Relationship Id="rId77" Type="http://schemas.openxmlformats.org/officeDocument/2006/relationships/footer" Target="footer65.xml"/><Relationship Id="rId100" Type="http://schemas.openxmlformats.org/officeDocument/2006/relationships/footer" Target="footer88.xml"/><Relationship Id="rId282" Type="http://schemas.openxmlformats.org/officeDocument/2006/relationships/footer" Target="footer270.xml"/><Relationship Id="rId338" Type="http://schemas.openxmlformats.org/officeDocument/2006/relationships/footer" Target="footer326.xml"/><Relationship Id="rId503" Type="http://schemas.openxmlformats.org/officeDocument/2006/relationships/footer" Target="footer491.xml"/><Relationship Id="rId545" Type="http://schemas.openxmlformats.org/officeDocument/2006/relationships/footer" Target="footer533.xml"/><Relationship Id="rId587" Type="http://schemas.openxmlformats.org/officeDocument/2006/relationships/footer" Target="footer575.xml"/><Relationship Id="rId710" Type="http://schemas.openxmlformats.org/officeDocument/2006/relationships/footer" Target="footer698.xml"/><Relationship Id="rId752" Type="http://schemas.openxmlformats.org/officeDocument/2006/relationships/footer" Target="footer740.xml"/><Relationship Id="rId808" Type="http://schemas.openxmlformats.org/officeDocument/2006/relationships/footer" Target="footer796.xml"/><Relationship Id="rId8" Type="http://schemas.openxmlformats.org/officeDocument/2006/relationships/header" Target="header1.xml"/><Relationship Id="rId142" Type="http://schemas.openxmlformats.org/officeDocument/2006/relationships/footer" Target="footer130.xml"/><Relationship Id="rId184" Type="http://schemas.openxmlformats.org/officeDocument/2006/relationships/footer" Target="footer172.xml"/><Relationship Id="rId391" Type="http://schemas.openxmlformats.org/officeDocument/2006/relationships/footer" Target="footer379.xml"/><Relationship Id="rId405" Type="http://schemas.openxmlformats.org/officeDocument/2006/relationships/footer" Target="footer393.xml"/><Relationship Id="rId447" Type="http://schemas.openxmlformats.org/officeDocument/2006/relationships/footer" Target="footer435.xml"/><Relationship Id="rId612" Type="http://schemas.openxmlformats.org/officeDocument/2006/relationships/footer" Target="footer600.xml"/><Relationship Id="rId794" Type="http://schemas.openxmlformats.org/officeDocument/2006/relationships/footer" Target="footer782.xml"/><Relationship Id="rId251" Type="http://schemas.openxmlformats.org/officeDocument/2006/relationships/footer" Target="footer239.xml"/><Relationship Id="rId489" Type="http://schemas.openxmlformats.org/officeDocument/2006/relationships/footer" Target="footer477.xml"/><Relationship Id="rId654" Type="http://schemas.openxmlformats.org/officeDocument/2006/relationships/footer" Target="footer642.xml"/><Relationship Id="rId696" Type="http://schemas.openxmlformats.org/officeDocument/2006/relationships/footer" Target="footer684.xml"/><Relationship Id="rId861" Type="http://schemas.openxmlformats.org/officeDocument/2006/relationships/footer" Target="footer849.xml"/><Relationship Id="rId46" Type="http://schemas.openxmlformats.org/officeDocument/2006/relationships/footer" Target="footer34.xml"/><Relationship Id="rId293" Type="http://schemas.openxmlformats.org/officeDocument/2006/relationships/footer" Target="footer281.xml"/><Relationship Id="rId307" Type="http://schemas.openxmlformats.org/officeDocument/2006/relationships/footer" Target="footer295.xml"/><Relationship Id="rId349" Type="http://schemas.openxmlformats.org/officeDocument/2006/relationships/footer" Target="footer337.xml"/><Relationship Id="rId514" Type="http://schemas.openxmlformats.org/officeDocument/2006/relationships/footer" Target="footer502.xml"/><Relationship Id="rId556" Type="http://schemas.openxmlformats.org/officeDocument/2006/relationships/footer" Target="footer544.xml"/><Relationship Id="rId721" Type="http://schemas.openxmlformats.org/officeDocument/2006/relationships/footer" Target="footer709.xml"/><Relationship Id="rId763" Type="http://schemas.openxmlformats.org/officeDocument/2006/relationships/footer" Target="footer751.xml"/><Relationship Id="rId88" Type="http://schemas.openxmlformats.org/officeDocument/2006/relationships/footer" Target="footer76.xml"/><Relationship Id="rId111" Type="http://schemas.openxmlformats.org/officeDocument/2006/relationships/footer" Target="footer99.xml"/><Relationship Id="rId153" Type="http://schemas.openxmlformats.org/officeDocument/2006/relationships/footer" Target="footer141.xml"/><Relationship Id="rId195" Type="http://schemas.openxmlformats.org/officeDocument/2006/relationships/footer" Target="footer183.xml"/><Relationship Id="rId209" Type="http://schemas.openxmlformats.org/officeDocument/2006/relationships/footer" Target="footer197.xml"/><Relationship Id="rId360" Type="http://schemas.openxmlformats.org/officeDocument/2006/relationships/footer" Target="footer348.xml"/><Relationship Id="rId416" Type="http://schemas.openxmlformats.org/officeDocument/2006/relationships/footer" Target="footer404.xml"/><Relationship Id="rId598" Type="http://schemas.openxmlformats.org/officeDocument/2006/relationships/footer" Target="footer586.xml"/><Relationship Id="rId819" Type="http://schemas.openxmlformats.org/officeDocument/2006/relationships/footer" Target="footer807.xml"/><Relationship Id="rId220" Type="http://schemas.openxmlformats.org/officeDocument/2006/relationships/footer" Target="footer208.xml"/><Relationship Id="rId458" Type="http://schemas.openxmlformats.org/officeDocument/2006/relationships/footer" Target="footer446.xml"/><Relationship Id="rId623" Type="http://schemas.openxmlformats.org/officeDocument/2006/relationships/footer" Target="footer611.xml"/><Relationship Id="rId665" Type="http://schemas.openxmlformats.org/officeDocument/2006/relationships/footer" Target="footer653.xml"/><Relationship Id="rId830" Type="http://schemas.openxmlformats.org/officeDocument/2006/relationships/footer" Target="footer818.xml"/><Relationship Id="rId15" Type="http://schemas.openxmlformats.org/officeDocument/2006/relationships/header" Target="header4.xml"/><Relationship Id="rId57" Type="http://schemas.openxmlformats.org/officeDocument/2006/relationships/footer" Target="footer45.xml"/><Relationship Id="rId262" Type="http://schemas.openxmlformats.org/officeDocument/2006/relationships/footer" Target="footer250.xml"/><Relationship Id="rId318" Type="http://schemas.openxmlformats.org/officeDocument/2006/relationships/footer" Target="footer306.xml"/><Relationship Id="rId525" Type="http://schemas.openxmlformats.org/officeDocument/2006/relationships/footer" Target="footer513.xml"/><Relationship Id="rId567" Type="http://schemas.openxmlformats.org/officeDocument/2006/relationships/footer" Target="footer555.xml"/><Relationship Id="rId732" Type="http://schemas.openxmlformats.org/officeDocument/2006/relationships/footer" Target="footer720.xml"/><Relationship Id="rId99" Type="http://schemas.openxmlformats.org/officeDocument/2006/relationships/footer" Target="footer87.xml"/><Relationship Id="rId122" Type="http://schemas.openxmlformats.org/officeDocument/2006/relationships/footer" Target="footer110.xml"/><Relationship Id="rId164" Type="http://schemas.openxmlformats.org/officeDocument/2006/relationships/footer" Target="footer152.xml"/><Relationship Id="rId371" Type="http://schemas.openxmlformats.org/officeDocument/2006/relationships/footer" Target="footer359.xml"/><Relationship Id="rId774" Type="http://schemas.openxmlformats.org/officeDocument/2006/relationships/footer" Target="footer762.xml"/><Relationship Id="rId427" Type="http://schemas.openxmlformats.org/officeDocument/2006/relationships/footer" Target="footer415.xml"/><Relationship Id="rId469" Type="http://schemas.openxmlformats.org/officeDocument/2006/relationships/footer" Target="footer457.xml"/><Relationship Id="rId634" Type="http://schemas.openxmlformats.org/officeDocument/2006/relationships/footer" Target="footer622.xml"/><Relationship Id="rId676" Type="http://schemas.openxmlformats.org/officeDocument/2006/relationships/footer" Target="footer664.xml"/><Relationship Id="rId841" Type="http://schemas.openxmlformats.org/officeDocument/2006/relationships/footer" Target="footer829.xml"/><Relationship Id="rId26" Type="http://schemas.openxmlformats.org/officeDocument/2006/relationships/footer" Target="footer14.xml"/><Relationship Id="rId231" Type="http://schemas.openxmlformats.org/officeDocument/2006/relationships/footer" Target="footer219.xml"/><Relationship Id="rId273" Type="http://schemas.openxmlformats.org/officeDocument/2006/relationships/footer" Target="footer261.xml"/><Relationship Id="rId329" Type="http://schemas.openxmlformats.org/officeDocument/2006/relationships/footer" Target="footer317.xml"/><Relationship Id="rId480" Type="http://schemas.openxmlformats.org/officeDocument/2006/relationships/footer" Target="footer468.xml"/><Relationship Id="rId536" Type="http://schemas.openxmlformats.org/officeDocument/2006/relationships/footer" Target="footer524.xml"/><Relationship Id="rId701" Type="http://schemas.openxmlformats.org/officeDocument/2006/relationships/footer" Target="footer689.xml"/><Relationship Id="rId68" Type="http://schemas.openxmlformats.org/officeDocument/2006/relationships/footer" Target="footer56.xml"/><Relationship Id="rId133" Type="http://schemas.openxmlformats.org/officeDocument/2006/relationships/footer" Target="footer121.xml"/><Relationship Id="rId175" Type="http://schemas.openxmlformats.org/officeDocument/2006/relationships/footer" Target="footer163.xml"/><Relationship Id="rId340" Type="http://schemas.openxmlformats.org/officeDocument/2006/relationships/footer" Target="footer328.xml"/><Relationship Id="rId578" Type="http://schemas.openxmlformats.org/officeDocument/2006/relationships/footer" Target="footer566.xml"/><Relationship Id="rId743" Type="http://schemas.openxmlformats.org/officeDocument/2006/relationships/footer" Target="footer731.xml"/><Relationship Id="rId785" Type="http://schemas.openxmlformats.org/officeDocument/2006/relationships/footer" Target="footer773.xml"/><Relationship Id="rId200" Type="http://schemas.openxmlformats.org/officeDocument/2006/relationships/footer" Target="footer188.xml"/><Relationship Id="rId382" Type="http://schemas.openxmlformats.org/officeDocument/2006/relationships/footer" Target="footer370.xml"/><Relationship Id="rId438" Type="http://schemas.openxmlformats.org/officeDocument/2006/relationships/footer" Target="footer426.xml"/><Relationship Id="rId603" Type="http://schemas.openxmlformats.org/officeDocument/2006/relationships/footer" Target="footer591.xml"/><Relationship Id="rId645" Type="http://schemas.openxmlformats.org/officeDocument/2006/relationships/footer" Target="footer633.xml"/><Relationship Id="rId687" Type="http://schemas.openxmlformats.org/officeDocument/2006/relationships/footer" Target="footer675.xml"/><Relationship Id="rId810" Type="http://schemas.openxmlformats.org/officeDocument/2006/relationships/footer" Target="footer798.xml"/><Relationship Id="rId852" Type="http://schemas.openxmlformats.org/officeDocument/2006/relationships/footer" Target="footer840.xml"/><Relationship Id="rId242" Type="http://schemas.openxmlformats.org/officeDocument/2006/relationships/footer" Target="footer230.xml"/><Relationship Id="rId284" Type="http://schemas.openxmlformats.org/officeDocument/2006/relationships/footer" Target="footer272.xml"/><Relationship Id="rId491" Type="http://schemas.openxmlformats.org/officeDocument/2006/relationships/footer" Target="footer479.xml"/><Relationship Id="rId505" Type="http://schemas.openxmlformats.org/officeDocument/2006/relationships/footer" Target="footer493.xml"/><Relationship Id="rId712" Type="http://schemas.openxmlformats.org/officeDocument/2006/relationships/footer" Target="footer700.xml"/><Relationship Id="rId37" Type="http://schemas.openxmlformats.org/officeDocument/2006/relationships/footer" Target="footer25.xml"/><Relationship Id="rId79" Type="http://schemas.openxmlformats.org/officeDocument/2006/relationships/footer" Target="footer67.xml"/><Relationship Id="rId102" Type="http://schemas.openxmlformats.org/officeDocument/2006/relationships/footer" Target="footer90.xml"/><Relationship Id="rId144" Type="http://schemas.openxmlformats.org/officeDocument/2006/relationships/footer" Target="footer132.xml"/><Relationship Id="rId547" Type="http://schemas.openxmlformats.org/officeDocument/2006/relationships/footer" Target="footer535.xml"/><Relationship Id="rId589" Type="http://schemas.openxmlformats.org/officeDocument/2006/relationships/footer" Target="footer577.xml"/><Relationship Id="rId754" Type="http://schemas.openxmlformats.org/officeDocument/2006/relationships/footer" Target="footer742.xml"/><Relationship Id="rId796" Type="http://schemas.openxmlformats.org/officeDocument/2006/relationships/footer" Target="footer784.xml"/><Relationship Id="rId90" Type="http://schemas.openxmlformats.org/officeDocument/2006/relationships/footer" Target="footer78.xml"/><Relationship Id="rId186" Type="http://schemas.openxmlformats.org/officeDocument/2006/relationships/footer" Target="footer174.xml"/><Relationship Id="rId351" Type="http://schemas.openxmlformats.org/officeDocument/2006/relationships/footer" Target="footer339.xml"/><Relationship Id="rId393" Type="http://schemas.openxmlformats.org/officeDocument/2006/relationships/footer" Target="footer381.xml"/><Relationship Id="rId407" Type="http://schemas.openxmlformats.org/officeDocument/2006/relationships/footer" Target="footer395.xml"/><Relationship Id="rId449" Type="http://schemas.openxmlformats.org/officeDocument/2006/relationships/footer" Target="footer437.xml"/><Relationship Id="rId614" Type="http://schemas.openxmlformats.org/officeDocument/2006/relationships/footer" Target="footer602.xml"/><Relationship Id="rId656" Type="http://schemas.openxmlformats.org/officeDocument/2006/relationships/footer" Target="footer644.xml"/><Relationship Id="rId821" Type="http://schemas.openxmlformats.org/officeDocument/2006/relationships/footer" Target="footer809.xml"/><Relationship Id="rId863" Type="http://schemas.openxmlformats.org/officeDocument/2006/relationships/footer" Target="footer851.xml"/><Relationship Id="rId211" Type="http://schemas.openxmlformats.org/officeDocument/2006/relationships/footer" Target="footer199.xml"/><Relationship Id="rId253" Type="http://schemas.openxmlformats.org/officeDocument/2006/relationships/footer" Target="footer241.xml"/><Relationship Id="rId295" Type="http://schemas.openxmlformats.org/officeDocument/2006/relationships/footer" Target="footer283.xml"/><Relationship Id="rId309" Type="http://schemas.openxmlformats.org/officeDocument/2006/relationships/footer" Target="footer297.xml"/><Relationship Id="rId460" Type="http://schemas.openxmlformats.org/officeDocument/2006/relationships/footer" Target="footer448.xml"/><Relationship Id="rId516" Type="http://schemas.openxmlformats.org/officeDocument/2006/relationships/footer" Target="footer504.xml"/><Relationship Id="rId698" Type="http://schemas.openxmlformats.org/officeDocument/2006/relationships/footer" Target="footer686.xml"/><Relationship Id="rId48" Type="http://schemas.openxmlformats.org/officeDocument/2006/relationships/footer" Target="footer36.xml"/><Relationship Id="rId113" Type="http://schemas.openxmlformats.org/officeDocument/2006/relationships/footer" Target="footer101.xml"/><Relationship Id="rId320" Type="http://schemas.openxmlformats.org/officeDocument/2006/relationships/footer" Target="footer308.xml"/><Relationship Id="rId558" Type="http://schemas.openxmlformats.org/officeDocument/2006/relationships/footer" Target="footer546.xml"/><Relationship Id="rId723" Type="http://schemas.openxmlformats.org/officeDocument/2006/relationships/footer" Target="footer711.xml"/><Relationship Id="rId765" Type="http://schemas.openxmlformats.org/officeDocument/2006/relationships/footer" Target="footer753.xml"/><Relationship Id="rId155" Type="http://schemas.openxmlformats.org/officeDocument/2006/relationships/footer" Target="footer143.xml"/><Relationship Id="rId197" Type="http://schemas.openxmlformats.org/officeDocument/2006/relationships/footer" Target="footer185.xml"/><Relationship Id="rId362" Type="http://schemas.openxmlformats.org/officeDocument/2006/relationships/footer" Target="footer350.xml"/><Relationship Id="rId418" Type="http://schemas.openxmlformats.org/officeDocument/2006/relationships/footer" Target="footer406.xml"/><Relationship Id="rId625" Type="http://schemas.openxmlformats.org/officeDocument/2006/relationships/footer" Target="footer613.xml"/><Relationship Id="rId832" Type="http://schemas.openxmlformats.org/officeDocument/2006/relationships/footer" Target="footer820.xml"/><Relationship Id="rId222" Type="http://schemas.openxmlformats.org/officeDocument/2006/relationships/footer" Target="footer210.xml"/><Relationship Id="rId264" Type="http://schemas.openxmlformats.org/officeDocument/2006/relationships/footer" Target="footer252.xml"/><Relationship Id="rId471" Type="http://schemas.openxmlformats.org/officeDocument/2006/relationships/footer" Target="footer459.xml"/><Relationship Id="rId667" Type="http://schemas.openxmlformats.org/officeDocument/2006/relationships/footer" Target="footer655.xml"/><Relationship Id="rId17" Type="http://schemas.openxmlformats.org/officeDocument/2006/relationships/header" Target="header5.xml"/><Relationship Id="rId59" Type="http://schemas.openxmlformats.org/officeDocument/2006/relationships/footer" Target="footer47.xml"/><Relationship Id="rId124" Type="http://schemas.openxmlformats.org/officeDocument/2006/relationships/footer" Target="footer112.xml"/><Relationship Id="rId527" Type="http://schemas.openxmlformats.org/officeDocument/2006/relationships/footer" Target="footer515.xml"/><Relationship Id="rId569" Type="http://schemas.openxmlformats.org/officeDocument/2006/relationships/footer" Target="footer557.xml"/><Relationship Id="rId734" Type="http://schemas.openxmlformats.org/officeDocument/2006/relationships/footer" Target="footer722.xml"/><Relationship Id="rId776" Type="http://schemas.openxmlformats.org/officeDocument/2006/relationships/footer" Target="footer764.xml"/><Relationship Id="rId70" Type="http://schemas.openxmlformats.org/officeDocument/2006/relationships/footer" Target="footer58.xml"/><Relationship Id="rId166" Type="http://schemas.openxmlformats.org/officeDocument/2006/relationships/footer" Target="footer154.xml"/><Relationship Id="rId331" Type="http://schemas.openxmlformats.org/officeDocument/2006/relationships/footer" Target="footer319.xml"/><Relationship Id="rId373" Type="http://schemas.openxmlformats.org/officeDocument/2006/relationships/footer" Target="footer361.xml"/><Relationship Id="rId429" Type="http://schemas.openxmlformats.org/officeDocument/2006/relationships/footer" Target="footer417.xml"/><Relationship Id="rId580" Type="http://schemas.openxmlformats.org/officeDocument/2006/relationships/footer" Target="footer568.xml"/><Relationship Id="rId636" Type="http://schemas.openxmlformats.org/officeDocument/2006/relationships/footer" Target="footer624.xml"/><Relationship Id="rId801" Type="http://schemas.openxmlformats.org/officeDocument/2006/relationships/footer" Target="footer789.xml"/><Relationship Id="rId1" Type="http://schemas.openxmlformats.org/officeDocument/2006/relationships/customXml" Target="../customXml/item1.xml"/><Relationship Id="rId233" Type="http://schemas.openxmlformats.org/officeDocument/2006/relationships/footer" Target="footer221.xml"/><Relationship Id="rId440" Type="http://schemas.openxmlformats.org/officeDocument/2006/relationships/footer" Target="footer428.xml"/><Relationship Id="rId678" Type="http://schemas.openxmlformats.org/officeDocument/2006/relationships/footer" Target="footer666.xml"/><Relationship Id="rId843" Type="http://schemas.openxmlformats.org/officeDocument/2006/relationships/footer" Target="footer831.xml"/><Relationship Id="rId28" Type="http://schemas.openxmlformats.org/officeDocument/2006/relationships/footer" Target="footer16.xml"/><Relationship Id="rId275" Type="http://schemas.openxmlformats.org/officeDocument/2006/relationships/footer" Target="footer263.xml"/><Relationship Id="rId300" Type="http://schemas.openxmlformats.org/officeDocument/2006/relationships/footer" Target="footer288.xml"/><Relationship Id="rId482" Type="http://schemas.openxmlformats.org/officeDocument/2006/relationships/footer" Target="footer470.xml"/><Relationship Id="rId538" Type="http://schemas.openxmlformats.org/officeDocument/2006/relationships/footer" Target="footer526.xml"/><Relationship Id="rId703" Type="http://schemas.openxmlformats.org/officeDocument/2006/relationships/footer" Target="footer691.xml"/><Relationship Id="rId745" Type="http://schemas.openxmlformats.org/officeDocument/2006/relationships/footer" Target="footer733.xml"/><Relationship Id="rId81" Type="http://schemas.openxmlformats.org/officeDocument/2006/relationships/footer" Target="footer69.xml"/><Relationship Id="rId135" Type="http://schemas.openxmlformats.org/officeDocument/2006/relationships/footer" Target="footer123.xml"/><Relationship Id="rId177" Type="http://schemas.openxmlformats.org/officeDocument/2006/relationships/footer" Target="footer165.xml"/><Relationship Id="rId342" Type="http://schemas.openxmlformats.org/officeDocument/2006/relationships/footer" Target="footer330.xml"/><Relationship Id="rId384" Type="http://schemas.openxmlformats.org/officeDocument/2006/relationships/footer" Target="footer372.xml"/><Relationship Id="rId591" Type="http://schemas.openxmlformats.org/officeDocument/2006/relationships/footer" Target="footer579.xml"/><Relationship Id="rId605" Type="http://schemas.openxmlformats.org/officeDocument/2006/relationships/footer" Target="footer593.xml"/><Relationship Id="rId787" Type="http://schemas.openxmlformats.org/officeDocument/2006/relationships/footer" Target="footer775.xml"/><Relationship Id="rId812" Type="http://schemas.openxmlformats.org/officeDocument/2006/relationships/footer" Target="footer800.xml"/><Relationship Id="rId202" Type="http://schemas.openxmlformats.org/officeDocument/2006/relationships/footer" Target="footer190.xml"/><Relationship Id="rId244" Type="http://schemas.openxmlformats.org/officeDocument/2006/relationships/footer" Target="footer232.xml"/><Relationship Id="rId647" Type="http://schemas.openxmlformats.org/officeDocument/2006/relationships/footer" Target="footer635.xml"/><Relationship Id="rId689" Type="http://schemas.openxmlformats.org/officeDocument/2006/relationships/footer" Target="footer677.xml"/><Relationship Id="rId854" Type="http://schemas.openxmlformats.org/officeDocument/2006/relationships/footer" Target="footer842.xml"/><Relationship Id="rId39" Type="http://schemas.openxmlformats.org/officeDocument/2006/relationships/footer" Target="footer27.xml"/><Relationship Id="rId286" Type="http://schemas.openxmlformats.org/officeDocument/2006/relationships/footer" Target="footer274.xml"/><Relationship Id="rId451" Type="http://schemas.openxmlformats.org/officeDocument/2006/relationships/footer" Target="footer439.xml"/><Relationship Id="rId493" Type="http://schemas.openxmlformats.org/officeDocument/2006/relationships/footer" Target="footer481.xml"/><Relationship Id="rId507" Type="http://schemas.openxmlformats.org/officeDocument/2006/relationships/footer" Target="footer495.xml"/><Relationship Id="rId549" Type="http://schemas.openxmlformats.org/officeDocument/2006/relationships/footer" Target="footer537.xml"/><Relationship Id="rId714" Type="http://schemas.openxmlformats.org/officeDocument/2006/relationships/footer" Target="footer702.xml"/><Relationship Id="rId756" Type="http://schemas.openxmlformats.org/officeDocument/2006/relationships/footer" Target="footer744.xml"/><Relationship Id="rId50" Type="http://schemas.openxmlformats.org/officeDocument/2006/relationships/footer" Target="footer38.xml"/><Relationship Id="rId104" Type="http://schemas.openxmlformats.org/officeDocument/2006/relationships/footer" Target="footer92.xml"/><Relationship Id="rId146" Type="http://schemas.openxmlformats.org/officeDocument/2006/relationships/footer" Target="footer134.xml"/><Relationship Id="rId188" Type="http://schemas.openxmlformats.org/officeDocument/2006/relationships/footer" Target="footer176.xml"/><Relationship Id="rId311" Type="http://schemas.openxmlformats.org/officeDocument/2006/relationships/footer" Target="footer299.xml"/><Relationship Id="rId353" Type="http://schemas.openxmlformats.org/officeDocument/2006/relationships/footer" Target="footer341.xml"/><Relationship Id="rId395" Type="http://schemas.openxmlformats.org/officeDocument/2006/relationships/footer" Target="footer383.xml"/><Relationship Id="rId409" Type="http://schemas.openxmlformats.org/officeDocument/2006/relationships/footer" Target="footer397.xml"/><Relationship Id="rId560" Type="http://schemas.openxmlformats.org/officeDocument/2006/relationships/footer" Target="footer548.xml"/><Relationship Id="rId798" Type="http://schemas.openxmlformats.org/officeDocument/2006/relationships/footer" Target="footer786.xml"/><Relationship Id="rId92" Type="http://schemas.openxmlformats.org/officeDocument/2006/relationships/footer" Target="footer80.xml"/><Relationship Id="rId213" Type="http://schemas.openxmlformats.org/officeDocument/2006/relationships/footer" Target="footer201.xml"/><Relationship Id="rId420" Type="http://schemas.openxmlformats.org/officeDocument/2006/relationships/footer" Target="footer408.xml"/><Relationship Id="rId616" Type="http://schemas.openxmlformats.org/officeDocument/2006/relationships/footer" Target="footer604.xml"/><Relationship Id="rId658" Type="http://schemas.openxmlformats.org/officeDocument/2006/relationships/footer" Target="footer646.xml"/><Relationship Id="rId823" Type="http://schemas.openxmlformats.org/officeDocument/2006/relationships/footer" Target="footer811.xml"/><Relationship Id="rId865" Type="http://schemas.openxmlformats.org/officeDocument/2006/relationships/footer" Target="footer853.xml"/><Relationship Id="rId255" Type="http://schemas.openxmlformats.org/officeDocument/2006/relationships/footer" Target="footer243.xml"/><Relationship Id="rId297" Type="http://schemas.openxmlformats.org/officeDocument/2006/relationships/footer" Target="footer285.xml"/><Relationship Id="rId462" Type="http://schemas.openxmlformats.org/officeDocument/2006/relationships/footer" Target="footer450.xml"/><Relationship Id="rId518" Type="http://schemas.openxmlformats.org/officeDocument/2006/relationships/footer" Target="footer506.xml"/><Relationship Id="rId725" Type="http://schemas.openxmlformats.org/officeDocument/2006/relationships/footer" Target="footer713.xml"/><Relationship Id="rId115" Type="http://schemas.openxmlformats.org/officeDocument/2006/relationships/footer" Target="footer103.xml"/><Relationship Id="rId157" Type="http://schemas.openxmlformats.org/officeDocument/2006/relationships/footer" Target="footer145.xml"/><Relationship Id="rId322" Type="http://schemas.openxmlformats.org/officeDocument/2006/relationships/footer" Target="footer310.xml"/><Relationship Id="rId364" Type="http://schemas.openxmlformats.org/officeDocument/2006/relationships/footer" Target="footer352.xml"/><Relationship Id="rId767" Type="http://schemas.openxmlformats.org/officeDocument/2006/relationships/footer" Target="footer755.xml"/><Relationship Id="rId61" Type="http://schemas.openxmlformats.org/officeDocument/2006/relationships/footer" Target="footer49.xml"/><Relationship Id="rId199" Type="http://schemas.openxmlformats.org/officeDocument/2006/relationships/footer" Target="footer187.xml"/><Relationship Id="rId571" Type="http://schemas.openxmlformats.org/officeDocument/2006/relationships/footer" Target="footer559.xml"/><Relationship Id="rId627" Type="http://schemas.openxmlformats.org/officeDocument/2006/relationships/footer" Target="footer615.xml"/><Relationship Id="rId669" Type="http://schemas.openxmlformats.org/officeDocument/2006/relationships/footer" Target="footer657.xml"/><Relationship Id="rId834" Type="http://schemas.openxmlformats.org/officeDocument/2006/relationships/footer" Target="footer822.xml"/><Relationship Id="rId19" Type="http://schemas.openxmlformats.org/officeDocument/2006/relationships/footer" Target="footer7.xml"/><Relationship Id="rId224" Type="http://schemas.openxmlformats.org/officeDocument/2006/relationships/footer" Target="footer212.xml"/><Relationship Id="rId266" Type="http://schemas.openxmlformats.org/officeDocument/2006/relationships/footer" Target="footer254.xml"/><Relationship Id="rId431" Type="http://schemas.openxmlformats.org/officeDocument/2006/relationships/footer" Target="footer419.xml"/><Relationship Id="rId473" Type="http://schemas.openxmlformats.org/officeDocument/2006/relationships/footer" Target="footer461.xml"/><Relationship Id="rId529" Type="http://schemas.openxmlformats.org/officeDocument/2006/relationships/footer" Target="footer517.xml"/><Relationship Id="rId680" Type="http://schemas.openxmlformats.org/officeDocument/2006/relationships/footer" Target="footer668.xml"/><Relationship Id="rId736" Type="http://schemas.openxmlformats.org/officeDocument/2006/relationships/footer" Target="footer724.xml"/><Relationship Id="rId30" Type="http://schemas.openxmlformats.org/officeDocument/2006/relationships/footer" Target="footer18.xml"/><Relationship Id="rId126" Type="http://schemas.openxmlformats.org/officeDocument/2006/relationships/footer" Target="footer114.xml"/><Relationship Id="rId168" Type="http://schemas.openxmlformats.org/officeDocument/2006/relationships/footer" Target="footer156.xml"/><Relationship Id="rId333" Type="http://schemas.openxmlformats.org/officeDocument/2006/relationships/footer" Target="footer321.xml"/><Relationship Id="rId540" Type="http://schemas.openxmlformats.org/officeDocument/2006/relationships/footer" Target="footer528.xml"/><Relationship Id="rId778" Type="http://schemas.openxmlformats.org/officeDocument/2006/relationships/footer" Target="footer766.xml"/><Relationship Id="rId72" Type="http://schemas.openxmlformats.org/officeDocument/2006/relationships/footer" Target="footer60.xml"/><Relationship Id="rId375" Type="http://schemas.openxmlformats.org/officeDocument/2006/relationships/footer" Target="footer363.xml"/><Relationship Id="rId582" Type="http://schemas.openxmlformats.org/officeDocument/2006/relationships/footer" Target="footer570.xml"/><Relationship Id="rId638" Type="http://schemas.openxmlformats.org/officeDocument/2006/relationships/footer" Target="footer626.xml"/><Relationship Id="rId803" Type="http://schemas.openxmlformats.org/officeDocument/2006/relationships/footer" Target="footer791.xml"/><Relationship Id="rId845" Type="http://schemas.openxmlformats.org/officeDocument/2006/relationships/footer" Target="footer833.xml"/><Relationship Id="rId3" Type="http://schemas.openxmlformats.org/officeDocument/2006/relationships/styles" Target="styles.xml"/><Relationship Id="rId235" Type="http://schemas.openxmlformats.org/officeDocument/2006/relationships/footer" Target="footer223.xml"/><Relationship Id="rId277" Type="http://schemas.openxmlformats.org/officeDocument/2006/relationships/footer" Target="footer265.xml"/><Relationship Id="rId400" Type="http://schemas.openxmlformats.org/officeDocument/2006/relationships/footer" Target="footer388.xml"/><Relationship Id="rId442" Type="http://schemas.openxmlformats.org/officeDocument/2006/relationships/footer" Target="footer430.xml"/><Relationship Id="rId484" Type="http://schemas.openxmlformats.org/officeDocument/2006/relationships/footer" Target="footer472.xml"/><Relationship Id="rId705" Type="http://schemas.openxmlformats.org/officeDocument/2006/relationships/footer" Target="footer693.xml"/><Relationship Id="rId137" Type="http://schemas.openxmlformats.org/officeDocument/2006/relationships/footer" Target="footer125.xml"/><Relationship Id="rId302" Type="http://schemas.openxmlformats.org/officeDocument/2006/relationships/footer" Target="footer290.xml"/><Relationship Id="rId344" Type="http://schemas.openxmlformats.org/officeDocument/2006/relationships/footer" Target="footer332.xml"/><Relationship Id="rId691" Type="http://schemas.openxmlformats.org/officeDocument/2006/relationships/footer" Target="footer679.xml"/><Relationship Id="rId747" Type="http://schemas.openxmlformats.org/officeDocument/2006/relationships/footer" Target="footer735.xml"/><Relationship Id="rId789" Type="http://schemas.openxmlformats.org/officeDocument/2006/relationships/footer" Target="footer777.xml"/><Relationship Id="rId41" Type="http://schemas.openxmlformats.org/officeDocument/2006/relationships/footer" Target="footer29.xml"/><Relationship Id="rId83" Type="http://schemas.openxmlformats.org/officeDocument/2006/relationships/footer" Target="footer71.xml"/><Relationship Id="rId179" Type="http://schemas.openxmlformats.org/officeDocument/2006/relationships/footer" Target="footer167.xml"/><Relationship Id="rId386" Type="http://schemas.openxmlformats.org/officeDocument/2006/relationships/footer" Target="footer374.xml"/><Relationship Id="rId551" Type="http://schemas.openxmlformats.org/officeDocument/2006/relationships/footer" Target="footer539.xml"/><Relationship Id="rId593" Type="http://schemas.openxmlformats.org/officeDocument/2006/relationships/footer" Target="footer581.xml"/><Relationship Id="rId607" Type="http://schemas.openxmlformats.org/officeDocument/2006/relationships/footer" Target="footer595.xml"/><Relationship Id="rId649" Type="http://schemas.openxmlformats.org/officeDocument/2006/relationships/footer" Target="footer637.xml"/><Relationship Id="rId814" Type="http://schemas.openxmlformats.org/officeDocument/2006/relationships/footer" Target="footer802.xml"/><Relationship Id="rId856" Type="http://schemas.openxmlformats.org/officeDocument/2006/relationships/footer" Target="footer844.xml"/><Relationship Id="rId190" Type="http://schemas.openxmlformats.org/officeDocument/2006/relationships/footer" Target="footer178.xml"/><Relationship Id="rId204" Type="http://schemas.openxmlformats.org/officeDocument/2006/relationships/footer" Target="footer192.xml"/><Relationship Id="rId246" Type="http://schemas.openxmlformats.org/officeDocument/2006/relationships/footer" Target="footer234.xml"/><Relationship Id="rId288" Type="http://schemas.openxmlformats.org/officeDocument/2006/relationships/footer" Target="footer276.xml"/><Relationship Id="rId411" Type="http://schemas.openxmlformats.org/officeDocument/2006/relationships/footer" Target="footer399.xml"/><Relationship Id="rId453" Type="http://schemas.openxmlformats.org/officeDocument/2006/relationships/footer" Target="footer441.xml"/><Relationship Id="rId509" Type="http://schemas.openxmlformats.org/officeDocument/2006/relationships/footer" Target="footer497.xml"/><Relationship Id="rId660" Type="http://schemas.openxmlformats.org/officeDocument/2006/relationships/footer" Target="footer648.xml"/><Relationship Id="rId106" Type="http://schemas.openxmlformats.org/officeDocument/2006/relationships/footer" Target="footer94.xml"/><Relationship Id="rId313" Type="http://schemas.openxmlformats.org/officeDocument/2006/relationships/footer" Target="footer301.xml"/><Relationship Id="rId495" Type="http://schemas.openxmlformats.org/officeDocument/2006/relationships/footer" Target="footer483.xml"/><Relationship Id="rId716" Type="http://schemas.openxmlformats.org/officeDocument/2006/relationships/footer" Target="footer704.xml"/><Relationship Id="rId758" Type="http://schemas.openxmlformats.org/officeDocument/2006/relationships/footer" Target="footer746.xml"/><Relationship Id="rId10" Type="http://schemas.openxmlformats.org/officeDocument/2006/relationships/footer" Target="footer1.xml"/><Relationship Id="rId52" Type="http://schemas.openxmlformats.org/officeDocument/2006/relationships/footer" Target="footer40.xml"/><Relationship Id="rId94" Type="http://schemas.openxmlformats.org/officeDocument/2006/relationships/footer" Target="footer82.xml"/><Relationship Id="rId148" Type="http://schemas.openxmlformats.org/officeDocument/2006/relationships/footer" Target="footer136.xml"/><Relationship Id="rId355" Type="http://schemas.openxmlformats.org/officeDocument/2006/relationships/footer" Target="footer343.xml"/><Relationship Id="rId397" Type="http://schemas.openxmlformats.org/officeDocument/2006/relationships/footer" Target="footer385.xml"/><Relationship Id="rId520" Type="http://schemas.openxmlformats.org/officeDocument/2006/relationships/footer" Target="footer508.xml"/><Relationship Id="rId562" Type="http://schemas.openxmlformats.org/officeDocument/2006/relationships/footer" Target="footer550.xml"/><Relationship Id="rId618" Type="http://schemas.openxmlformats.org/officeDocument/2006/relationships/footer" Target="footer606.xml"/><Relationship Id="rId825" Type="http://schemas.openxmlformats.org/officeDocument/2006/relationships/footer" Target="footer813.xml"/><Relationship Id="rId215" Type="http://schemas.openxmlformats.org/officeDocument/2006/relationships/footer" Target="footer203.xml"/><Relationship Id="rId257" Type="http://schemas.openxmlformats.org/officeDocument/2006/relationships/footer" Target="footer245.xml"/><Relationship Id="rId422" Type="http://schemas.openxmlformats.org/officeDocument/2006/relationships/footer" Target="footer410.xml"/><Relationship Id="rId464" Type="http://schemas.openxmlformats.org/officeDocument/2006/relationships/footer" Target="footer452.xml"/><Relationship Id="rId867" Type="http://schemas.openxmlformats.org/officeDocument/2006/relationships/glossaryDocument" Target="glossary/document.xml"/><Relationship Id="rId299" Type="http://schemas.openxmlformats.org/officeDocument/2006/relationships/footer" Target="footer287.xml"/><Relationship Id="rId727" Type="http://schemas.openxmlformats.org/officeDocument/2006/relationships/footer" Target="footer715.xml"/><Relationship Id="rId63" Type="http://schemas.openxmlformats.org/officeDocument/2006/relationships/footer" Target="footer51.xml"/><Relationship Id="rId159" Type="http://schemas.openxmlformats.org/officeDocument/2006/relationships/footer" Target="footer147.xml"/><Relationship Id="rId366" Type="http://schemas.openxmlformats.org/officeDocument/2006/relationships/footer" Target="footer354.xml"/><Relationship Id="rId573" Type="http://schemas.openxmlformats.org/officeDocument/2006/relationships/footer" Target="footer561.xml"/><Relationship Id="rId780" Type="http://schemas.openxmlformats.org/officeDocument/2006/relationships/footer" Target="footer768.xml"/><Relationship Id="rId226" Type="http://schemas.openxmlformats.org/officeDocument/2006/relationships/footer" Target="footer214.xml"/><Relationship Id="rId433" Type="http://schemas.openxmlformats.org/officeDocument/2006/relationships/footer" Target="footer421.xml"/><Relationship Id="rId640" Type="http://schemas.openxmlformats.org/officeDocument/2006/relationships/footer" Target="footer628.xml"/><Relationship Id="rId738" Type="http://schemas.openxmlformats.org/officeDocument/2006/relationships/footer" Target="footer726.xml"/><Relationship Id="rId74" Type="http://schemas.openxmlformats.org/officeDocument/2006/relationships/footer" Target="footer62.xml"/><Relationship Id="rId377" Type="http://schemas.openxmlformats.org/officeDocument/2006/relationships/footer" Target="footer365.xml"/><Relationship Id="rId500" Type="http://schemas.openxmlformats.org/officeDocument/2006/relationships/footer" Target="footer488.xml"/><Relationship Id="rId584" Type="http://schemas.openxmlformats.org/officeDocument/2006/relationships/footer" Target="footer572.xml"/><Relationship Id="rId805" Type="http://schemas.openxmlformats.org/officeDocument/2006/relationships/footer" Target="footer793.xml"/><Relationship Id="rId5" Type="http://schemas.openxmlformats.org/officeDocument/2006/relationships/webSettings" Target="webSettings.xml"/><Relationship Id="rId237" Type="http://schemas.openxmlformats.org/officeDocument/2006/relationships/footer" Target="footer225.xml"/><Relationship Id="rId791" Type="http://schemas.openxmlformats.org/officeDocument/2006/relationships/footer" Target="footer779.xml"/><Relationship Id="rId444" Type="http://schemas.openxmlformats.org/officeDocument/2006/relationships/footer" Target="footer432.xml"/><Relationship Id="rId651" Type="http://schemas.openxmlformats.org/officeDocument/2006/relationships/footer" Target="footer639.xml"/><Relationship Id="rId749" Type="http://schemas.openxmlformats.org/officeDocument/2006/relationships/footer" Target="footer737.xml"/><Relationship Id="rId290" Type="http://schemas.openxmlformats.org/officeDocument/2006/relationships/footer" Target="footer278.xml"/><Relationship Id="rId304" Type="http://schemas.openxmlformats.org/officeDocument/2006/relationships/footer" Target="footer292.xml"/><Relationship Id="rId388" Type="http://schemas.openxmlformats.org/officeDocument/2006/relationships/footer" Target="footer376.xml"/><Relationship Id="rId511" Type="http://schemas.openxmlformats.org/officeDocument/2006/relationships/footer" Target="footer499.xml"/><Relationship Id="rId609" Type="http://schemas.openxmlformats.org/officeDocument/2006/relationships/footer" Target="footer597.xml"/><Relationship Id="rId85" Type="http://schemas.openxmlformats.org/officeDocument/2006/relationships/footer" Target="footer73.xml"/><Relationship Id="rId150" Type="http://schemas.openxmlformats.org/officeDocument/2006/relationships/footer" Target="footer138.xml"/><Relationship Id="rId595" Type="http://schemas.openxmlformats.org/officeDocument/2006/relationships/footer" Target="footer583.xml"/><Relationship Id="rId816" Type="http://schemas.openxmlformats.org/officeDocument/2006/relationships/footer" Target="footer804.xml"/><Relationship Id="rId248" Type="http://schemas.openxmlformats.org/officeDocument/2006/relationships/footer" Target="footer236.xml"/><Relationship Id="rId455" Type="http://schemas.openxmlformats.org/officeDocument/2006/relationships/footer" Target="footer443.xml"/><Relationship Id="rId662" Type="http://schemas.openxmlformats.org/officeDocument/2006/relationships/footer" Target="footer650.xml"/><Relationship Id="rId12" Type="http://schemas.openxmlformats.org/officeDocument/2006/relationships/header" Target="header3.xml"/><Relationship Id="rId108" Type="http://schemas.openxmlformats.org/officeDocument/2006/relationships/footer" Target="footer96.xml"/><Relationship Id="rId315" Type="http://schemas.openxmlformats.org/officeDocument/2006/relationships/footer" Target="footer303.xml"/><Relationship Id="rId522" Type="http://schemas.openxmlformats.org/officeDocument/2006/relationships/footer" Target="footer510.xml"/><Relationship Id="rId96" Type="http://schemas.openxmlformats.org/officeDocument/2006/relationships/footer" Target="footer84.xml"/><Relationship Id="rId161" Type="http://schemas.openxmlformats.org/officeDocument/2006/relationships/footer" Target="footer149.xml"/><Relationship Id="rId399" Type="http://schemas.openxmlformats.org/officeDocument/2006/relationships/footer" Target="footer387.xml"/><Relationship Id="rId827" Type="http://schemas.openxmlformats.org/officeDocument/2006/relationships/footer" Target="footer815.xml"/><Relationship Id="rId259" Type="http://schemas.openxmlformats.org/officeDocument/2006/relationships/footer" Target="footer247.xml"/><Relationship Id="rId466" Type="http://schemas.openxmlformats.org/officeDocument/2006/relationships/footer" Target="footer454.xml"/><Relationship Id="rId673" Type="http://schemas.openxmlformats.org/officeDocument/2006/relationships/footer" Target="footer661.xml"/><Relationship Id="rId23" Type="http://schemas.openxmlformats.org/officeDocument/2006/relationships/footer" Target="footer11.xml"/><Relationship Id="rId119" Type="http://schemas.openxmlformats.org/officeDocument/2006/relationships/footer" Target="footer107.xml"/><Relationship Id="rId326" Type="http://schemas.openxmlformats.org/officeDocument/2006/relationships/footer" Target="footer314.xml"/><Relationship Id="rId533" Type="http://schemas.openxmlformats.org/officeDocument/2006/relationships/footer" Target="footer521.xml"/><Relationship Id="rId740" Type="http://schemas.openxmlformats.org/officeDocument/2006/relationships/footer" Target="footer728.xml"/><Relationship Id="rId838" Type="http://schemas.openxmlformats.org/officeDocument/2006/relationships/footer" Target="footer826.xml"/><Relationship Id="rId172" Type="http://schemas.openxmlformats.org/officeDocument/2006/relationships/footer" Target="footer160.xml"/><Relationship Id="rId477" Type="http://schemas.openxmlformats.org/officeDocument/2006/relationships/footer" Target="footer465.xml"/><Relationship Id="rId600" Type="http://schemas.openxmlformats.org/officeDocument/2006/relationships/footer" Target="footer588.xml"/><Relationship Id="rId684" Type="http://schemas.openxmlformats.org/officeDocument/2006/relationships/footer" Target="footer672.xml"/><Relationship Id="rId337" Type="http://schemas.openxmlformats.org/officeDocument/2006/relationships/footer" Target="footer325.xml"/></Relationships>
</file>

<file path=word/_rels/settings.xml.rels><?xml version="1.0" encoding="UTF-8" standalone="yes"?>
<Relationships xmlns="http://schemas.openxmlformats.org/package/2006/relationships"><Relationship Id="rId1" Type="http://schemas.openxmlformats.org/officeDocument/2006/relationships/attachedTemplate" Target="file:///\\wvleg-nas\public\Drafting%20Resources\Committee%20Substitute%20Bill%20Shell%20-%20Hous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2FF9042084C4D45926B0353698B4827"/>
        <w:category>
          <w:name w:val="General"/>
          <w:gallery w:val="placeholder"/>
        </w:category>
        <w:types>
          <w:type w:val="bbPlcHdr"/>
        </w:types>
        <w:behaviors>
          <w:behavior w:val="content"/>
        </w:behaviors>
        <w:guid w:val="{3FFC746A-DC15-4DC6-AB3D-6BFFF35399FC}"/>
      </w:docPartPr>
      <w:docPartBody>
        <w:p w:rsidR="00031FB3" w:rsidRDefault="003F35C1">
          <w:pPr>
            <w:pStyle w:val="42FF9042084C4D45926B0353698B4827"/>
          </w:pPr>
          <w:r w:rsidRPr="00B844FE">
            <w:t>Prefix Text</w:t>
          </w:r>
        </w:p>
      </w:docPartBody>
    </w:docPart>
    <w:docPart>
      <w:docPartPr>
        <w:name w:val="0938A4E3828048A6ACFE8DF5F4FF9869"/>
        <w:category>
          <w:name w:val="General"/>
          <w:gallery w:val="placeholder"/>
        </w:category>
        <w:types>
          <w:type w:val="bbPlcHdr"/>
        </w:types>
        <w:behaviors>
          <w:behavior w:val="content"/>
        </w:behaviors>
        <w:guid w:val="{BFAA6BCA-5FA0-44E7-978A-4EBEFCFABFC0}"/>
      </w:docPartPr>
      <w:docPartBody>
        <w:p w:rsidR="00031FB3" w:rsidRDefault="003F35C1">
          <w:pPr>
            <w:pStyle w:val="0938A4E3828048A6ACFE8DF5F4FF9869"/>
          </w:pPr>
          <w:r w:rsidRPr="00B844FE">
            <w:t>[Type here]</w:t>
          </w:r>
        </w:p>
      </w:docPartBody>
    </w:docPart>
    <w:docPart>
      <w:docPartPr>
        <w:name w:val="E7EFCD30F8734C9B84FDE41B73FAB6DA"/>
        <w:category>
          <w:name w:val="General"/>
          <w:gallery w:val="placeholder"/>
        </w:category>
        <w:types>
          <w:type w:val="bbPlcHdr"/>
        </w:types>
        <w:behaviors>
          <w:behavior w:val="content"/>
        </w:behaviors>
        <w:guid w:val="{5458278D-CF5A-4148-894C-782DCC13EF19}"/>
      </w:docPartPr>
      <w:docPartBody>
        <w:p w:rsidR="00031FB3" w:rsidRDefault="003F35C1">
          <w:pPr>
            <w:pStyle w:val="E7EFCD30F8734C9B84FDE41B73FAB6DA"/>
          </w:pPr>
          <w:r w:rsidRPr="00B844FE">
            <w:t>Number</w:t>
          </w:r>
        </w:p>
      </w:docPartBody>
    </w:docPart>
    <w:docPart>
      <w:docPartPr>
        <w:name w:val="F2F08A629054418EA0FB2D67BE70FE2E"/>
        <w:category>
          <w:name w:val="General"/>
          <w:gallery w:val="placeholder"/>
        </w:category>
        <w:types>
          <w:type w:val="bbPlcHdr"/>
        </w:types>
        <w:behaviors>
          <w:behavior w:val="content"/>
        </w:behaviors>
        <w:guid w:val="{C128332D-CD6D-47D2-9A25-657CCCDBEDCE}"/>
      </w:docPartPr>
      <w:docPartBody>
        <w:p w:rsidR="00031FB3" w:rsidRDefault="003F35C1">
          <w:pPr>
            <w:pStyle w:val="F2F08A629054418EA0FB2D67BE70FE2E"/>
          </w:pPr>
          <w:r>
            <w:rPr>
              <w:rStyle w:val="PlaceholderText"/>
            </w:rPr>
            <w:t>Enter References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D58"/>
    <w:rsid w:val="00031FB3"/>
    <w:rsid w:val="00054F2F"/>
    <w:rsid w:val="00310F87"/>
    <w:rsid w:val="00390D58"/>
    <w:rsid w:val="003F35C1"/>
    <w:rsid w:val="0047264F"/>
    <w:rsid w:val="00701B1E"/>
    <w:rsid w:val="00802C27"/>
    <w:rsid w:val="0086345B"/>
    <w:rsid w:val="009855F6"/>
    <w:rsid w:val="00985B63"/>
    <w:rsid w:val="00991D3A"/>
    <w:rsid w:val="00A06E26"/>
    <w:rsid w:val="00AA33E6"/>
    <w:rsid w:val="00B702FF"/>
    <w:rsid w:val="00E90672"/>
    <w:rsid w:val="00F73189"/>
    <w:rsid w:val="00FA0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2FF9042084C4D45926B0353698B4827">
    <w:name w:val="42FF9042084C4D45926B0353698B4827"/>
  </w:style>
  <w:style w:type="paragraph" w:customStyle="1" w:styleId="0938A4E3828048A6ACFE8DF5F4FF9869">
    <w:name w:val="0938A4E3828048A6ACFE8DF5F4FF9869"/>
  </w:style>
  <w:style w:type="paragraph" w:customStyle="1" w:styleId="E7EFCD30F8734C9B84FDE41B73FAB6DA">
    <w:name w:val="E7EFCD30F8734C9B84FDE41B73FAB6DA"/>
  </w:style>
  <w:style w:type="character" w:styleId="PlaceholderText">
    <w:name w:val="Placeholder Text"/>
    <w:basedOn w:val="DefaultParagraphFont"/>
    <w:uiPriority w:val="99"/>
    <w:semiHidden/>
    <w:rsid w:val="00390D58"/>
    <w:rPr>
      <w:color w:val="808080"/>
    </w:rPr>
  </w:style>
  <w:style w:type="paragraph" w:customStyle="1" w:styleId="F2F08A629054418EA0FB2D67BE70FE2E">
    <w:name w:val="F2F08A629054418EA0FB2D67BE70FE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9D0A8-F087-4EA0-B5F1-122AFCA9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Committee Substitute Bill Shell - House</Template>
  <TotalTime>1</TotalTime>
  <Pages>135</Pages>
  <Words>35074</Words>
  <Characters>208080</Characters>
  <Application>Microsoft Office Word</Application>
  <DocSecurity>0</DocSecurity>
  <Lines>1734</Lines>
  <Paragraphs>485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Epling</dc:creator>
  <cp:keywords/>
  <dc:description/>
  <cp:lastModifiedBy>Shane Thomas</cp:lastModifiedBy>
  <cp:revision>2</cp:revision>
  <cp:lastPrinted>2023-03-06T17:19:00Z</cp:lastPrinted>
  <dcterms:created xsi:type="dcterms:W3CDTF">2023-03-06T17:19:00Z</dcterms:created>
  <dcterms:modified xsi:type="dcterms:W3CDTF">2023-03-06T17:19:00Z</dcterms:modified>
</cp:coreProperties>
</file>